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5F1E2" w:themeColor="background2"/>
  <w:body>
    <w:p w14:paraId="7DD05366" w14:textId="1BF6565F" w:rsidR="004D3AC9" w:rsidRPr="00465CB6" w:rsidRDefault="00155C34">
      <w:pPr>
        <w:pStyle w:val="Title"/>
        <w:rPr>
          <w:sz w:val="72"/>
          <w:szCs w:val="72"/>
        </w:rPr>
      </w:pPr>
      <w:r w:rsidRPr="00465CB6">
        <w:rPr>
          <w:sz w:val="72"/>
          <w:szCs w:val="72"/>
        </w:rPr>
        <w:t>isppu news</w:t>
      </w:r>
    </w:p>
    <w:p w14:paraId="3C1C7B32" w14:textId="32FE7C40" w:rsidR="00155C34" w:rsidRDefault="00155C34" w:rsidP="00155C34">
      <w:pPr>
        <w:pStyle w:val="Quote"/>
      </w:pPr>
      <w:r>
        <w:t>International Spouses and Partners of Princeton University</w:t>
      </w:r>
    </w:p>
    <w:p w14:paraId="2BAF12D8" w14:textId="5EDB5AC4" w:rsidR="004D3AC9" w:rsidRDefault="008F1C7E" w:rsidP="00465CB6">
      <w:pPr>
        <w:pStyle w:val="Heading1"/>
        <w:spacing w:before="0"/>
      </w:pPr>
      <w:r>
        <w:rPr>
          <w:noProof/>
          <w:lang w:eastAsia="zh-CN"/>
        </w:rPr>
        <mc:AlternateContent>
          <mc:Choice Requires="wpc">
            <w:drawing>
              <wp:anchor distT="0" distB="0" distL="114300" distR="114300" simplePos="0" relativeHeight="251659776" behindDoc="0" locked="0" layoutInCell="1" allowOverlap="1" wp14:anchorId="73449EB8" wp14:editId="36CB7AD7">
                <wp:simplePos x="0" y="0"/>
                <wp:positionH relativeFrom="margin">
                  <wp:posOffset>-361950</wp:posOffset>
                </wp:positionH>
                <wp:positionV relativeFrom="paragraph">
                  <wp:posOffset>394970</wp:posOffset>
                </wp:positionV>
                <wp:extent cx="7448550" cy="1257300"/>
                <wp:effectExtent l="0" t="0" r="0" b="0"/>
                <wp:wrapSquare wrapText="bothSides"/>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 name="Picture 13" descr="Image result"/>
                          <pic:cNvPicPr preferRelativeResize="0">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76224" y="27600"/>
                            <a:ext cx="1955165" cy="1187806"/>
                          </a:xfrm>
                          <a:prstGeom prst="rect">
                            <a:avLst/>
                          </a:prstGeom>
                          <a:noFill/>
                          <a:ln>
                            <a:noFill/>
                          </a:ln>
                        </pic:spPr>
                      </pic:pic>
                      <pic:pic xmlns:pic="http://schemas.openxmlformats.org/drawingml/2006/picture">
                        <pic:nvPicPr>
                          <pic:cNvPr id="1" name="Picture 1"/>
                          <pic:cNvPicPr>
                            <a:picLocks noChangeAspect="1"/>
                          </pic:cNvPicPr>
                        </pic:nvPicPr>
                        <pic:blipFill rotWithShape="1">
                          <a:blip r:embed="rId11"/>
                          <a:srcRect l="-228" r="1"/>
                          <a:stretch/>
                        </pic:blipFill>
                        <pic:spPr>
                          <a:xfrm>
                            <a:off x="2352674" y="104775"/>
                            <a:ext cx="3048343" cy="1038225"/>
                          </a:xfrm>
                          <a:prstGeom prst="rect">
                            <a:avLst/>
                          </a:prstGeom>
                        </pic:spPr>
                      </pic:pic>
                      <pic:pic xmlns:pic="http://schemas.openxmlformats.org/drawingml/2006/picture">
                        <pic:nvPicPr>
                          <pic:cNvPr id="18" name="Picture 18"/>
                          <pic:cNvPicPr/>
                        </pic:nvPicPr>
                        <pic:blipFill>
                          <a:blip r:embed="rId12"/>
                          <a:stretch>
                            <a:fillRect/>
                          </a:stretch>
                        </pic:blipFill>
                        <pic:spPr>
                          <a:xfrm>
                            <a:off x="5504475" y="27601"/>
                            <a:ext cx="1801200" cy="1187806"/>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id="Canvas 15" o:spid="_x0000_s1026" editas="canvas" style="position:absolute;margin-left:-28.5pt;margin-top:31.1pt;width:586.5pt;height:99pt;z-index:251659776;mso-position-horizontal-relative:margin;mso-width-relative:margin;mso-height-relative:margin" coordsize="74485,12573"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SwAAAAAUmdodGxvbmcAAAPU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ODRFOTcxQjI5RjAzMDE1RTc3MTdDRkUzNjNGRkQ0ODciPiA8eGFwTU06RGVy&#10;aXZlZEZyb20gcmRmOnBhcnNlVHlwZT0iUmVzb3VyY2UiL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4485;height:12573;visibility:visible;mso-wrap-style:square">
                  <v:fill o:detectmouseclick="t"/>
                  <v:path o:connecttype="none"/>
                </v:shape>
                <v:shape id="Picture 13" o:spid="_x0000_s1028" type="#_x0000_t75" alt="Image result" style="position:absolute;left:2762;top:276;width:19551;height:1187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hCTDAAAA2wAAAA8AAABkcnMvZG93bnJldi54bWxET01rwkAQvQv+h2WEXkQ3qSAlukpRhIoU&#10;WvXgccyOSWx2Nuxuk/TfdwsFb/N4n7Nc96YWLTlfWVaQThMQxLnVFRcKzqfd5AWED8gaa8uk4Ic8&#10;rFfDwRIzbTv+pPYYChFD2GeooAyhyaT0eUkG/dQ2xJG7WWcwROgKqR12MdzU8jlJ5tJgxbGhxIY2&#10;JeVfx2+jYD7eX2bvsru3Lj18VGPeyes2Vepp1L8uQATqw0P8737Tcf4M/n6JB8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7CEJMMAAADbAAAADwAAAAAAAAAAAAAAAACf&#10;AgAAZHJzL2Rvd25yZXYueG1sUEsFBgAAAAAEAAQA9wAAAI8DAAAAAA==&#10;">
                  <v:imagedata r:id="rId13" o:title="Image result"/>
                  <v:path arrowok="t"/>
                </v:shape>
                <v:shape id="Picture 1" o:spid="_x0000_s1029" type="#_x0000_t75" style="position:absolute;left:23526;top:1047;width:30484;height:10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0DinBAAAA2gAAAA8AAABkcnMvZG93bnJldi54bWxEj81qwzAQhO+FvIPYQC8lkRtKCY6VEAKB&#10;Xuu0xMfF2tgm0spYin/ePjIUelqWmZ1vNjuM1oieOt84VvC+TkAQl043XCn4uZxXWxA+IGs0jknB&#10;RB4O+8VLhql2A39Tn4dKxBD2KSqoQ2hTKX1Zk0W/di1x1G6usxji2lVSdzjEcGvkJkk+pcWGI6HG&#10;lk41lff8YWfubz68TVbL6no2x82pME3xodTrcjzuQAQaw7/57/pLx/owvzJPuX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M0DinBAAAA2gAAAA8AAAAAAAAAAAAAAAAAnwIA&#10;AGRycy9kb3ducmV2LnhtbFBLBQYAAAAABAAEAPcAAACNAwAAAAA=&#10;">
                  <v:imagedata r:id="rId14" o:title="" cropleft="-149f" cropright="1f"/>
                  <v:path arrowok="t"/>
                </v:shape>
                <v:shape id="Picture 18" o:spid="_x0000_s1030" type="#_x0000_t75" style="position:absolute;left:55044;top:276;width:18012;height:11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ol5nDAAAA2wAAAA8AAABkcnMvZG93bnJldi54bWxEj09rwzAMxe+DfQejwm6r01BGyeqGdN1g&#10;t9E/l91ErMVhsRxiN0m//XQY9Cbxnt77aVvOvlMjDbENbGC1zEAR18G23Bi4nD+eN6BiQrbYBSYD&#10;N4pQ7h4ftljYMPGRxlNqlIRwLNCAS6kvtI61I49xGXpi0X7C4DHJOjTaDjhJuO90nmUv2mPL0uCw&#10;pzdH9e/p6g1853m2x/X6y68Ot/Gdgpuq89GYp8VcvYJKNKe7+f/60wq+wMovMoDe/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SiXmcMAAADbAAAADwAAAAAAAAAAAAAAAACf&#10;AgAAZHJzL2Rvd25yZXYueG1sUEsFBgAAAAAEAAQA9wAAAI8DAAAAAA==&#10;">
                  <v:imagedata r:id="rId15" o:title=""/>
                </v:shape>
                <w10:wrap type="square" anchorx="margin"/>
              </v:group>
            </w:pict>
          </mc:Fallback>
        </mc:AlternateContent>
      </w:r>
      <w:r w:rsidR="00F74774">
        <w:rPr>
          <w:noProof/>
          <w:lang w:eastAsia="zh-CN"/>
        </w:rPr>
        <w:t>May</w:t>
      </w:r>
      <w:r w:rsidR="00C72785">
        <w:rPr>
          <w:noProof/>
          <w:lang w:eastAsia="zh-CN"/>
        </w:rPr>
        <w:t xml:space="preserve"> 2017</w:t>
      </w:r>
    </w:p>
    <w:p w14:paraId="45F239B0" w14:textId="45A7861F" w:rsidR="004D3AC9" w:rsidRDefault="008F1C7E" w:rsidP="00FC453F">
      <w:pPr>
        <w:pStyle w:val="Heading1"/>
      </w:pPr>
      <w:r>
        <w:rPr>
          <w:noProof/>
          <w:lang w:eastAsia="zh-CN"/>
        </w:rPr>
        <mc:AlternateContent>
          <mc:Choice Requires="wps">
            <w:drawing>
              <wp:anchor distT="182880" distB="182880" distL="274320" distR="274320" simplePos="0" relativeHeight="251657728" behindDoc="0" locked="0" layoutInCell="1" allowOverlap="0" wp14:anchorId="12C8EA63" wp14:editId="00C67640">
                <wp:simplePos x="0" y="0"/>
                <wp:positionH relativeFrom="margin">
                  <wp:posOffset>-361950</wp:posOffset>
                </wp:positionH>
                <wp:positionV relativeFrom="paragraph">
                  <wp:posOffset>1371600</wp:posOffset>
                </wp:positionV>
                <wp:extent cx="2600325" cy="4886325"/>
                <wp:effectExtent l="0" t="0" r="9525" b="9525"/>
                <wp:wrapSquare wrapText="bothSides"/>
                <wp:docPr id="4" name="Text Box 4" descr="Text box sidebar for laying out a highlighted story and photo."/>
                <wp:cNvGraphicFramePr/>
                <a:graphic xmlns:a="http://schemas.openxmlformats.org/drawingml/2006/main">
                  <a:graphicData uri="http://schemas.microsoft.com/office/word/2010/wordprocessingShape">
                    <wps:wsp>
                      <wps:cNvSpPr txBox="1"/>
                      <wps:spPr>
                        <a:xfrm>
                          <a:off x="0" y="0"/>
                          <a:ext cx="2600325" cy="4886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388" w:type="dxa"/>
                              <w:tblLayout w:type="fixed"/>
                              <w:tblCellMar>
                                <w:left w:w="0" w:type="dxa"/>
                                <w:right w:w="0" w:type="dxa"/>
                              </w:tblCellMar>
                              <w:tblLook w:val="04A0" w:firstRow="1" w:lastRow="0" w:firstColumn="1" w:lastColumn="0" w:noHBand="0" w:noVBand="1"/>
                              <w:tblDescription w:val="Table containing a text sidebar and photo."/>
                            </w:tblPr>
                            <w:tblGrid>
                              <w:gridCol w:w="1572"/>
                              <w:gridCol w:w="1573"/>
                              <w:gridCol w:w="1243"/>
                            </w:tblGrid>
                            <w:tr w:rsidR="00973631" w14:paraId="375E2E51" w14:textId="77777777" w:rsidTr="005873BA">
                              <w:trPr>
                                <w:trHeight w:hRule="exact" w:val="9196"/>
                              </w:trPr>
                              <w:tc>
                                <w:tcPr>
                                  <w:tcW w:w="4388" w:type="dxa"/>
                                  <w:gridSpan w:val="3"/>
                                  <w:shd w:val="clear" w:color="auto" w:fill="E76A1D" w:themeFill="accent1"/>
                                  <w:tcMar>
                                    <w:top w:w="288" w:type="dxa"/>
                                    <w:bottom w:w="288" w:type="dxa"/>
                                  </w:tcMar>
                                </w:tcPr>
                                <w:p w14:paraId="0CD2F0B6" w14:textId="77777777" w:rsidR="00973631" w:rsidRPr="00CB2D40" w:rsidRDefault="00973631" w:rsidP="00155C34">
                                  <w:pPr>
                                    <w:pStyle w:val="BlockHeading"/>
                                    <w:rPr>
                                      <w:color w:val="auto"/>
                                    </w:rPr>
                                  </w:pPr>
                                  <w:r w:rsidRPr="00CB2D40">
                                    <w:rPr>
                                      <w:color w:val="auto"/>
                                    </w:rPr>
                                    <w:t>In This Issue</w:t>
                                  </w:r>
                                </w:p>
                                <w:p w14:paraId="354BA5A3" w14:textId="77777777" w:rsidR="00973631" w:rsidRPr="00B01BE3" w:rsidRDefault="00973631" w:rsidP="00981C26">
                                  <w:pPr>
                                    <w:pStyle w:val="BlockText"/>
                                    <w:numPr>
                                      <w:ilvl w:val="0"/>
                                      <w:numId w:val="1"/>
                                    </w:numPr>
                                    <w:spacing w:after="0"/>
                                  </w:pPr>
                                  <w:r>
                                    <w:rPr>
                                      <w:color w:val="auto"/>
                                    </w:rPr>
                                    <w:t xml:space="preserve">Children’s Meet-ups </w:t>
                                  </w:r>
                                </w:p>
                                <w:p w14:paraId="321E1E6E" w14:textId="38C7081C" w:rsidR="00973631" w:rsidRDefault="00973631" w:rsidP="00981C26">
                                  <w:pPr>
                                    <w:pStyle w:val="BlockText"/>
                                    <w:spacing w:after="0"/>
                                    <w:ind w:left="648"/>
                                  </w:pPr>
                                  <w:r>
                                    <w:t>Mon, 10 AM (Weekly)</w:t>
                                  </w:r>
                                </w:p>
                                <w:p w14:paraId="2202B73B" w14:textId="18348B51" w:rsidR="00973631" w:rsidRPr="00B01BE3" w:rsidRDefault="00973631" w:rsidP="00382F8E">
                                  <w:pPr>
                                    <w:pStyle w:val="BlockText"/>
                                    <w:numPr>
                                      <w:ilvl w:val="0"/>
                                      <w:numId w:val="1"/>
                                    </w:numPr>
                                    <w:spacing w:after="0"/>
                                  </w:pPr>
                                  <w:r>
                                    <w:rPr>
                                      <w:color w:val="auto"/>
                                    </w:rPr>
                                    <w:t xml:space="preserve">ISPPU Café </w:t>
                                  </w:r>
                                </w:p>
                                <w:p w14:paraId="5D3C0ADA" w14:textId="02948D20" w:rsidR="00973631" w:rsidRDefault="00973631" w:rsidP="00C05CD1">
                                  <w:pPr>
                                    <w:pStyle w:val="BlockText"/>
                                    <w:spacing w:after="0"/>
                                    <w:ind w:left="648"/>
                                  </w:pPr>
                                  <w:r>
                                    <w:t>Weds</w:t>
                                  </w:r>
                                  <w:r w:rsidRPr="00A342D6">
                                    <w:t xml:space="preserve">, </w:t>
                                  </w:r>
                                  <w:r>
                                    <w:t>3 – 4 PM (Weekly)</w:t>
                                  </w:r>
                                </w:p>
                                <w:p w14:paraId="36726F43" w14:textId="77777777" w:rsidR="00973631" w:rsidRPr="00B01BE3" w:rsidRDefault="00973631" w:rsidP="00981C26">
                                  <w:pPr>
                                    <w:pStyle w:val="BlockText"/>
                                    <w:numPr>
                                      <w:ilvl w:val="0"/>
                                      <w:numId w:val="1"/>
                                    </w:numPr>
                                    <w:spacing w:after="0"/>
                                  </w:pPr>
                                  <w:r>
                                    <w:rPr>
                                      <w:color w:val="auto"/>
                                    </w:rPr>
                                    <w:t xml:space="preserve">Book Club </w:t>
                                  </w:r>
                                </w:p>
                                <w:p w14:paraId="5F23274B" w14:textId="2C92152E" w:rsidR="00973631" w:rsidRPr="00F05314" w:rsidRDefault="00973631" w:rsidP="00986598">
                                  <w:pPr>
                                    <w:pStyle w:val="BlockText"/>
                                    <w:spacing w:after="0"/>
                                    <w:ind w:left="648"/>
                                  </w:pPr>
                                  <w:r>
                                    <w:t xml:space="preserve">Tue, </w:t>
                                  </w:r>
                                  <w:r w:rsidR="00986598">
                                    <w:t>May 23</w:t>
                                  </w:r>
                                </w:p>
                                <w:p w14:paraId="61F1899B" w14:textId="77777777" w:rsidR="00973631" w:rsidRPr="00382F8E" w:rsidRDefault="00973631" w:rsidP="00981C26">
                                  <w:pPr>
                                    <w:pStyle w:val="BlockText"/>
                                    <w:numPr>
                                      <w:ilvl w:val="0"/>
                                      <w:numId w:val="1"/>
                                    </w:numPr>
                                    <w:spacing w:after="0"/>
                                  </w:pPr>
                                  <w:r>
                                    <w:rPr>
                                      <w:color w:val="auto"/>
                                    </w:rPr>
                                    <w:t>Career Kickoff Workshop:</w:t>
                                  </w:r>
                                </w:p>
                                <w:p w14:paraId="0A38EA03" w14:textId="62AAE374" w:rsidR="00973631" w:rsidRPr="00F210F5" w:rsidRDefault="00986598" w:rsidP="00981C26">
                                  <w:pPr>
                                    <w:pStyle w:val="BlockText"/>
                                    <w:spacing w:after="0"/>
                                    <w:ind w:left="648"/>
                                  </w:pPr>
                                  <w:r>
                                    <w:rPr>
                                      <w:color w:val="auto"/>
                                    </w:rPr>
                                    <w:t>Design Your Life 3</w:t>
                                  </w:r>
                                  <w:r w:rsidR="00973631">
                                    <w:rPr>
                                      <w:color w:val="auto"/>
                                    </w:rPr>
                                    <w:t>.0</w:t>
                                  </w:r>
                                </w:p>
                                <w:p w14:paraId="2C94C25F" w14:textId="56FA2546" w:rsidR="00973631" w:rsidRPr="005F648E" w:rsidRDefault="00973631" w:rsidP="00986598">
                                  <w:pPr>
                                    <w:pStyle w:val="BlockText"/>
                                    <w:spacing w:after="0"/>
                                    <w:ind w:left="648"/>
                                  </w:pPr>
                                  <w:hyperlink r:id="rId16" w:history="1">
                                    <w:r>
                                      <w:t>Wed,</w:t>
                                    </w:r>
                                  </w:hyperlink>
                                  <w:r>
                                    <w:t xml:space="preserve"> </w:t>
                                  </w:r>
                                  <w:r w:rsidR="00986598">
                                    <w:t>May 3</w:t>
                                  </w:r>
                                </w:p>
                                <w:p w14:paraId="03E13A3C" w14:textId="77777777" w:rsidR="00973631" w:rsidRPr="00034D13" w:rsidRDefault="00973631" w:rsidP="00F05314">
                                  <w:pPr>
                                    <w:pStyle w:val="BlockText"/>
                                    <w:numPr>
                                      <w:ilvl w:val="0"/>
                                      <w:numId w:val="1"/>
                                    </w:numPr>
                                    <w:spacing w:after="0" w:line="240" w:lineRule="auto"/>
                                    <w:rPr>
                                      <w:color w:val="auto"/>
                                    </w:rPr>
                                  </w:pPr>
                                  <w:r w:rsidRPr="00034D13">
                                    <w:rPr>
                                      <w:color w:val="auto"/>
                                    </w:rPr>
                                    <w:t xml:space="preserve">Lunch &amp; Chat: </w:t>
                                  </w:r>
                                </w:p>
                                <w:p w14:paraId="43ECE5D8" w14:textId="234A5890" w:rsidR="00973631" w:rsidRDefault="00973631" w:rsidP="00986598">
                                  <w:pPr>
                                    <w:pStyle w:val="BlockText"/>
                                    <w:spacing w:after="0"/>
                                    <w:ind w:left="648"/>
                                  </w:pPr>
                                  <w:r>
                                    <w:t>Fri</w:t>
                                  </w:r>
                                  <w:r w:rsidRPr="005F648E">
                                    <w:t xml:space="preserve">, </w:t>
                                  </w:r>
                                  <w:r w:rsidR="00986598">
                                    <w:t>May 19</w:t>
                                  </w:r>
                                </w:p>
                                <w:p w14:paraId="2FDA0F8B" w14:textId="61729AEE" w:rsidR="00973631" w:rsidRPr="00B01BE3" w:rsidRDefault="00716A54" w:rsidP="00981C26">
                                  <w:pPr>
                                    <w:pStyle w:val="BlockText"/>
                                    <w:numPr>
                                      <w:ilvl w:val="0"/>
                                      <w:numId w:val="1"/>
                                    </w:numPr>
                                    <w:spacing w:after="0"/>
                                  </w:pPr>
                                  <w:r>
                                    <w:rPr>
                                      <w:color w:val="auto"/>
                                    </w:rPr>
                                    <w:t>Year End BBQ</w:t>
                                  </w:r>
                                </w:p>
                                <w:p w14:paraId="5B930503" w14:textId="77777777" w:rsidR="00973631" w:rsidRDefault="00973631" w:rsidP="00981C26">
                                  <w:pPr>
                                    <w:pStyle w:val="BlockText"/>
                                    <w:spacing w:after="0"/>
                                    <w:ind w:left="648"/>
                                  </w:pPr>
                                  <w:r w:rsidRPr="005F648E">
                                    <w:t xml:space="preserve">Sat, </w:t>
                                  </w:r>
                                  <w:r>
                                    <w:t>Apr</w:t>
                                  </w:r>
                                  <w:r w:rsidRPr="005F648E">
                                    <w:t xml:space="preserve"> </w:t>
                                  </w:r>
                                  <w:r>
                                    <w:t>22</w:t>
                                  </w:r>
                                </w:p>
                                <w:p w14:paraId="0F66FD85" w14:textId="777FEA29" w:rsidR="00973631" w:rsidRPr="00B01BE3" w:rsidRDefault="00973631" w:rsidP="0008527C">
                                  <w:pPr>
                                    <w:pStyle w:val="BlockText"/>
                                    <w:numPr>
                                      <w:ilvl w:val="0"/>
                                      <w:numId w:val="1"/>
                                    </w:numPr>
                                    <w:spacing w:after="0"/>
                                  </w:pPr>
                                  <w:r>
                                    <w:rPr>
                                      <w:color w:val="auto"/>
                                    </w:rPr>
                                    <w:t>Guided Tour of PU Art Museum</w:t>
                                  </w:r>
                                </w:p>
                                <w:p w14:paraId="7D188B2A" w14:textId="69DD35E2" w:rsidR="00973631" w:rsidRDefault="00973631" w:rsidP="0008527C">
                                  <w:pPr>
                                    <w:pStyle w:val="BlockText"/>
                                    <w:spacing w:after="0"/>
                                    <w:ind w:left="648"/>
                                  </w:pPr>
                                  <w:r w:rsidRPr="005F648E">
                                    <w:t xml:space="preserve">Sat, </w:t>
                                  </w:r>
                                  <w:r>
                                    <w:t>Apr</w:t>
                                  </w:r>
                                  <w:r w:rsidRPr="005F648E">
                                    <w:t xml:space="preserve"> </w:t>
                                  </w:r>
                                  <w:r>
                                    <w:t>29</w:t>
                                  </w:r>
                                </w:p>
                                <w:p w14:paraId="57C7D9B4" w14:textId="5B4F58C5" w:rsidR="00973631" w:rsidRPr="00B01BE3" w:rsidRDefault="00973631" w:rsidP="00C77A7B">
                                  <w:pPr>
                                    <w:pStyle w:val="BlockText"/>
                                    <w:numPr>
                                      <w:ilvl w:val="0"/>
                                      <w:numId w:val="1"/>
                                    </w:numPr>
                                    <w:spacing w:after="0"/>
                                  </w:pPr>
                                  <w:proofErr w:type="spellStart"/>
                                  <w:r>
                                    <w:rPr>
                                      <w:color w:val="auto"/>
                                    </w:rPr>
                                    <w:t>Communiversity</w:t>
                                  </w:r>
                                  <w:proofErr w:type="spellEnd"/>
                                </w:p>
                                <w:p w14:paraId="28F7BE69" w14:textId="3ADBEE48" w:rsidR="00973631" w:rsidRDefault="00973631" w:rsidP="00C77A7B">
                                  <w:pPr>
                                    <w:pStyle w:val="BlockText"/>
                                    <w:spacing w:after="0"/>
                                    <w:ind w:left="648"/>
                                  </w:pPr>
                                  <w:r w:rsidRPr="005F648E">
                                    <w:t>S</w:t>
                                  </w:r>
                                  <w:r>
                                    <w:t>un</w:t>
                                  </w:r>
                                  <w:r w:rsidRPr="005F648E">
                                    <w:t xml:space="preserve">, </w:t>
                                  </w:r>
                                  <w:r>
                                    <w:t>Apr</w:t>
                                  </w:r>
                                  <w:r w:rsidRPr="005F648E">
                                    <w:t xml:space="preserve"> </w:t>
                                  </w:r>
                                  <w:r>
                                    <w:t>30</w:t>
                                  </w:r>
                                </w:p>
                                <w:p w14:paraId="2BE29E27" w14:textId="77777777" w:rsidR="00973631" w:rsidRDefault="00973631" w:rsidP="00F05314">
                                  <w:pPr>
                                    <w:pStyle w:val="BlockText"/>
                                    <w:spacing w:after="0"/>
                                    <w:ind w:left="648"/>
                                  </w:pPr>
                                </w:p>
                                <w:p w14:paraId="45421395" w14:textId="77777777" w:rsidR="00973631" w:rsidRDefault="00973631" w:rsidP="002A5590">
                                  <w:pPr>
                                    <w:pStyle w:val="BlockText"/>
                                    <w:spacing w:after="0"/>
                                    <w:ind w:left="648"/>
                                  </w:pPr>
                                </w:p>
                                <w:p w14:paraId="2990C285" w14:textId="77777777" w:rsidR="00973631" w:rsidRDefault="00973631" w:rsidP="00CF63FC">
                                  <w:pPr>
                                    <w:pStyle w:val="BlockText"/>
                                    <w:spacing w:after="0"/>
                                    <w:ind w:left="648"/>
                                  </w:pPr>
                                </w:p>
                                <w:p w14:paraId="18BD75D5" w14:textId="3AB2F86C" w:rsidR="00973631" w:rsidRPr="00BC686A" w:rsidRDefault="00973631" w:rsidP="002A5590">
                                  <w:pPr>
                                    <w:pStyle w:val="BlockText"/>
                                    <w:spacing w:after="0"/>
                                    <w:rPr>
                                      <w:color w:val="auto"/>
                                    </w:rPr>
                                  </w:pPr>
                                </w:p>
                              </w:tc>
                            </w:tr>
                            <w:tr w:rsidR="00973631" w14:paraId="67A52CF3" w14:textId="77777777" w:rsidTr="005873BA">
                              <w:trPr>
                                <w:gridAfter w:val="1"/>
                                <w:wAfter w:w="3488" w:type="dxa"/>
                                <w:trHeight w:hRule="exact" w:val="5035"/>
                              </w:trPr>
                              <w:tc>
                                <w:tcPr>
                                  <w:tcW w:w="4388" w:type="dxa"/>
                                </w:tcPr>
                                <w:p w14:paraId="3323AD46" w14:textId="77777777" w:rsidR="00973631" w:rsidRDefault="00973631" w:rsidP="00155C34">
                                  <w:pPr>
                                    <w:ind w:left="720"/>
                                  </w:pPr>
                                </w:p>
                              </w:tc>
                              <w:tc>
                                <w:tcPr>
                                  <w:tcW w:w="4388" w:type="dxa"/>
                                </w:tcPr>
                                <w:p w14:paraId="75F06A02" w14:textId="77777777" w:rsidR="00973631" w:rsidRDefault="00973631"/>
                              </w:tc>
                            </w:tr>
                          </w:tbl>
                          <w:p w14:paraId="6B1D8C83" w14:textId="77777777" w:rsidR="00973631" w:rsidRDefault="00973631" w:rsidP="00054F27">
                            <w:pPr>
                              <w:pStyle w:val="ListParagraph"/>
                              <w:numPr>
                                <w:ilvl w:val="0"/>
                                <w:numId w:val="3"/>
                              </w:numPr>
                            </w:pPr>
                          </w:p>
                          <w:p w14:paraId="15D997A4" w14:textId="77777777" w:rsidR="00973631" w:rsidRDefault="00973631" w:rsidP="005873BA">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alt="Text box sidebar for laying out a highlighted story and photo." style="position:absolute;margin-left:-28.5pt;margin-top:108pt;width:204.75pt;height:384.75pt;z-index:251657728;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" o:allowoverlap="f" filled="f" stroked="f" strokeweight=".5pt">
                <v:textbox inset="0,0,0,0">
                  <w:txbxContent>
                    <w:tbl>
                      <w:tblPr>
                        <w:tblW w:w="4388" w:type="dxa"/>
                        <w:tblLayout w:type="fixed"/>
                        <w:tblCellMar>
                          <w:left w:w="0" w:type="dxa"/>
                          <w:right w:w="0" w:type="dxa"/>
                        </w:tblCellMar>
                        <w:tblLook w:val="04A0" w:firstRow="1" w:lastRow="0" w:firstColumn="1" w:lastColumn="0" w:noHBand="0" w:noVBand="1"/>
                        <w:tblDescription w:val="Table containing a text sidebar and photo."/>
                      </w:tblPr>
                      <w:tblGrid>
                        <w:gridCol w:w="1572"/>
                        <w:gridCol w:w="1573"/>
                        <w:gridCol w:w="1243"/>
                      </w:tblGrid>
                      <w:tr w:rsidR="00973631" w14:paraId="375E2E51" w14:textId="77777777" w:rsidTr="005873BA">
                        <w:trPr>
                          <w:trHeight w:hRule="exact" w:val="9196"/>
                        </w:trPr>
                        <w:tc>
                          <w:tcPr>
                            <w:tcW w:w="4388" w:type="dxa"/>
                            <w:gridSpan w:val="3"/>
                            <w:shd w:val="clear" w:color="auto" w:fill="E76A1D" w:themeFill="accent1"/>
                            <w:tcMar>
                              <w:top w:w="288" w:type="dxa"/>
                              <w:bottom w:w="288" w:type="dxa"/>
                            </w:tcMar>
                          </w:tcPr>
                          <w:p w14:paraId="0CD2F0B6" w14:textId="77777777" w:rsidR="00973631" w:rsidRPr="00CB2D40" w:rsidRDefault="00973631" w:rsidP="00155C34">
                            <w:pPr>
                              <w:pStyle w:val="BlockHeading"/>
                              <w:rPr>
                                <w:color w:val="auto"/>
                              </w:rPr>
                            </w:pPr>
                            <w:r w:rsidRPr="00CB2D40">
                              <w:rPr>
                                <w:color w:val="auto"/>
                              </w:rPr>
                              <w:t>In This Issue</w:t>
                            </w:r>
                          </w:p>
                          <w:p w14:paraId="354BA5A3" w14:textId="77777777" w:rsidR="00973631" w:rsidRPr="00B01BE3" w:rsidRDefault="00973631" w:rsidP="00981C26">
                            <w:pPr>
                              <w:pStyle w:val="BlockText"/>
                              <w:numPr>
                                <w:ilvl w:val="0"/>
                                <w:numId w:val="1"/>
                              </w:numPr>
                              <w:spacing w:after="0"/>
                            </w:pPr>
                            <w:r>
                              <w:rPr>
                                <w:color w:val="auto"/>
                              </w:rPr>
                              <w:t xml:space="preserve">Children’s Meet-ups </w:t>
                            </w:r>
                          </w:p>
                          <w:p w14:paraId="321E1E6E" w14:textId="38C7081C" w:rsidR="00973631" w:rsidRDefault="00973631" w:rsidP="00981C26">
                            <w:pPr>
                              <w:pStyle w:val="BlockText"/>
                              <w:spacing w:after="0"/>
                              <w:ind w:left="648"/>
                            </w:pPr>
                            <w:r>
                              <w:t>Mon, 10 AM (Weekly)</w:t>
                            </w:r>
                          </w:p>
                          <w:p w14:paraId="2202B73B" w14:textId="18348B51" w:rsidR="00973631" w:rsidRPr="00B01BE3" w:rsidRDefault="00973631" w:rsidP="00382F8E">
                            <w:pPr>
                              <w:pStyle w:val="BlockText"/>
                              <w:numPr>
                                <w:ilvl w:val="0"/>
                                <w:numId w:val="1"/>
                              </w:numPr>
                              <w:spacing w:after="0"/>
                            </w:pPr>
                            <w:r>
                              <w:rPr>
                                <w:color w:val="auto"/>
                              </w:rPr>
                              <w:t xml:space="preserve">ISPPU Café </w:t>
                            </w:r>
                          </w:p>
                          <w:p w14:paraId="5D3C0ADA" w14:textId="02948D20" w:rsidR="00973631" w:rsidRDefault="00973631" w:rsidP="00C05CD1">
                            <w:pPr>
                              <w:pStyle w:val="BlockText"/>
                              <w:spacing w:after="0"/>
                              <w:ind w:left="648"/>
                            </w:pPr>
                            <w:r>
                              <w:t>Weds</w:t>
                            </w:r>
                            <w:r w:rsidRPr="00A342D6">
                              <w:t xml:space="preserve">, </w:t>
                            </w:r>
                            <w:r>
                              <w:t>3 – 4 PM (Weekly)</w:t>
                            </w:r>
                          </w:p>
                          <w:p w14:paraId="36726F43" w14:textId="77777777" w:rsidR="00973631" w:rsidRPr="00B01BE3" w:rsidRDefault="00973631" w:rsidP="00981C26">
                            <w:pPr>
                              <w:pStyle w:val="BlockText"/>
                              <w:numPr>
                                <w:ilvl w:val="0"/>
                                <w:numId w:val="1"/>
                              </w:numPr>
                              <w:spacing w:after="0"/>
                            </w:pPr>
                            <w:r>
                              <w:rPr>
                                <w:color w:val="auto"/>
                              </w:rPr>
                              <w:t xml:space="preserve">Book Club </w:t>
                            </w:r>
                          </w:p>
                          <w:p w14:paraId="5F23274B" w14:textId="2C92152E" w:rsidR="00973631" w:rsidRPr="00F05314" w:rsidRDefault="00973631" w:rsidP="00986598">
                            <w:pPr>
                              <w:pStyle w:val="BlockText"/>
                              <w:spacing w:after="0"/>
                              <w:ind w:left="648"/>
                            </w:pPr>
                            <w:r>
                              <w:t xml:space="preserve">Tue, </w:t>
                            </w:r>
                            <w:r w:rsidR="00986598">
                              <w:t>May 23</w:t>
                            </w:r>
                          </w:p>
                          <w:p w14:paraId="61F1899B" w14:textId="77777777" w:rsidR="00973631" w:rsidRPr="00382F8E" w:rsidRDefault="00973631" w:rsidP="00981C26">
                            <w:pPr>
                              <w:pStyle w:val="BlockText"/>
                              <w:numPr>
                                <w:ilvl w:val="0"/>
                                <w:numId w:val="1"/>
                              </w:numPr>
                              <w:spacing w:after="0"/>
                            </w:pPr>
                            <w:r>
                              <w:rPr>
                                <w:color w:val="auto"/>
                              </w:rPr>
                              <w:t>Career Kickoff Workshop:</w:t>
                            </w:r>
                          </w:p>
                          <w:p w14:paraId="0A38EA03" w14:textId="62AAE374" w:rsidR="00973631" w:rsidRPr="00F210F5" w:rsidRDefault="00986598" w:rsidP="00981C26">
                            <w:pPr>
                              <w:pStyle w:val="BlockText"/>
                              <w:spacing w:after="0"/>
                              <w:ind w:left="648"/>
                            </w:pPr>
                            <w:r>
                              <w:rPr>
                                <w:color w:val="auto"/>
                              </w:rPr>
                              <w:t>Design Your Life 3</w:t>
                            </w:r>
                            <w:r w:rsidR="00973631">
                              <w:rPr>
                                <w:color w:val="auto"/>
                              </w:rPr>
                              <w:t>.0</w:t>
                            </w:r>
                          </w:p>
                          <w:p w14:paraId="2C94C25F" w14:textId="56FA2546" w:rsidR="00973631" w:rsidRPr="005F648E" w:rsidRDefault="00973631" w:rsidP="00986598">
                            <w:pPr>
                              <w:pStyle w:val="BlockText"/>
                              <w:spacing w:after="0"/>
                              <w:ind w:left="648"/>
                            </w:pPr>
                            <w:hyperlink r:id="rId17" w:history="1">
                              <w:r>
                                <w:t>Wed,</w:t>
                              </w:r>
                            </w:hyperlink>
                            <w:r>
                              <w:t xml:space="preserve"> </w:t>
                            </w:r>
                            <w:r w:rsidR="00986598">
                              <w:t>May 3</w:t>
                            </w:r>
                          </w:p>
                          <w:p w14:paraId="03E13A3C" w14:textId="77777777" w:rsidR="00973631" w:rsidRPr="00034D13" w:rsidRDefault="00973631" w:rsidP="00F05314">
                            <w:pPr>
                              <w:pStyle w:val="BlockText"/>
                              <w:numPr>
                                <w:ilvl w:val="0"/>
                                <w:numId w:val="1"/>
                              </w:numPr>
                              <w:spacing w:after="0" w:line="240" w:lineRule="auto"/>
                              <w:rPr>
                                <w:color w:val="auto"/>
                              </w:rPr>
                            </w:pPr>
                            <w:r w:rsidRPr="00034D13">
                              <w:rPr>
                                <w:color w:val="auto"/>
                              </w:rPr>
                              <w:t xml:space="preserve">Lunch &amp; Chat: </w:t>
                            </w:r>
                          </w:p>
                          <w:p w14:paraId="43ECE5D8" w14:textId="234A5890" w:rsidR="00973631" w:rsidRDefault="00973631" w:rsidP="00986598">
                            <w:pPr>
                              <w:pStyle w:val="BlockText"/>
                              <w:spacing w:after="0"/>
                              <w:ind w:left="648"/>
                            </w:pPr>
                            <w:r>
                              <w:t>Fri</w:t>
                            </w:r>
                            <w:r w:rsidRPr="005F648E">
                              <w:t xml:space="preserve">, </w:t>
                            </w:r>
                            <w:r w:rsidR="00986598">
                              <w:t>May 19</w:t>
                            </w:r>
                          </w:p>
                          <w:p w14:paraId="2FDA0F8B" w14:textId="61729AEE" w:rsidR="00973631" w:rsidRPr="00B01BE3" w:rsidRDefault="00716A54" w:rsidP="00981C26">
                            <w:pPr>
                              <w:pStyle w:val="BlockText"/>
                              <w:numPr>
                                <w:ilvl w:val="0"/>
                                <w:numId w:val="1"/>
                              </w:numPr>
                              <w:spacing w:after="0"/>
                            </w:pPr>
                            <w:r>
                              <w:rPr>
                                <w:color w:val="auto"/>
                              </w:rPr>
                              <w:t>Year End BBQ</w:t>
                            </w:r>
                          </w:p>
                          <w:p w14:paraId="5B930503" w14:textId="77777777" w:rsidR="00973631" w:rsidRDefault="00973631" w:rsidP="00981C26">
                            <w:pPr>
                              <w:pStyle w:val="BlockText"/>
                              <w:spacing w:after="0"/>
                              <w:ind w:left="648"/>
                            </w:pPr>
                            <w:r w:rsidRPr="005F648E">
                              <w:t xml:space="preserve">Sat, </w:t>
                            </w:r>
                            <w:r>
                              <w:t>Apr</w:t>
                            </w:r>
                            <w:r w:rsidRPr="005F648E">
                              <w:t xml:space="preserve"> </w:t>
                            </w:r>
                            <w:r>
                              <w:t>22</w:t>
                            </w:r>
                          </w:p>
                          <w:p w14:paraId="0F66FD85" w14:textId="777FEA29" w:rsidR="00973631" w:rsidRPr="00B01BE3" w:rsidRDefault="00973631" w:rsidP="0008527C">
                            <w:pPr>
                              <w:pStyle w:val="BlockText"/>
                              <w:numPr>
                                <w:ilvl w:val="0"/>
                                <w:numId w:val="1"/>
                              </w:numPr>
                              <w:spacing w:after="0"/>
                            </w:pPr>
                            <w:r>
                              <w:rPr>
                                <w:color w:val="auto"/>
                              </w:rPr>
                              <w:t>Guided Tour of PU Art Museum</w:t>
                            </w:r>
                          </w:p>
                          <w:p w14:paraId="7D188B2A" w14:textId="69DD35E2" w:rsidR="00973631" w:rsidRDefault="00973631" w:rsidP="0008527C">
                            <w:pPr>
                              <w:pStyle w:val="BlockText"/>
                              <w:spacing w:after="0"/>
                              <w:ind w:left="648"/>
                            </w:pPr>
                            <w:r w:rsidRPr="005F648E">
                              <w:t xml:space="preserve">Sat, </w:t>
                            </w:r>
                            <w:r>
                              <w:t>Apr</w:t>
                            </w:r>
                            <w:r w:rsidRPr="005F648E">
                              <w:t xml:space="preserve"> </w:t>
                            </w:r>
                            <w:r>
                              <w:t>29</w:t>
                            </w:r>
                          </w:p>
                          <w:p w14:paraId="57C7D9B4" w14:textId="5B4F58C5" w:rsidR="00973631" w:rsidRPr="00B01BE3" w:rsidRDefault="00973631" w:rsidP="00C77A7B">
                            <w:pPr>
                              <w:pStyle w:val="BlockText"/>
                              <w:numPr>
                                <w:ilvl w:val="0"/>
                                <w:numId w:val="1"/>
                              </w:numPr>
                              <w:spacing w:after="0"/>
                            </w:pPr>
                            <w:proofErr w:type="spellStart"/>
                            <w:r>
                              <w:rPr>
                                <w:color w:val="auto"/>
                              </w:rPr>
                              <w:t>Communiversity</w:t>
                            </w:r>
                            <w:proofErr w:type="spellEnd"/>
                          </w:p>
                          <w:p w14:paraId="28F7BE69" w14:textId="3ADBEE48" w:rsidR="00973631" w:rsidRDefault="00973631" w:rsidP="00C77A7B">
                            <w:pPr>
                              <w:pStyle w:val="BlockText"/>
                              <w:spacing w:after="0"/>
                              <w:ind w:left="648"/>
                            </w:pPr>
                            <w:r w:rsidRPr="005F648E">
                              <w:t>S</w:t>
                            </w:r>
                            <w:r>
                              <w:t>un</w:t>
                            </w:r>
                            <w:r w:rsidRPr="005F648E">
                              <w:t xml:space="preserve">, </w:t>
                            </w:r>
                            <w:r>
                              <w:t>Apr</w:t>
                            </w:r>
                            <w:r w:rsidRPr="005F648E">
                              <w:t xml:space="preserve"> </w:t>
                            </w:r>
                            <w:r>
                              <w:t>30</w:t>
                            </w:r>
                          </w:p>
                          <w:p w14:paraId="2BE29E27" w14:textId="77777777" w:rsidR="00973631" w:rsidRDefault="00973631" w:rsidP="00F05314">
                            <w:pPr>
                              <w:pStyle w:val="BlockText"/>
                              <w:spacing w:after="0"/>
                              <w:ind w:left="648"/>
                            </w:pPr>
                          </w:p>
                          <w:p w14:paraId="45421395" w14:textId="77777777" w:rsidR="00973631" w:rsidRDefault="00973631" w:rsidP="002A5590">
                            <w:pPr>
                              <w:pStyle w:val="BlockText"/>
                              <w:spacing w:after="0"/>
                              <w:ind w:left="648"/>
                            </w:pPr>
                          </w:p>
                          <w:p w14:paraId="2990C285" w14:textId="77777777" w:rsidR="00973631" w:rsidRDefault="00973631" w:rsidP="00CF63FC">
                            <w:pPr>
                              <w:pStyle w:val="BlockText"/>
                              <w:spacing w:after="0"/>
                              <w:ind w:left="648"/>
                            </w:pPr>
                          </w:p>
                          <w:p w14:paraId="18BD75D5" w14:textId="3AB2F86C" w:rsidR="00973631" w:rsidRPr="00BC686A" w:rsidRDefault="00973631" w:rsidP="002A5590">
                            <w:pPr>
                              <w:pStyle w:val="BlockText"/>
                              <w:spacing w:after="0"/>
                              <w:rPr>
                                <w:color w:val="auto"/>
                              </w:rPr>
                            </w:pPr>
                          </w:p>
                        </w:tc>
                      </w:tr>
                      <w:tr w:rsidR="00973631" w14:paraId="67A52CF3" w14:textId="77777777" w:rsidTr="005873BA">
                        <w:trPr>
                          <w:gridAfter w:val="1"/>
                          <w:wAfter w:w="3488" w:type="dxa"/>
                          <w:trHeight w:hRule="exact" w:val="5035"/>
                        </w:trPr>
                        <w:tc>
                          <w:tcPr>
                            <w:tcW w:w="4388" w:type="dxa"/>
                          </w:tcPr>
                          <w:p w14:paraId="3323AD46" w14:textId="77777777" w:rsidR="00973631" w:rsidRDefault="00973631" w:rsidP="00155C34">
                            <w:pPr>
                              <w:ind w:left="720"/>
                            </w:pPr>
                          </w:p>
                        </w:tc>
                        <w:tc>
                          <w:tcPr>
                            <w:tcW w:w="4388" w:type="dxa"/>
                          </w:tcPr>
                          <w:p w14:paraId="75F06A02" w14:textId="77777777" w:rsidR="00973631" w:rsidRDefault="00973631"/>
                        </w:tc>
                      </w:tr>
                    </w:tbl>
                    <w:p w14:paraId="6B1D8C83" w14:textId="77777777" w:rsidR="00973631" w:rsidRDefault="00973631" w:rsidP="00054F27">
                      <w:pPr>
                        <w:pStyle w:val="ListParagraph"/>
                        <w:numPr>
                          <w:ilvl w:val="0"/>
                          <w:numId w:val="3"/>
                        </w:numPr>
                      </w:pPr>
                    </w:p>
                    <w:p w14:paraId="15D997A4" w14:textId="77777777" w:rsidR="00973631" w:rsidRDefault="00973631" w:rsidP="005873BA">
                      <w:pPr>
                        <w:pStyle w:val="Caption"/>
                      </w:pPr>
                    </w:p>
                  </w:txbxContent>
                </v:textbox>
                <w10:wrap type="square" anchorx="margin"/>
              </v:shape>
            </w:pict>
          </mc:Fallback>
        </mc:AlternateContent>
      </w:r>
      <w:r w:rsidR="00CB2D40">
        <w:t>ISPPU Events</w:t>
      </w:r>
    </w:p>
    <w:p w14:paraId="4A35210B" w14:textId="061B2F86" w:rsidR="00981C26" w:rsidRPr="00465CB6" w:rsidRDefault="00981C26" w:rsidP="00981C26">
      <w:pPr>
        <w:pStyle w:val="Heading2"/>
        <w:tabs>
          <w:tab w:val="left" w:pos="3870"/>
        </w:tabs>
        <w:rPr>
          <w:u w:val="single"/>
        </w:rPr>
      </w:pPr>
      <w:r>
        <w:rPr>
          <w:u w:val="single"/>
        </w:rPr>
        <w:t>Children’s Meetup</w:t>
      </w:r>
    </w:p>
    <w:p w14:paraId="734170B2" w14:textId="3ED60AB0" w:rsidR="00981C26" w:rsidRDefault="00981C26" w:rsidP="00981C26">
      <w:pPr>
        <w:pStyle w:val="Heading5"/>
      </w:pPr>
      <w:r>
        <w:t xml:space="preserve">Mondays | 10:00 AM – 12:00 PM | </w:t>
      </w:r>
      <w:proofErr w:type="spellStart"/>
      <w:r>
        <w:t>Cotsen</w:t>
      </w:r>
      <w:proofErr w:type="spellEnd"/>
      <w:r>
        <w:t xml:space="preserve"> Children’s Library (Inside Firestone Library)</w:t>
      </w:r>
    </w:p>
    <w:p w14:paraId="07675848" w14:textId="41B9F115" w:rsidR="00981C26" w:rsidRDefault="00981C26" w:rsidP="00981C26">
      <w:r>
        <w:t xml:space="preserve">It takes a village to raise a child, so why do it alone? Come to our weekly Children’s Meetup where little ones can play with each other while parents can share their childcare stories and tips. Contact Mel at </w:t>
      </w:r>
      <w:hyperlink r:id="rId18" w:history="1">
        <w:r w:rsidRPr="00981C26">
          <w:rPr>
            <w:rStyle w:val="Hyperlink"/>
          </w:rPr>
          <w:t>konkel.mel@gmail.com</w:t>
        </w:r>
      </w:hyperlink>
      <w:r>
        <w:t xml:space="preserve"> for more information.</w:t>
      </w:r>
    </w:p>
    <w:p w14:paraId="79C3C902" w14:textId="2157C323" w:rsidR="00E336E4" w:rsidRPr="00465CB6" w:rsidRDefault="00C05CD1" w:rsidP="00C05CD1">
      <w:pPr>
        <w:pStyle w:val="Heading2"/>
        <w:tabs>
          <w:tab w:val="left" w:pos="3870"/>
        </w:tabs>
        <w:rPr>
          <w:u w:val="single"/>
        </w:rPr>
      </w:pPr>
      <w:r>
        <w:rPr>
          <w:u w:val="single"/>
        </w:rPr>
        <w:t>ISPPU Café</w:t>
      </w:r>
    </w:p>
    <w:p w14:paraId="4B1D7674" w14:textId="4135E5CD" w:rsidR="00852615" w:rsidRPr="000A2566" w:rsidRDefault="00F94951" w:rsidP="00C05CD1">
      <w:pPr>
        <w:pStyle w:val="Heading5"/>
      </w:pPr>
      <w:r>
        <w:t>Wed</w:t>
      </w:r>
      <w:r w:rsidR="00C05CD1">
        <w:t>nesdays</w:t>
      </w:r>
      <w:r w:rsidR="003F26F2">
        <w:t xml:space="preserve"> </w:t>
      </w:r>
      <w:r w:rsidR="00852615" w:rsidRPr="000A2566">
        <w:t xml:space="preserve">| 3:00 – </w:t>
      </w:r>
      <w:r>
        <w:t>4</w:t>
      </w:r>
      <w:r w:rsidR="00852615" w:rsidRPr="000A2566">
        <w:t xml:space="preserve">:00 PM | </w:t>
      </w:r>
      <w:r w:rsidR="00C05CD1">
        <w:t>Atrium Café</w:t>
      </w:r>
      <w:r w:rsidR="00A935E6">
        <w:t>, 20 Washington Rd</w:t>
      </w:r>
    </w:p>
    <w:p w14:paraId="76AE9290" w14:textId="6C3C9B6A" w:rsidR="003F4ED5" w:rsidRDefault="00A935E6" w:rsidP="00C05CD1">
      <w:r>
        <w:t xml:space="preserve">Join us for our weekly </w:t>
      </w:r>
      <w:r w:rsidR="00C05CD1">
        <w:t xml:space="preserve">meet-up on </w:t>
      </w:r>
      <w:r>
        <w:t>Wednesdays in the Atrium Café</w:t>
      </w:r>
      <w:r w:rsidR="00852615" w:rsidRPr="00377C43">
        <w:t>.</w:t>
      </w:r>
      <w:r w:rsidR="00C05CD1">
        <w:t xml:space="preserve"> It’s a great place to meet</w:t>
      </w:r>
      <w:r w:rsidR="00852615">
        <w:t xml:space="preserve"> </w:t>
      </w:r>
      <w:r w:rsidR="00C05CD1">
        <w:t>other ISPPU member and talk</w:t>
      </w:r>
      <w:r w:rsidR="0063014E">
        <w:t xml:space="preserve"> about life in Princeton</w:t>
      </w:r>
      <w:r w:rsidR="00C05CD1">
        <w:t xml:space="preserve"> over a cup of coffee of tea</w:t>
      </w:r>
      <w:r w:rsidR="0063014E">
        <w:t>.</w:t>
      </w:r>
      <w:r w:rsidR="00C05CD1">
        <w:t xml:space="preserve"> Children are welcome</w:t>
      </w:r>
      <w:r w:rsidR="00F94951">
        <w:t xml:space="preserve">. </w:t>
      </w:r>
      <w:r w:rsidR="00664E8E">
        <w:t xml:space="preserve">In case the café is booked for other events, visit </w:t>
      </w:r>
      <w:r w:rsidR="00C05CD1">
        <w:t>Campus Club</w:t>
      </w:r>
      <w:r>
        <w:t xml:space="preserve"> on 5 Prospect Avenue</w:t>
      </w:r>
      <w:r w:rsidR="00664E8E">
        <w:t>.</w:t>
      </w:r>
    </w:p>
    <w:p w14:paraId="336560B0" w14:textId="77777777" w:rsidR="00981C26" w:rsidRPr="00465CB6" w:rsidRDefault="00981C26" w:rsidP="00981C26">
      <w:pPr>
        <w:pStyle w:val="Heading2"/>
        <w:tabs>
          <w:tab w:val="left" w:pos="3870"/>
        </w:tabs>
        <w:rPr>
          <w:u w:val="single"/>
        </w:rPr>
      </w:pPr>
      <w:r>
        <w:rPr>
          <w:u w:val="single"/>
        </w:rPr>
        <w:t>Book Club</w:t>
      </w:r>
    </w:p>
    <w:p w14:paraId="533B1C06" w14:textId="63D2721A" w:rsidR="00981C26" w:rsidRDefault="00981C26" w:rsidP="00986598">
      <w:pPr>
        <w:pStyle w:val="Heading5"/>
      </w:pPr>
      <w:r w:rsidRPr="00A34B50">
        <w:t xml:space="preserve">Tue, </w:t>
      </w:r>
      <w:r w:rsidR="00986598">
        <w:t>May</w:t>
      </w:r>
      <w:r w:rsidRPr="00A34B50">
        <w:t xml:space="preserve"> </w:t>
      </w:r>
      <w:r w:rsidR="00986598">
        <w:t>23</w:t>
      </w:r>
      <w:r>
        <w:t xml:space="preserve"> | 4:30 PM | Halo Pub, 9 </w:t>
      </w:r>
      <w:proofErr w:type="spellStart"/>
      <w:r>
        <w:t>Hulfish</w:t>
      </w:r>
      <w:proofErr w:type="spellEnd"/>
      <w:r>
        <w:t xml:space="preserve"> St</w:t>
      </w:r>
    </w:p>
    <w:p w14:paraId="19CC2D7C" w14:textId="09FDE290" w:rsidR="008F1C7E" w:rsidRDefault="008F1C7E" w:rsidP="00986598">
      <w:r>
        <w:t>We’ll discuss</w:t>
      </w:r>
      <w:r w:rsidR="00981C26">
        <w:t xml:space="preserve"> </w:t>
      </w:r>
      <w:r w:rsidR="00973631">
        <w:rPr>
          <w:i/>
        </w:rPr>
        <w:t>The Refugees</w:t>
      </w:r>
      <w:r w:rsidR="00973631">
        <w:rPr>
          <w:iCs/>
        </w:rPr>
        <w:t xml:space="preserve"> by </w:t>
      </w:r>
      <w:r w:rsidR="00986598">
        <w:rPr>
          <w:iCs/>
        </w:rPr>
        <w:t xml:space="preserve">Pulitzer Prize winner </w:t>
      </w:r>
      <w:r w:rsidR="00973631">
        <w:rPr>
          <w:iCs/>
        </w:rPr>
        <w:t xml:space="preserve">Viet Thanh </w:t>
      </w:r>
      <w:r w:rsidR="00986598">
        <w:rPr>
          <w:iCs/>
        </w:rPr>
        <w:t xml:space="preserve">Nguyen, </w:t>
      </w:r>
      <w:r w:rsidR="00986598">
        <w:t>a collection of perfectly formed stories written over a period of twenty years, exploring questions of immigration, identity, lov</w:t>
      </w:r>
      <w:r w:rsidR="00986598">
        <w:t>e, and family</w:t>
      </w:r>
      <w:r w:rsidR="00981C26">
        <w:t>.</w:t>
      </w:r>
      <w:r w:rsidR="00981C26" w:rsidRPr="00F71D52">
        <w:t xml:space="preserve"> </w:t>
      </w:r>
      <w:r w:rsidR="00981C26">
        <w:t xml:space="preserve">Firestone and the Princeton Public library have several copies. Contact </w:t>
      </w:r>
      <w:r w:rsidR="00981C26">
        <w:rPr>
          <w:rStyle w:val="Hyperlink"/>
        </w:rPr>
        <w:t>isppu@princeton.edu</w:t>
      </w:r>
      <w:r w:rsidR="00986598">
        <w:t xml:space="preserve"> for more information</w:t>
      </w:r>
      <w:r w:rsidR="00981C26">
        <w:t>.</w:t>
      </w:r>
    </w:p>
    <w:p w14:paraId="6D28875E" w14:textId="77777777" w:rsidR="00AD6D18" w:rsidRDefault="00AD6D18" w:rsidP="00AD6D18">
      <w:pPr>
        <w:pStyle w:val="Heading1"/>
      </w:pPr>
      <w:r>
        <w:t>Contact us</w:t>
      </w:r>
    </w:p>
    <w:p w14:paraId="46DE07BA" w14:textId="77777777" w:rsidR="00AD6D18" w:rsidRDefault="00AD6D18" w:rsidP="00AD6D18">
      <w:pPr>
        <w:rPr>
          <w:rStyle w:val="SubtleReference"/>
        </w:rPr>
        <w:sectPr w:rsidR="00AD6D18" w:rsidSect="001525A0">
          <w:type w:val="continuous"/>
          <w:pgSz w:w="12240" w:h="15840"/>
          <w:pgMar w:top="792" w:right="720" w:bottom="720" w:left="720" w:header="720" w:footer="720" w:gutter="0"/>
          <w:cols w:space="720"/>
          <w:docGrid w:linePitch="360"/>
        </w:sectPr>
      </w:pPr>
    </w:p>
    <w:p w14:paraId="4EDB37AC" w14:textId="77777777" w:rsidR="00AD6D18" w:rsidRDefault="00AD6D18" w:rsidP="00AD6D18">
      <w:pPr>
        <w:rPr>
          <w:rStyle w:val="IntenseQuoteChar"/>
        </w:rPr>
      </w:pPr>
      <w:r w:rsidRPr="00840A16">
        <w:rPr>
          <w:rStyle w:val="SubtleReference"/>
        </w:rPr>
        <w:lastRenderedPageBreak/>
        <w:t>Email:</w:t>
      </w:r>
      <w:r>
        <w:rPr>
          <w:rStyle w:val="SubtleReference"/>
        </w:rPr>
        <w:t xml:space="preserve"> </w:t>
      </w:r>
      <w:r w:rsidRPr="00840A16">
        <w:rPr>
          <w:rStyle w:val="IntenseQuoteChar"/>
        </w:rPr>
        <w:t>isppu@princeton.edu</w:t>
      </w:r>
      <w:r>
        <w:rPr>
          <w:rStyle w:val="IntenseQuoteChar"/>
        </w:rPr>
        <w:t xml:space="preserve"> </w:t>
      </w:r>
      <w:r w:rsidRPr="00A435D1">
        <w:rPr>
          <w:rStyle w:val="IntenseQuoteChar"/>
          <w:b/>
          <w:sz w:val="28"/>
          <w:szCs w:val="28"/>
        </w:rPr>
        <w:t>|</w:t>
      </w:r>
      <w:r>
        <w:rPr>
          <w:rStyle w:val="IntenseQuoteChar"/>
        </w:rPr>
        <w:t xml:space="preserve"> </w:t>
      </w:r>
      <w:r>
        <w:rPr>
          <w:rStyle w:val="SubtleReference"/>
        </w:rPr>
        <w:t>Join Us</w:t>
      </w:r>
      <w:r w:rsidRPr="00840A16">
        <w:rPr>
          <w:rStyle w:val="SubtleReference"/>
        </w:rPr>
        <w:t>:</w:t>
      </w:r>
      <w:r>
        <w:rPr>
          <w:rStyle w:val="IntenseEmphasis"/>
        </w:rPr>
        <w:t xml:space="preserve"> </w:t>
      </w:r>
      <w:r w:rsidRPr="00840A16">
        <w:rPr>
          <w:rStyle w:val="IntenseQuoteChar"/>
        </w:rPr>
        <w:t>tinyurl.com/</w:t>
      </w:r>
      <w:proofErr w:type="spellStart"/>
      <w:r w:rsidRPr="00840A16">
        <w:rPr>
          <w:rStyle w:val="IntenseQuoteChar"/>
        </w:rPr>
        <w:t>isppu</w:t>
      </w:r>
      <w:proofErr w:type="spellEnd"/>
      <w:r w:rsidRPr="00840A16">
        <w:rPr>
          <w:rStyle w:val="IntenseQuoteChar"/>
        </w:rPr>
        <w:t>-request</w:t>
      </w:r>
      <w:r w:rsidRPr="00022795">
        <w:rPr>
          <w:rStyle w:val="SubtleReference"/>
        </w:rPr>
        <w:t xml:space="preserve"> </w:t>
      </w:r>
      <w:r w:rsidRPr="00A435D1">
        <w:rPr>
          <w:rStyle w:val="IntenseQuoteChar"/>
          <w:b/>
          <w:sz w:val="28"/>
          <w:szCs w:val="28"/>
        </w:rPr>
        <w:t>|</w:t>
      </w:r>
      <w:r w:rsidRPr="00A435D1">
        <w:rPr>
          <w:rStyle w:val="IntenseQuoteChar"/>
          <w:b/>
          <w:smallCaps/>
          <w:sz w:val="28"/>
          <w:szCs w:val="28"/>
        </w:rPr>
        <w:t xml:space="preserve"> </w:t>
      </w:r>
      <w:r>
        <w:rPr>
          <w:rStyle w:val="SubtleReference"/>
        </w:rPr>
        <w:t xml:space="preserve">Facebook:  </w:t>
      </w:r>
      <w:r w:rsidRPr="00840A16">
        <w:rPr>
          <w:rStyle w:val="IntenseQuoteChar"/>
        </w:rPr>
        <w:t>www.facebook.com/groups/isppu</w:t>
      </w:r>
      <w:r>
        <w:rPr>
          <w:rStyle w:val="IntenseQuoteChar"/>
        </w:rPr>
        <w:t xml:space="preserve">    </w:t>
      </w:r>
    </w:p>
    <w:p w14:paraId="761E2DBD" w14:textId="77777777" w:rsidR="00AD6D18" w:rsidRDefault="00AD6D18" w:rsidP="008F1C7E"/>
    <w:p w14:paraId="7742B376" w14:textId="313C9ED6" w:rsidR="008F1C7E" w:rsidRDefault="00AD6D18" w:rsidP="00B22598">
      <w:pPr>
        <w:pStyle w:val="Heading2"/>
        <w:rPr>
          <w:u w:val="single"/>
        </w:rPr>
      </w:pPr>
      <w:r w:rsidRPr="00BB5D49">
        <w:rPr>
          <w:noProof/>
          <w:u w:val="single"/>
          <w:lang w:eastAsia="zh-CN"/>
        </w:rPr>
        <mc:AlternateContent>
          <mc:Choice Requires="wpc">
            <w:drawing>
              <wp:anchor distT="0" distB="0" distL="114300" distR="114300" simplePos="0" relativeHeight="251687936" behindDoc="0" locked="0" layoutInCell="1" allowOverlap="1" wp14:anchorId="50A8356B" wp14:editId="77EA3C85">
                <wp:simplePos x="0" y="0"/>
                <wp:positionH relativeFrom="margin">
                  <wp:posOffset>-114300</wp:posOffset>
                </wp:positionH>
                <wp:positionV relativeFrom="paragraph">
                  <wp:posOffset>-163195</wp:posOffset>
                </wp:positionV>
                <wp:extent cx="6943725" cy="1323975"/>
                <wp:effectExtent l="0" t="0" r="0" b="9525"/>
                <wp:wrapSquare wrapText="bothSides"/>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0" name="Picture 20" descr="Macintosh HD:Users:borisov:Dropbox:Screenshots:Screenshot 2016-05-30 22.36.17.png"/>
                          <pic:cNvPicPr/>
                        </pic:nvPicPr>
                        <pic:blipFill>
                          <a:blip r:embed="rId19">
                            <a:extLst>
                              <a:ext uri="{28A0092B-C50C-407E-A947-70E740481C1C}">
                                <a14:useLocalDpi xmlns:a14="http://schemas.microsoft.com/office/drawing/2010/main" val="0"/>
                              </a:ext>
                            </a:extLst>
                          </a:blip>
                          <a:srcRect/>
                          <a:stretch>
                            <a:fillRect/>
                          </a:stretch>
                        </pic:blipFill>
                        <pic:spPr bwMode="auto">
                          <a:xfrm>
                            <a:off x="2008800" y="93638"/>
                            <a:ext cx="1277325" cy="1210651"/>
                          </a:xfrm>
                          <a:prstGeom prst="rect">
                            <a:avLst/>
                          </a:prstGeom>
                          <a:noFill/>
                          <a:ln>
                            <a:noFill/>
                          </a:ln>
                        </pic:spPr>
                      </pic:pic>
                      <pic:pic xmlns:pic="http://schemas.openxmlformats.org/drawingml/2006/picture">
                        <pic:nvPicPr>
                          <pic:cNvPr id="5" name="Picture 5"/>
                          <pic:cNvPicPr>
                            <a:picLocks noChangeAspect="1"/>
                          </pic:cNvPicPr>
                        </pic:nvPicPr>
                        <pic:blipFill>
                          <a:blip r:embed="rId20"/>
                          <a:stretch>
                            <a:fillRect/>
                          </a:stretch>
                        </pic:blipFill>
                        <pic:spPr>
                          <a:xfrm>
                            <a:off x="3390901" y="103164"/>
                            <a:ext cx="1857374" cy="1201125"/>
                          </a:xfrm>
                          <a:prstGeom prst="rect">
                            <a:avLst/>
                          </a:prstGeom>
                        </pic:spPr>
                      </pic:pic>
                      <pic:pic xmlns:pic="http://schemas.openxmlformats.org/drawingml/2006/picture">
                        <pic:nvPicPr>
                          <pic:cNvPr id="2" name="Picture 2"/>
                          <pic:cNvPicPr preferRelativeResize="0">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5468620" y="115569"/>
                            <a:ext cx="1188720" cy="1188720"/>
                          </a:xfrm>
                          <a:prstGeom prst="rect">
                            <a:avLst/>
                          </a:prstGeom>
                        </pic:spPr>
                      </pic:pic>
                      <pic:pic xmlns:pic="http://schemas.openxmlformats.org/drawingml/2006/picture">
                        <pic:nvPicPr>
                          <pic:cNvPr id="14" name="Picture 14"/>
                          <pic:cNvPicPr/>
                        </pic:nvPicPr>
                        <pic:blipFill>
                          <a:blip r:embed="rId22">
                            <a:extLst>
                              <a:ext uri="{28A0092B-C50C-407E-A947-70E740481C1C}">
                                <a14:useLocalDpi xmlns:a14="http://schemas.microsoft.com/office/drawing/2010/main" val="0"/>
                              </a:ext>
                            </a:extLst>
                          </a:blip>
                          <a:stretch>
                            <a:fillRect/>
                          </a:stretch>
                        </pic:blipFill>
                        <pic:spPr>
                          <a:xfrm>
                            <a:off x="294300" y="208575"/>
                            <a:ext cx="1325880" cy="960120"/>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id="Canvas 6" o:spid="_x0000_s1026" editas="canvas" style="position:absolute;margin-left:-9pt;margin-top:-12.85pt;width:546.75pt;height:104.25pt;z-index:251687936;mso-position-horizontal-relative:margin;mso-width-relative:margin;mso-height-relative:margin" coordsize="69437,13239" o:gfxdata="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">
                <v:shape id="_x0000_s1027" type="#_x0000_t75" style="position:absolute;width:69437;height:13239;visibility:visible;mso-wrap-style:square">
                  <v:fill o:detectmouseclick="t"/>
                  <v:path o:connecttype="none"/>
                </v:shape>
                <v:shape id="Picture 20" o:spid="_x0000_s1028" type="#_x0000_t75" alt="Macintosh HD:Users:borisov:Dropbox:Screenshots:Screenshot 2016-05-30 22.36.17.png" style="position:absolute;left:20088;top:936;width:12773;height:12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uYrCAAAA2wAAAA8AAABkcnMvZG93bnJldi54bWxETz1vwjAQ3ZH6H6yr1A0cGBCkOBFtqdQi&#10;OiTtwnaKjyQid45iF8K/x0Oljk/ve5OP3KkLDb51YmA+S0CRVM62Uhv4+X6frkD5gGKxc0IGbuQh&#10;zx4mG0ytu0pBlzLUKoaIT9FAE0Kfau2rhhj9zPUkkTu5gTFEONTaDniN4dzpRZIsNWMrsaHBnl4b&#10;qs7lLxvgz7fb18uOy113mK/2La+L4zIY8/Q4bp9BBRrDv/jP/WENLOL6+CX+AJ3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f7mKwgAAANsAAAAPAAAAAAAAAAAAAAAAAJ8C&#10;AABkcnMvZG93bnJldi54bWxQSwUGAAAAAAQABAD3AAAAjgMAAAAA&#10;">
                  <v:imagedata r:id="rId23" o:title="Screenshot 2016-05-30 22.36.17"/>
                </v:shape>
                <v:shape id="Picture 5" o:spid="_x0000_s1029" type="#_x0000_t75" style="position:absolute;left:33909;top:1031;width:18573;height:12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VGfzDAAAA2gAAAA8AAABkcnMvZG93bnJldi54bWxEj09rAjEUxO+C3yE8wZsmFiqyNYp/uuCl&#10;B7WX3h6b1+zq5mXZpO767RtB8DjMzG+Y5bp3tbhRGyrPGmZTBYK48KZiq+H7nE8WIEJENlh7Jg13&#10;CrBeDQdLzIzv+Ei3U7QiQThkqKGMscmkDEVJDsPUN8TJ+/Wtw5hka6VpsUtwV8s3pebSYcVpocSG&#10;diUV19Of03DZqDzf2+O2xtnX4Wevum7xabUej/rNB4hIfXyFn+2D0fAOjyvpBs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5UZ/MMAAADaAAAADwAAAAAAAAAAAAAAAACf&#10;AgAAZHJzL2Rvd25yZXYueG1sUEsFBgAAAAAEAAQA9wAAAI8DAAAAAA==&#10;">
                  <v:imagedata r:id="rId24" o:title=""/>
                  <v:path arrowok="t"/>
                </v:shape>
                <v:shape id="Picture 2" o:spid="_x0000_s1030" type="#_x0000_t75" style="position:absolute;left:54686;top:1155;width:11887;height:1188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rKG68AAAA2gAAAA8AAABkcnMvZG93bnJldi54bWxEj80KwjAQhO+C7xBW8KapCiK1qYjgz9Xq&#10;AyzN2pY2m9JErT69EQSPw8x8wySb3jTiQZ2rLCuYTSMQxLnVFRcKrpf9ZAXCeWSNjWVS8CIHm3Q4&#10;SDDW9slnemS+EAHCLkYFpfdtLKXLSzLoprYlDt7NdgZ9kF0hdYfPADeNnEfRUhqsOCyU2NKupLzO&#10;7kbBvqiPBzqes3vGi7fxFN1cVSs1HvXbNQhPvf+Hf+2TVjCH75VwA2T6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NKyhuvAAAANoAAAAPAAAAAAAAAAAAAAAAAJ8CAABkcnMv&#10;ZG93bnJldi54bWxQSwUGAAAAAAQABAD3AAAAiAMAAAAA&#10;">
                  <v:imagedata r:id="rId25" o:title=""/>
                  <v:path arrowok="t"/>
                </v:shape>
                <v:shape id="Picture 14" o:spid="_x0000_s1031" type="#_x0000_t75" style="position:absolute;left:2943;top:2085;width:13258;height:9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M18vAAAAA2wAAAA8AAABkcnMvZG93bnJldi54bWxET01rg0AQvQf6H5Yp9BbXtIkU4yZIQehV&#10;kx56G3anKnFnxd1G21/fLQRym8f7nOK42EFcafK9YwWbJAVBrJ3puVVwPlXrVxA+IBscHJOCH/Jw&#10;PDysCsyNm7mmaxNaEUPY56igC2HMpfS6I4s+cSNx5L7cZDFEOLXSTDjHcDvI5zTNpMWeY0OHI711&#10;pC/Nt1Xw0qS/pbZZ6Su7o8860x+X2Sv19LiUexCBlnAX39zvJs7fwv8v8QB5+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szXy8AAAADbAAAADwAAAAAAAAAAAAAAAACfAgAA&#10;ZHJzL2Rvd25yZXYueG1sUEsFBgAAAAAEAAQA9wAAAIwDAAAAAA==&#10;">
                  <v:imagedata r:id="rId26" o:title=""/>
                </v:shape>
                <w10:wrap type="square" anchorx="margin"/>
              </v:group>
            </w:pict>
          </mc:Fallback>
        </mc:AlternateContent>
      </w:r>
      <w:r w:rsidR="008F1C7E">
        <w:rPr>
          <w:u w:val="single"/>
        </w:rPr>
        <w:t>Career Kick</w:t>
      </w:r>
      <w:r w:rsidR="00697F92">
        <w:rPr>
          <w:u w:val="single"/>
        </w:rPr>
        <w:t>off Workshop: Design Your Life 3</w:t>
      </w:r>
      <w:r w:rsidR="008F1C7E">
        <w:rPr>
          <w:u w:val="single"/>
        </w:rPr>
        <w:t>.0</w:t>
      </w:r>
    </w:p>
    <w:p w14:paraId="4269CB0D" w14:textId="4016399A" w:rsidR="008F1C7E" w:rsidRDefault="008F1C7E" w:rsidP="00697F92">
      <w:pPr>
        <w:pStyle w:val="Heading5"/>
      </w:pPr>
      <w:r>
        <w:t>Wed</w:t>
      </w:r>
      <w:r w:rsidRPr="0050686E">
        <w:t xml:space="preserve">, </w:t>
      </w:r>
      <w:r w:rsidR="00697F92">
        <w:t>May</w:t>
      </w:r>
      <w:r>
        <w:t xml:space="preserve"> </w:t>
      </w:r>
      <w:r w:rsidR="00697F92">
        <w:t>3</w:t>
      </w:r>
      <w:r>
        <w:t xml:space="preserve"> | 7:00 – 8:30 PM | Louis A. Simpson (LAS) International Bldg. MPR B60B, 20 Washington Road</w:t>
      </w:r>
    </w:p>
    <w:p w14:paraId="6F9F7F92" w14:textId="5E6669DC" w:rsidR="008F1C7E" w:rsidRPr="00486E31" w:rsidRDefault="008F1C7E" w:rsidP="00697F92">
      <w:pPr>
        <w:pStyle w:val="Heading5"/>
        <w:rPr>
          <w:rFonts w:asciiTheme="minorHAnsi" w:eastAsiaTheme="minorHAnsi" w:hAnsiTheme="minorHAnsi" w:cstheme="minorBidi"/>
          <w:color w:val="404040" w:themeColor="text1" w:themeTint="BF"/>
        </w:rPr>
      </w:pPr>
      <w:r>
        <w:rPr>
          <w:rFonts w:asciiTheme="minorHAnsi" w:eastAsiaTheme="minorHAnsi" w:hAnsiTheme="minorHAnsi" w:cstheme="minorBidi"/>
          <w:color w:val="404040" w:themeColor="text1" w:themeTint="BF"/>
        </w:rPr>
        <w:t xml:space="preserve">This is a continuation of our previous Career Kickoff Workshop. The workshop is based on </w:t>
      </w:r>
      <w:r w:rsidRPr="008E51B0">
        <w:rPr>
          <w:rFonts w:asciiTheme="minorHAnsi" w:eastAsiaTheme="minorHAnsi" w:hAnsiTheme="minorHAnsi" w:cstheme="minorBidi"/>
          <w:i/>
          <w:color w:val="404040" w:themeColor="text1" w:themeTint="BF"/>
          <w:sz w:val="18"/>
          <w:szCs w:val="18"/>
        </w:rPr>
        <w:t>a similar workshop offered by Princeton University Career Services and Keller Center for Innovation in Engineering Education</w:t>
      </w:r>
      <w:r>
        <w:rPr>
          <w:rFonts w:asciiTheme="minorHAnsi" w:eastAsiaTheme="minorHAnsi" w:hAnsiTheme="minorHAnsi" w:cstheme="minorBidi"/>
          <w:i/>
          <w:color w:val="404040" w:themeColor="text1" w:themeTint="BF"/>
          <w:sz w:val="18"/>
          <w:szCs w:val="18"/>
        </w:rPr>
        <w:t>.</w:t>
      </w:r>
      <w:r>
        <w:rPr>
          <w:rFonts w:asciiTheme="minorHAnsi" w:eastAsiaTheme="minorHAnsi" w:hAnsiTheme="minorHAnsi" w:cstheme="minorBidi"/>
          <w:color w:val="404040" w:themeColor="text1" w:themeTint="BF"/>
        </w:rPr>
        <w:t xml:space="preserve"> Suggested reading: </w:t>
      </w:r>
      <w:r>
        <w:rPr>
          <w:rFonts w:asciiTheme="minorHAnsi" w:eastAsiaTheme="minorHAnsi" w:hAnsiTheme="minorHAnsi" w:cstheme="minorBidi"/>
          <w:i/>
          <w:color w:val="404040" w:themeColor="text1" w:themeTint="BF"/>
        </w:rPr>
        <w:t xml:space="preserve">Designing Your Life: How to Build </w:t>
      </w:r>
      <w:proofErr w:type="gramStart"/>
      <w:r>
        <w:rPr>
          <w:rFonts w:asciiTheme="minorHAnsi" w:eastAsiaTheme="minorHAnsi" w:hAnsiTheme="minorHAnsi" w:cstheme="minorBidi"/>
          <w:i/>
          <w:color w:val="404040" w:themeColor="text1" w:themeTint="BF"/>
        </w:rPr>
        <w:t>A</w:t>
      </w:r>
      <w:proofErr w:type="gramEnd"/>
      <w:r>
        <w:rPr>
          <w:rFonts w:asciiTheme="minorHAnsi" w:eastAsiaTheme="minorHAnsi" w:hAnsiTheme="minorHAnsi" w:cstheme="minorBidi"/>
          <w:i/>
          <w:color w:val="404040" w:themeColor="text1" w:themeTint="BF"/>
        </w:rPr>
        <w:t xml:space="preserve"> Well-lived, Joyful Life. </w:t>
      </w:r>
      <w:r w:rsidRPr="00497370">
        <w:rPr>
          <w:rFonts w:asciiTheme="minorHAnsi" w:eastAsiaTheme="minorHAnsi" w:hAnsiTheme="minorHAnsi" w:cstheme="minorBidi"/>
          <w:color w:val="404040" w:themeColor="text1" w:themeTint="BF"/>
        </w:rPr>
        <w:t xml:space="preserve">Contact us at </w:t>
      </w:r>
      <w:hyperlink r:id="rId27" w:history="1">
        <w:r w:rsidRPr="00981C26">
          <w:rPr>
            <w:rStyle w:val="Hyperlink"/>
            <w:rFonts w:asciiTheme="minorHAnsi" w:eastAsiaTheme="minorHAnsi" w:hAnsiTheme="minorHAnsi" w:cstheme="minorBidi"/>
          </w:rPr>
          <w:t>isppu@princeton.edu</w:t>
        </w:r>
      </w:hyperlink>
      <w:r w:rsidR="00697F92">
        <w:rPr>
          <w:rFonts w:asciiTheme="minorHAnsi" w:eastAsiaTheme="minorHAnsi" w:hAnsiTheme="minorHAnsi" w:cstheme="minorBidi"/>
          <w:color w:val="404040" w:themeColor="text1" w:themeTint="BF"/>
        </w:rPr>
        <w:t xml:space="preserve"> for more information</w:t>
      </w:r>
      <w:r w:rsidRPr="00497370">
        <w:rPr>
          <w:rFonts w:asciiTheme="minorHAnsi" w:eastAsiaTheme="minorHAnsi" w:hAnsiTheme="minorHAnsi" w:cstheme="minorBidi"/>
          <w:color w:val="404040" w:themeColor="text1" w:themeTint="BF"/>
        </w:rPr>
        <w:t>.</w:t>
      </w:r>
    </w:p>
    <w:p w14:paraId="16822E41" w14:textId="2A012209" w:rsidR="00981C26" w:rsidRPr="00BB5D49" w:rsidRDefault="00981C26" w:rsidP="00697F92">
      <w:pPr>
        <w:pStyle w:val="Heading2"/>
        <w:rPr>
          <w:u w:val="single"/>
        </w:rPr>
      </w:pPr>
      <w:r>
        <w:rPr>
          <w:u w:val="single"/>
        </w:rPr>
        <w:t xml:space="preserve">Lunch &amp; Chat: </w:t>
      </w:r>
      <w:r w:rsidR="00284C42">
        <w:rPr>
          <w:u w:val="single"/>
        </w:rPr>
        <w:t>Structured Life</w:t>
      </w:r>
      <w:r>
        <w:rPr>
          <w:u w:val="single"/>
        </w:rPr>
        <w:t xml:space="preserve"> </w:t>
      </w:r>
    </w:p>
    <w:p w14:paraId="1B352033" w14:textId="727B57AA" w:rsidR="00981C26" w:rsidRDefault="00981C26" w:rsidP="00284C42">
      <w:pPr>
        <w:pStyle w:val="Heading5"/>
      </w:pPr>
      <w:r>
        <w:t xml:space="preserve">Fri, </w:t>
      </w:r>
      <w:r w:rsidR="00284C42">
        <w:t>May 19</w:t>
      </w:r>
      <w:r>
        <w:t xml:space="preserve"> | 12:30 – 1:30 PM | Suite 301</w:t>
      </w:r>
      <w:r w:rsidRPr="008611A7">
        <w:t>, 20 Washington Road</w:t>
      </w:r>
    </w:p>
    <w:p w14:paraId="602111ED" w14:textId="3EC3D622" w:rsidR="00981C26" w:rsidRPr="003B398D" w:rsidRDefault="00284C42" w:rsidP="00284C42">
      <w:r>
        <w:t>Join us for lunch at the monthly Lunch &amp; Chat Discussion Group</w:t>
      </w:r>
      <w:r w:rsidR="008E4F48">
        <w:t>.</w:t>
      </w:r>
      <w:r>
        <w:t xml:space="preserve"> The topic this month is Structured Life – navigate ways to finding a structure in Princeton.</w:t>
      </w:r>
      <w:r w:rsidR="00981C26">
        <w:t xml:space="preserve"> </w:t>
      </w:r>
      <w:r w:rsidR="008E4F48">
        <w:t>The discussion will be facilitated by</w:t>
      </w:r>
      <w:r w:rsidR="00981C26">
        <w:t xml:space="preserve"> </w:t>
      </w:r>
      <w:proofErr w:type="spellStart"/>
      <w:r w:rsidR="00981C26">
        <w:t>Shefalika</w:t>
      </w:r>
      <w:proofErr w:type="spellEnd"/>
      <w:r w:rsidR="00981C26">
        <w:t xml:space="preserve"> Gandhi, LCSW from UHS.</w:t>
      </w:r>
      <w:r w:rsidR="00981C26" w:rsidRPr="00E67EDD">
        <w:t xml:space="preserve"> </w:t>
      </w:r>
      <w:r>
        <w:t xml:space="preserve">Fruits and tea will be provided. You are encouraged to bring your own lunch. </w:t>
      </w:r>
      <w:r w:rsidR="00981C26">
        <w:t xml:space="preserve">Contact us at </w:t>
      </w:r>
      <w:hyperlink r:id="rId28" w:history="1">
        <w:r w:rsidR="00981C26" w:rsidRPr="00C52B0A">
          <w:rPr>
            <w:rStyle w:val="Hyperlink"/>
          </w:rPr>
          <w:t>isppu@princeton.edu</w:t>
        </w:r>
      </w:hyperlink>
      <w:r w:rsidR="00981C26">
        <w:t xml:space="preserve"> to </w:t>
      </w:r>
      <w:r w:rsidR="00981C26" w:rsidRPr="009B319E">
        <w:rPr>
          <w:b/>
          <w:color w:val="FF9900"/>
        </w:rPr>
        <w:t xml:space="preserve">RSVP by Wed, </w:t>
      </w:r>
      <w:r>
        <w:rPr>
          <w:b/>
          <w:color w:val="FF9900"/>
        </w:rPr>
        <w:t>May</w:t>
      </w:r>
      <w:r w:rsidR="00981C26" w:rsidRPr="009B319E">
        <w:rPr>
          <w:b/>
          <w:color w:val="FF9900"/>
        </w:rPr>
        <w:t xml:space="preserve"> </w:t>
      </w:r>
      <w:r w:rsidR="00981C26">
        <w:rPr>
          <w:b/>
          <w:color w:val="FF9900"/>
        </w:rPr>
        <w:t>1</w:t>
      </w:r>
      <w:r>
        <w:rPr>
          <w:b/>
          <w:color w:val="FF9900"/>
        </w:rPr>
        <w:t>7</w:t>
      </w:r>
      <w:r w:rsidR="00981C26">
        <w:t>.</w:t>
      </w:r>
    </w:p>
    <w:p w14:paraId="22399DD8" w14:textId="67CDF90A" w:rsidR="003F4ED5" w:rsidRPr="00465CB6" w:rsidRDefault="00284C42" w:rsidP="003F4ED5">
      <w:pPr>
        <w:pStyle w:val="Heading2"/>
        <w:rPr>
          <w:u w:val="single"/>
        </w:rPr>
      </w:pPr>
      <w:r>
        <w:rPr>
          <w:u w:val="single"/>
        </w:rPr>
        <w:t>Year End BBQ</w:t>
      </w:r>
    </w:p>
    <w:p w14:paraId="176920F1" w14:textId="3401352D" w:rsidR="003F4ED5" w:rsidRDefault="003F4ED5" w:rsidP="00284C42">
      <w:pPr>
        <w:pStyle w:val="Heading5"/>
      </w:pPr>
      <w:r>
        <w:t>S</w:t>
      </w:r>
      <w:r w:rsidR="00284C42">
        <w:t>un</w:t>
      </w:r>
      <w:r>
        <w:t xml:space="preserve">, </w:t>
      </w:r>
      <w:r w:rsidR="00284C42">
        <w:t>May 14</w:t>
      </w:r>
      <w:r>
        <w:t xml:space="preserve"> | </w:t>
      </w:r>
      <w:r w:rsidR="00284C42">
        <w:t>5</w:t>
      </w:r>
      <w:r>
        <w:t xml:space="preserve">:00 </w:t>
      </w:r>
      <w:r w:rsidR="00284C42">
        <w:t>PM</w:t>
      </w:r>
      <w:r w:rsidR="00106240">
        <w:t xml:space="preserve"> </w:t>
      </w:r>
      <w:r>
        <w:t xml:space="preserve">– </w:t>
      </w:r>
      <w:r w:rsidR="00284C42">
        <w:t>8</w:t>
      </w:r>
      <w:r>
        <w:t xml:space="preserve">:00 PM | </w:t>
      </w:r>
      <w:r w:rsidR="00106240">
        <w:t>Lakeside Commons and Grill Area</w:t>
      </w:r>
    </w:p>
    <w:p w14:paraId="142D1551" w14:textId="0FF6B02A" w:rsidR="00BB5D49" w:rsidRDefault="00D34CA7" w:rsidP="00BB5D49">
      <w:bookmarkStart w:id="0" w:name="_GoBack"/>
      <w:bookmarkEnd w:id="0"/>
      <w:r w:rsidRPr="003F1C09">
        <w:rPr>
          <w:highlight w:val="yellow"/>
        </w:rPr>
        <w:t xml:space="preserve">"An </w:t>
      </w:r>
      <w:proofErr w:type="spellStart"/>
      <w:r w:rsidRPr="003F1C09">
        <w:rPr>
          <w:highlight w:val="yellow"/>
        </w:rPr>
        <w:t>unbirthday</w:t>
      </w:r>
      <w:proofErr w:type="spellEnd"/>
      <w:r w:rsidRPr="003F1C09">
        <w:rPr>
          <w:highlight w:val="yellow"/>
        </w:rPr>
        <w:t xml:space="preserve"> is an event that is typically celebrated on any or all of the 364 (365 on leap years) days in which it is not the person's birthday." This will be a party to celebrate the birthdays (or </w:t>
      </w:r>
      <w:proofErr w:type="spellStart"/>
      <w:r w:rsidRPr="003F1C09">
        <w:rPr>
          <w:highlight w:val="yellow"/>
        </w:rPr>
        <w:t>unbirthdays</w:t>
      </w:r>
      <w:proofErr w:type="spellEnd"/>
      <w:r w:rsidRPr="003F1C09">
        <w:rPr>
          <w:highlight w:val="yellow"/>
        </w:rPr>
        <w:t>) of all ISPPU children in one party. There will be party hats, crafts and games. ISPPU will provide hotdogs and cupcakes. Please bring a dish to share as the party will be during lunch time. Children of all ages are welcome (including adults). You do not need to have children to attend this event. All are welcome to help celebrate our ISPPU children!</w:t>
      </w:r>
      <w:r w:rsidR="009B319E" w:rsidRPr="003F1C09">
        <w:rPr>
          <w:highlight w:val="yellow"/>
        </w:rPr>
        <w:t xml:space="preserve"> </w:t>
      </w:r>
      <w:r w:rsidR="003F4ED5" w:rsidRPr="003F1C09">
        <w:rPr>
          <w:highlight w:val="yellow"/>
        </w:rPr>
        <w:t xml:space="preserve">Please contact </w:t>
      </w:r>
      <w:hyperlink r:id="rId29" w:history="1">
        <w:r w:rsidR="00A679C9" w:rsidRPr="003F1C09">
          <w:rPr>
            <w:rStyle w:val="Hyperlink"/>
            <w:highlight w:val="yellow"/>
          </w:rPr>
          <w:t>konkel.mel@gmail.com</w:t>
        </w:r>
      </w:hyperlink>
      <w:r w:rsidR="003F4ED5" w:rsidRPr="003F1C09">
        <w:rPr>
          <w:highlight w:val="yellow"/>
        </w:rPr>
        <w:t xml:space="preserve"> to </w:t>
      </w:r>
      <w:r w:rsidR="003F4ED5" w:rsidRPr="003F1C09">
        <w:rPr>
          <w:b/>
          <w:color w:val="FF9900"/>
          <w:highlight w:val="yellow"/>
        </w:rPr>
        <w:t xml:space="preserve">RSVP by Wed, </w:t>
      </w:r>
      <w:r w:rsidR="00106240" w:rsidRPr="003F1C09">
        <w:rPr>
          <w:b/>
          <w:color w:val="FF9900"/>
          <w:highlight w:val="yellow"/>
        </w:rPr>
        <w:t>Apr</w:t>
      </w:r>
      <w:r w:rsidR="003F4ED5" w:rsidRPr="003F1C09">
        <w:rPr>
          <w:b/>
          <w:color w:val="FF9900"/>
          <w:highlight w:val="yellow"/>
        </w:rPr>
        <w:t xml:space="preserve"> </w:t>
      </w:r>
      <w:r w:rsidR="00106240" w:rsidRPr="003F1C09">
        <w:rPr>
          <w:b/>
          <w:color w:val="FF9900"/>
          <w:highlight w:val="yellow"/>
        </w:rPr>
        <w:t>19</w:t>
      </w:r>
      <w:r w:rsidR="003F4ED5">
        <w:t>.</w:t>
      </w:r>
      <w:r w:rsidR="00BB5D49">
        <w:t xml:space="preserve"> </w:t>
      </w:r>
    </w:p>
    <w:p w14:paraId="7F1D2E93" w14:textId="77777777" w:rsidR="0008527C" w:rsidRDefault="0008527C" w:rsidP="0008527C">
      <w:pPr>
        <w:pStyle w:val="Heading2"/>
        <w:rPr>
          <w:u w:val="single"/>
        </w:rPr>
      </w:pPr>
      <w:r>
        <w:rPr>
          <w:u w:val="single"/>
        </w:rPr>
        <w:t>Tour of Princeton U. Art Museum</w:t>
      </w:r>
    </w:p>
    <w:p w14:paraId="1D90B0CB" w14:textId="77777777" w:rsidR="0008527C" w:rsidRDefault="0008527C" w:rsidP="0008527C">
      <w:pPr>
        <w:pStyle w:val="Heading5"/>
      </w:pPr>
      <w:r>
        <w:t>Sat</w:t>
      </w:r>
      <w:r w:rsidRPr="00A34B50">
        <w:t xml:space="preserve">, </w:t>
      </w:r>
      <w:r>
        <w:t>Apr</w:t>
      </w:r>
      <w:r w:rsidRPr="00A34B50">
        <w:t xml:space="preserve"> </w:t>
      </w:r>
      <w:r>
        <w:t>29 | 3:00 – 4:00 PM | Princeton University Art Museum</w:t>
      </w:r>
    </w:p>
    <w:p w14:paraId="52DB2B18" w14:textId="0B6E9B60" w:rsidR="0008527C" w:rsidRDefault="0008527C" w:rsidP="0008527C">
      <w:pPr>
        <w:rPr>
          <w:rStyle w:val="IntenseQuoteChar"/>
        </w:rPr>
      </w:pPr>
      <w:r>
        <w:t>We will visit a local treasure – the PUAM – a sister museum of the Metropolitan Museum. The tour will be guided by two PU Art Museum docents, who will highlight the most valuable collections, as well as some Roman, African, and Asian art. The tour is free</w:t>
      </w:r>
      <w:r w:rsidR="00275B1F">
        <w:t xml:space="preserve"> of charge for ISPPU members and their family members</w:t>
      </w:r>
      <w:r>
        <w:t xml:space="preserve">. You may bring your children to the event but strollers should be left in the lobby. Please contact </w:t>
      </w:r>
      <w:hyperlink r:id="rId30" w:history="1">
        <w:r w:rsidRPr="00AF2B80">
          <w:rPr>
            <w:rStyle w:val="Hyperlink"/>
          </w:rPr>
          <w:t>isppu@princeton.edu</w:t>
        </w:r>
      </w:hyperlink>
      <w:r>
        <w:t xml:space="preserve"> to let us know who will be coming. Spots are limited, </w:t>
      </w:r>
      <w:r>
        <w:rPr>
          <w:b/>
          <w:color w:val="FF9900"/>
        </w:rPr>
        <w:t>RSVP by Wed, Apr 26</w:t>
      </w:r>
      <w:r>
        <w:t xml:space="preserve">. </w:t>
      </w:r>
      <w:r>
        <w:rPr>
          <w:rStyle w:val="IntenseQuoteChar"/>
        </w:rPr>
        <w:t xml:space="preserve"> </w:t>
      </w:r>
    </w:p>
    <w:p w14:paraId="6C0719BC" w14:textId="77777777" w:rsidR="008F1C7E" w:rsidRDefault="008F1C7E" w:rsidP="008F1C7E">
      <w:pPr>
        <w:pStyle w:val="Heading2"/>
        <w:rPr>
          <w:u w:val="single"/>
        </w:rPr>
      </w:pPr>
      <w:proofErr w:type="spellStart"/>
      <w:r>
        <w:rPr>
          <w:u w:val="single"/>
        </w:rPr>
        <w:t>Communiversity</w:t>
      </w:r>
      <w:proofErr w:type="spellEnd"/>
    </w:p>
    <w:p w14:paraId="67733D14" w14:textId="77777777" w:rsidR="008F1C7E" w:rsidRDefault="008F1C7E" w:rsidP="008F1C7E">
      <w:pPr>
        <w:pStyle w:val="Heading5"/>
      </w:pPr>
      <w:r>
        <w:t>Sun</w:t>
      </w:r>
      <w:r w:rsidRPr="00A34B50">
        <w:t xml:space="preserve">, </w:t>
      </w:r>
      <w:r>
        <w:t>Apr</w:t>
      </w:r>
      <w:r w:rsidRPr="00A34B50">
        <w:t xml:space="preserve"> </w:t>
      </w:r>
      <w:r>
        <w:t>30 | 1:00 – 6:00 PM | Courtyard In Front of Nassau Hall</w:t>
      </w:r>
    </w:p>
    <w:p w14:paraId="4AFB04CD" w14:textId="2E95A198" w:rsidR="008F1C7E" w:rsidRPr="00840A16" w:rsidRDefault="008F1C7E" w:rsidP="008F1C7E">
      <w:pPr>
        <w:rPr>
          <w:rStyle w:val="IntenseQuoteChar"/>
        </w:rPr>
      </w:pPr>
      <w:r>
        <w:t xml:space="preserve">Every year the Municipality of Princeton and the University celebrates the synergy between the community and the university with a big fanfare called the </w:t>
      </w:r>
      <w:proofErr w:type="spellStart"/>
      <w:r>
        <w:t>Communiversity</w:t>
      </w:r>
      <w:proofErr w:type="spellEnd"/>
      <w:r>
        <w:t xml:space="preserve">. There will be information booths for many local shops and university organization. ISPPU will have a booth at the </w:t>
      </w:r>
      <w:proofErr w:type="spellStart"/>
      <w:r>
        <w:t>Communiveristy</w:t>
      </w:r>
      <w:proofErr w:type="spellEnd"/>
      <w:r>
        <w:t xml:space="preserve">. We need ISPPU </w:t>
      </w:r>
      <w:r w:rsidR="00D0191B">
        <w:t>ambassadors</w:t>
      </w:r>
      <w:r>
        <w:t xml:space="preserve"> to be at the booth and simply chat to anyone who stops by about ISPPU. Please contact </w:t>
      </w:r>
      <w:hyperlink r:id="rId31" w:history="1">
        <w:r w:rsidRPr="00AF2B80">
          <w:rPr>
            <w:rStyle w:val="Hyperlink"/>
          </w:rPr>
          <w:t>isppu@princeton.edu</w:t>
        </w:r>
      </w:hyperlink>
      <w:r>
        <w:t xml:space="preserve"> if you are willing to help out. </w:t>
      </w:r>
      <w:r>
        <w:rPr>
          <w:rStyle w:val="IntenseQuoteChar"/>
        </w:rPr>
        <w:t xml:space="preserve"> </w:t>
      </w:r>
    </w:p>
    <w:p w14:paraId="21FFC3CB" w14:textId="77777777" w:rsidR="008F1C7E" w:rsidRPr="00840A16" w:rsidRDefault="008F1C7E" w:rsidP="0008527C">
      <w:pPr>
        <w:rPr>
          <w:rStyle w:val="IntenseQuoteChar"/>
        </w:rPr>
      </w:pPr>
    </w:p>
    <w:p w14:paraId="48566819" w14:textId="645F5C93" w:rsidR="00C969C1" w:rsidRDefault="00AD6D18" w:rsidP="00C969C1">
      <w:pPr>
        <w:pStyle w:val="Heading1"/>
        <w:rPr>
          <w:noProof/>
        </w:rPr>
      </w:pPr>
      <w:r>
        <w:rPr>
          <w:noProof/>
          <w:lang w:eastAsia="zh-CN"/>
        </w:rPr>
        <w:lastRenderedPageBreak/>
        <mc:AlternateContent>
          <mc:Choice Requires="wps">
            <w:drawing>
              <wp:anchor distT="182880" distB="182880" distL="274320" distR="274320" simplePos="0" relativeHeight="251689984" behindDoc="0" locked="0" layoutInCell="1" allowOverlap="0" wp14:anchorId="6A509474" wp14:editId="396F6F1C">
                <wp:simplePos x="0" y="0"/>
                <wp:positionH relativeFrom="margin">
                  <wp:posOffset>4657725</wp:posOffset>
                </wp:positionH>
                <wp:positionV relativeFrom="paragraph">
                  <wp:posOffset>-95250</wp:posOffset>
                </wp:positionV>
                <wp:extent cx="2466975" cy="4943475"/>
                <wp:effectExtent l="0" t="0" r="9525" b="9525"/>
                <wp:wrapSquare wrapText="bothSides"/>
                <wp:docPr id="17" name="Text Box 17" descr="Text box sidebar for laying out a highlighted story and photo."/>
                <wp:cNvGraphicFramePr/>
                <a:graphic xmlns:a="http://schemas.openxmlformats.org/drawingml/2006/main">
                  <a:graphicData uri="http://schemas.microsoft.com/office/word/2010/wordprocessingShape">
                    <wps:wsp>
                      <wps:cNvSpPr txBox="1"/>
                      <wps:spPr>
                        <a:xfrm>
                          <a:off x="0" y="0"/>
                          <a:ext cx="2466975" cy="4943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388" w:type="dxa"/>
                              <w:tblLayout w:type="fixed"/>
                              <w:tblCellMar>
                                <w:left w:w="0" w:type="dxa"/>
                                <w:right w:w="0" w:type="dxa"/>
                              </w:tblCellMar>
                              <w:tblLook w:val="04A0" w:firstRow="1" w:lastRow="0" w:firstColumn="1" w:lastColumn="0" w:noHBand="0" w:noVBand="1"/>
                              <w:tblDescription w:val="Table containing a text sidebar and photo."/>
                            </w:tblPr>
                            <w:tblGrid>
                              <w:gridCol w:w="1572"/>
                              <w:gridCol w:w="1573"/>
                              <w:gridCol w:w="1243"/>
                            </w:tblGrid>
                            <w:tr w:rsidR="00973631" w14:paraId="3142AA6B" w14:textId="77777777" w:rsidTr="005873BA">
                              <w:trPr>
                                <w:trHeight w:hRule="exact" w:val="9196"/>
                              </w:trPr>
                              <w:tc>
                                <w:tcPr>
                                  <w:tcW w:w="4388" w:type="dxa"/>
                                  <w:gridSpan w:val="3"/>
                                  <w:shd w:val="clear" w:color="auto" w:fill="E76A1D" w:themeFill="accent1"/>
                                  <w:tcMar>
                                    <w:top w:w="288" w:type="dxa"/>
                                    <w:bottom w:w="288" w:type="dxa"/>
                                  </w:tcMar>
                                </w:tcPr>
                                <w:p w14:paraId="30D317F5" w14:textId="77777777" w:rsidR="00973631" w:rsidRPr="00BC686A" w:rsidRDefault="00973631" w:rsidP="00BC686A">
                                  <w:pPr>
                                    <w:pStyle w:val="BlockHeading"/>
                                    <w:rPr>
                                      <w:color w:val="auto"/>
                                    </w:rPr>
                                  </w:pPr>
                                  <w:r w:rsidRPr="00CB2D40">
                                    <w:rPr>
                                      <w:color w:val="auto"/>
                                    </w:rPr>
                                    <w:t>Campus</w:t>
                                  </w:r>
                                  <w:r>
                                    <w:t xml:space="preserve"> </w:t>
                                  </w:r>
                                  <w:r>
                                    <w:rPr>
                                      <w:color w:val="auto"/>
                                    </w:rPr>
                                    <w:t>/ Community</w:t>
                                  </w:r>
                                </w:p>
                                <w:p w14:paraId="2D4ACCAD" w14:textId="77777777" w:rsidR="00973631" w:rsidRPr="00F210F5" w:rsidRDefault="00973631" w:rsidP="006F570E">
                                  <w:pPr>
                                    <w:pStyle w:val="BlockText"/>
                                    <w:numPr>
                                      <w:ilvl w:val="0"/>
                                      <w:numId w:val="1"/>
                                    </w:numPr>
                                    <w:spacing w:after="0"/>
                                  </w:pPr>
                                  <w:r w:rsidRPr="00CB2D40">
                                    <w:rPr>
                                      <w:color w:val="auto"/>
                                    </w:rPr>
                                    <w:t xml:space="preserve">Davis </w:t>
                                  </w:r>
                                  <w:r>
                                    <w:rPr>
                                      <w:color w:val="auto"/>
                                    </w:rPr>
                                    <w:t>International Center</w:t>
                                  </w:r>
                                </w:p>
                                <w:p w14:paraId="299AC4F1" w14:textId="77777777" w:rsidR="00973631" w:rsidRPr="005873BA" w:rsidRDefault="00973631" w:rsidP="006F570E">
                                  <w:pPr>
                                    <w:pStyle w:val="BlockText"/>
                                    <w:spacing w:after="0"/>
                                    <w:ind w:left="648"/>
                                  </w:pPr>
                                  <w:hyperlink r:id="rId32" w:history="1">
                                    <w:r>
                                      <w:t>www.princeton.edu/davisic</w:t>
                                    </w:r>
                                  </w:hyperlink>
                                </w:p>
                                <w:p w14:paraId="31821EF4" w14:textId="77777777" w:rsidR="00973631" w:rsidRPr="00F210F5" w:rsidRDefault="00973631" w:rsidP="006F570E">
                                  <w:pPr>
                                    <w:pStyle w:val="BlockText"/>
                                    <w:numPr>
                                      <w:ilvl w:val="0"/>
                                      <w:numId w:val="1"/>
                                    </w:numPr>
                                    <w:spacing w:after="0"/>
                                  </w:pPr>
                                  <w:r>
                                    <w:rPr>
                                      <w:color w:val="auto"/>
                                    </w:rPr>
                                    <w:t>PU Public Events Calendar</w:t>
                                  </w:r>
                                </w:p>
                                <w:p w14:paraId="67EA4277" w14:textId="77777777" w:rsidR="00973631" w:rsidRPr="00465CB6" w:rsidRDefault="00973631" w:rsidP="006F570E">
                                  <w:pPr>
                                    <w:pStyle w:val="BlockText"/>
                                    <w:spacing w:after="0"/>
                                    <w:ind w:left="648"/>
                                  </w:pPr>
                                  <w:hyperlink r:id="rId33" w:history="1">
                                    <w:r w:rsidRPr="00F210F5">
                                      <w:t>www.princeton.edu/events</w:t>
                                    </w:r>
                                  </w:hyperlink>
                                </w:p>
                                <w:p w14:paraId="2104C88B" w14:textId="77777777" w:rsidR="00973631" w:rsidRPr="00F210F5" w:rsidRDefault="00973631" w:rsidP="006F570E">
                                  <w:pPr>
                                    <w:pStyle w:val="BlockText"/>
                                    <w:numPr>
                                      <w:ilvl w:val="0"/>
                                      <w:numId w:val="1"/>
                                    </w:numPr>
                                    <w:spacing w:after="0"/>
                                  </w:pPr>
                                  <w:r>
                                    <w:rPr>
                                      <w:color w:val="auto"/>
                                    </w:rPr>
                                    <w:t>Tigers with Cubs (for Childcare)</w:t>
                                  </w:r>
                                </w:p>
                                <w:p w14:paraId="4F8E32E5" w14:textId="77777777" w:rsidR="00973631" w:rsidRPr="005873BA" w:rsidRDefault="00973631" w:rsidP="006F570E">
                                  <w:pPr>
                                    <w:pStyle w:val="BlockText"/>
                                    <w:spacing w:after="0"/>
                                    <w:ind w:left="648"/>
                                  </w:pPr>
                                  <w:hyperlink r:id="rId34" w:history="1">
                                    <w:r w:rsidRPr="00F210F5">
                                      <w:t>www.princeton.edu/~tigerswc</w:t>
                                    </w:r>
                                  </w:hyperlink>
                                </w:p>
                                <w:p w14:paraId="1D435016" w14:textId="77777777" w:rsidR="00973631" w:rsidRPr="00F210F5" w:rsidRDefault="00973631" w:rsidP="006F570E">
                                  <w:pPr>
                                    <w:pStyle w:val="BlockText"/>
                                    <w:numPr>
                                      <w:ilvl w:val="0"/>
                                      <w:numId w:val="1"/>
                                    </w:numPr>
                                    <w:spacing w:after="0"/>
                                  </w:pPr>
                                  <w:r>
                                    <w:rPr>
                                      <w:color w:val="auto"/>
                                    </w:rPr>
                                    <w:t>Princeton Public Library</w:t>
                                  </w:r>
                                </w:p>
                                <w:p w14:paraId="3A642E1D" w14:textId="77777777" w:rsidR="00973631" w:rsidRDefault="00973631" w:rsidP="00711600">
                                  <w:pPr>
                                    <w:pStyle w:val="BlockText"/>
                                    <w:spacing w:after="0"/>
                                    <w:ind w:left="648"/>
                                  </w:pPr>
                                  <w:hyperlink r:id="rId35" w:history="1">
                                    <w:r w:rsidRPr="00F210F5">
                                      <w:t>www.princetonlibrary.org</w:t>
                                    </w:r>
                                  </w:hyperlink>
                                </w:p>
                                <w:p w14:paraId="3049EB5F" w14:textId="77777777" w:rsidR="00973631" w:rsidRDefault="00973631" w:rsidP="00711600">
                                  <w:pPr>
                                    <w:pStyle w:val="BlockText"/>
                                    <w:spacing w:after="0"/>
                                    <w:ind w:left="648"/>
                                  </w:pPr>
                                </w:p>
                                <w:p w14:paraId="1ED77760" w14:textId="77777777" w:rsidR="00973631" w:rsidRPr="005873BA" w:rsidRDefault="00973631" w:rsidP="00255A63">
                                  <w:pPr>
                                    <w:pStyle w:val="BlockHeading"/>
                                    <w:rPr>
                                      <w:color w:val="auto"/>
                                    </w:rPr>
                                  </w:pPr>
                                  <w:r>
                                    <w:rPr>
                                      <w:color w:val="auto"/>
                                    </w:rPr>
                                    <w:t>uPCOMING EVENTS</w:t>
                                  </w:r>
                                </w:p>
                                <w:p w14:paraId="4B0B6BE0" w14:textId="77777777" w:rsidR="00973631" w:rsidRPr="005F648E" w:rsidRDefault="00973631" w:rsidP="00255A63">
                                  <w:pPr>
                                    <w:pStyle w:val="BlockText"/>
                                    <w:numPr>
                                      <w:ilvl w:val="0"/>
                                      <w:numId w:val="1"/>
                                    </w:numPr>
                                    <w:spacing w:after="0"/>
                                  </w:pPr>
                                  <w:r>
                                    <w:rPr>
                                      <w:color w:val="auto"/>
                                    </w:rPr>
                                    <w:t>Lunch &amp; Chat</w:t>
                                  </w:r>
                                </w:p>
                                <w:p w14:paraId="10364D97" w14:textId="77777777" w:rsidR="00973631" w:rsidRDefault="00973631" w:rsidP="00255A63">
                                  <w:pPr>
                                    <w:pStyle w:val="BlockText"/>
                                    <w:spacing w:after="0"/>
                                    <w:ind w:left="648"/>
                                  </w:pPr>
                                  <w:r>
                                    <w:t>Fri</w:t>
                                  </w:r>
                                  <w:r w:rsidRPr="005F648E">
                                    <w:t xml:space="preserve">, </w:t>
                                  </w:r>
                                  <w:r>
                                    <w:t>May</w:t>
                                  </w:r>
                                  <w:r w:rsidRPr="005F648E">
                                    <w:t xml:space="preserve"> 1</w:t>
                                  </w:r>
                                  <w:r>
                                    <w:t>9</w:t>
                                  </w:r>
                                </w:p>
                                <w:p w14:paraId="64F6BFCC" w14:textId="77777777" w:rsidR="00973631" w:rsidRDefault="00973631" w:rsidP="002A3F20">
                                  <w:pPr>
                                    <w:pStyle w:val="BlockText"/>
                                    <w:spacing w:after="0"/>
                                    <w:ind w:left="648"/>
                                  </w:pPr>
                                </w:p>
                                <w:p w14:paraId="6928E247" w14:textId="77777777" w:rsidR="00973631" w:rsidRDefault="00973631" w:rsidP="001525A0">
                                  <w:pPr>
                                    <w:pStyle w:val="BlockHeading"/>
                                  </w:pPr>
                                  <w:r w:rsidRPr="001525A0">
                                    <w:rPr>
                                      <w:color w:val="auto"/>
                                    </w:rPr>
                                    <w:t>TBD Events</w:t>
                                  </w:r>
                                </w:p>
                                <w:p w14:paraId="607DB095" w14:textId="77777777" w:rsidR="00973631" w:rsidRDefault="00973631" w:rsidP="001525A0">
                                  <w:pPr>
                                    <w:pStyle w:val="BlockText"/>
                                    <w:numPr>
                                      <w:ilvl w:val="0"/>
                                      <w:numId w:val="1"/>
                                    </w:numPr>
                                    <w:spacing w:after="0"/>
                                  </w:pPr>
                                  <w:r>
                                    <w:rPr>
                                      <w:color w:val="auto"/>
                                    </w:rPr>
                                    <w:t>Trip to Asian Food Market</w:t>
                                  </w:r>
                                </w:p>
                                <w:p w14:paraId="50EC2875" w14:textId="77777777" w:rsidR="00973631" w:rsidRPr="00B01BE3" w:rsidRDefault="00973631" w:rsidP="00DF3E71">
                                  <w:pPr>
                                    <w:pStyle w:val="BlockText"/>
                                    <w:numPr>
                                      <w:ilvl w:val="0"/>
                                      <w:numId w:val="1"/>
                                    </w:numPr>
                                    <w:spacing w:after="0"/>
                                  </w:pPr>
                                  <w:r>
                                    <w:rPr>
                                      <w:color w:val="auto"/>
                                    </w:rPr>
                                    <w:t xml:space="preserve">Go Tigers Scavenger Hunt </w:t>
                                  </w:r>
                                </w:p>
                                <w:p w14:paraId="0ED8F2AA" w14:textId="77777777" w:rsidR="00973631" w:rsidRDefault="00973631" w:rsidP="001525A0">
                                  <w:pPr>
                                    <w:pStyle w:val="BlockText"/>
                                    <w:numPr>
                                      <w:ilvl w:val="0"/>
                                      <w:numId w:val="1"/>
                                    </w:numPr>
                                    <w:spacing w:after="0"/>
                                  </w:pPr>
                                  <w:r>
                                    <w:rPr>
                                      <w:color w:val="auto"/>
                                    </w:rPr>
                                    <w:t>Stargazing in Peyton Hall Observatory</w:t>
                                  </w:r>
                                </w:p>
                                <w:p w14:paraId="33E21549" w14:textId="77777777" w:rsidR="00973631" w:rsidRDefault="00973631" w:rsidP="00C969C1">
                                  <w:pPr>
                                    <w:pStyle w:val="BlockText"/>
                                    <w:spacing w:after="0"/>
                                    <w:ind w:left="648"/>
                                  </w:pPr>
                                </w:p>
                                <w:p w14:paraId="03576DD6" w14:textId="77777777" w:rsidR="00973631" w:rsidRDefault="00973631" w:rsidP="00DF3E71">
                                  <w:pPr>
                                    <w:pStyle w:val="BlockText"/>
                                    <w:spacing w:after="0"/>
                                    <w:ind w:left="648"/>
                                  </w:pPr>
                                </w:p>
                                <w:p w14:paraId="4C1D55D3" w14:textId="77777777" w:rsidR="00973631" w:rsidRPr="007E1486" w:rsidRDefault="00973631" w:rsidP="002A3F20">
                                  <w:pPr>
                                    <w:pStyle w:val="BlockText"/>
                                    <w:spacing w:after="0"/>
                                    <w:ind w:left="648"/>
                                  </w:pPr>
                                </w:p>
                                <w:p w14:paraId="1C726A81" w14:textId="77777777" w:rsidR="00973631" w:rsidRPr="007E1486" w:rsidRDefault="00973631" w:rsidP="00255A63">
                                  <w:pPr>
                                    <w:pStyle w:val="BlockText"/>
                                    <w:spacing w:after="0"/>
                                    <w:ind w:left="648"/>
                                  </w:pPr>
                                </w:p>
                                <w:p w14:paraId="6C6C8B16" w14:textId="77777777" w:rsidR="00973631" w:rsidRDefault="00973631" w:rsidP="00711600">
                                  <w:pPr>
                                    <w:pStyle w:val="BlockText"/>
                                    <w:spacing w:after="0"/>
                                    <w:ind w:left="648"/>
                                  </w:pPr>
                                </w:p>
                                <w:p w14:paraId="1B20BBFD" w14:textId="77777777" w:rsidR="00973631" w:rsidRDefault="00973631" w:rsidP="007E1486">
                                  <w:pPr>
                                    <w:pStyle w:val="BlockText"/>
                                    <w:spacing w:after="0"/>
                                    <w:ind w:left="648"/>
                                  </w:pPr>
                                </w:p>
                                <w:p w14:paraId="51D88917" w14:textId="77777777" w:rsidR="00973631" w:rsidRDefault="00973631" w:rsidP="00711600">
                                  <w:pPr>
                                    <w:pStyle w:val="BlockText"/>
                                    <w:spacing w:after="0"/>
                                    <w:ind w:left="648"/>
                                  </w:pPr>
                                </w:p>
                                <w:p w14:paraId="7B100953" w14:textId="77777777" w:rsidR="00973631" w:rsidRPr="00155C34" w:rsidRDefault="00973631" w:rsidP="006F570E">
                                  <w:pPr>
                                    <w:pStyle w:val="BlockText"/>
                                    <w:spacing w:after="0"/>
                                    <w:ind w:left="648"/>
                                  </w:pPr>
                                </w:p>
                              </w:tc>
                            </w:tr>
                            <w:tr w:rsidR="00973631" w14:paraId="34EB8AAA" w14:textId="77777777" w:rsidTr="005873BA">
                              <w:trPr>
                                <w:gridAfter w:val="1"/>
                                <w:wAfter w:w="3488" w:type="dxa"/>
                                <w:trHeight w:hRule="exact" w:val="5035"/>
                              </w:trPr>
                              <w:tc>
                                <w:tcPr>
                                  <w:tcW w:w="4388" w:type="dxa"/>
                                </w:tcPr>
                                <w:p w14:paraId="659088AF" w14:textId="77777777" w:rsidR="00973631" w:rsidRDefault="00973631" w:rsidP="00155C34">
                                  <w:pPr>
                                    <w:ind w:left="720"/>
                                  </w:pPr>
                                </w:p>
                              </w:tc>
                              <w:tc>
                                <w:tcPr>
                                  <w:tcW w:w="4388" w:type="dxa"/>
                                </w:tcPr>
                                <w:p w14:paraId="74D89C27" w14:textId="77777777" w:rsidR="00973631" w:rsidRDefault="00973631"/>
                              </w:tc>
                            </w:tr>
                          </w:tbl>
                          <w:p w14:paraId="4B337765" w14:textId="77777777" w:rsidR="00973631" w:rsidRDefault="00973631" w:rsidP="008F1C7E">
                            <w:pPr>
                              <w:pStyle w:val="ListParagraph"/>
                              <w:numPr>
                                <w:ilvl w:val="0"/>
                                <w:numId w:val="3"/>
                              </w:numPr>
                            </w:pPr>
                          </w:p>
                          <w:p w14:paraId="10783D27" w14:textId="77777777" w:rsidR="00973631" w:rsidRDefault="00973631" w:rsidP="008F1C7E">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alt="Text box sidebar for laying out a highlighted story and photo." style="position:absolute;margin-left:366.75pt;margin-top:-7.5pt;width:194.25pt;height:389.25pt;z-index:251689984;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" o:allowoverlap="f" filled="f" stroked="f" strokeweight=".5pt">
                <v:textbox inset="0,0,0,0">
                  <w:txbxContent>
                    <w:tbl>
                      <w:tblPr>
                        <w:tblW w:w="4388" w:type="dxa"/>
                        <w:tblLayout w:type="fixed"/>
                        <w:tblCellMar>
                          <w:left w:w="0" w:type="dxa"/>
                          <w:right w:w="0" w:type="dxa"/>
                        </w:tblCellMar>
                        <w:tblLook w:val="04A0" w:firstRow="1" w:lastRow="0" w:firstColumn="1" w:lastColumn="0" w:noHBand="0" w:noVBand="1"/>
                        <w:tblDescription w:val="Table containing a text sidebar and photo."/>
                      </w:tblPr>
                      <w:tblGrid>
                        <w:gridCol w:w="1572"/>
                        <w:gridCol w:w="1573"/>
                        <w:gridCol w:w="1243"/>
                      </w:tblGrid>
                      <w:tr w:rsidR="00973631" w14:paraId="3142AA6B" w14:textId="77777777" w:rsidTr="005873BA">
                        <w:trPr>
                          <w:trHeight w:hRule="exact" w:val="9196"/>
                        </w:trPr>
                        <w:tc>
                          <w:tcPr>
                            <w:tcW w:w="4388" w:type="dxa"/>
                            <w:gridSpan w:val="3"/>
                            <w:shd w:val="clear" w:color="auto" w:fill="E76A1D" w:themeFill="accent1"/>
                            <w:tcMar>
                              <w:top w:w="288" w:type="dxa"/>
                              <w:bottom w:w="288" w:type="dxa"/>
                            </w:tcMar>
                          </w:tcPr>
                          <w:p w14:paraId="30D317F5" w14:textId="77777777" w:rsidR="00973631" w:rsidRPr="00BC686A" w:rsidRDefault="00973631" w:rsidP="00BC686A">
                            <w:pPr>
                              <w:pStyle w:val="BlockHeading"/>
                              <w:rPr>
                                <w:color w:val="auto"/>
                              </w:rPr>
                            </w:pPr>
                            <w:r w:rsidRPr="00CB2D40">
                              <w:rPr>
                                <w:color w:val="auto"/>
                              </w:rPr>
                              <w:t>Campus</w:t>
                            </w:r>
                            <w:r>
                              <w:t xml:space="preserve"> </w:t>
                            </w:r>
                            <w:r>
                              <w:rPr>
                                <w:color w:val="auto"/>
                              </w:rPr>
                              <w:t>/ Community</w:t>
                            </w:r>
                          </w:p>
                          <w:p w14:paraId="2D4ACCAD" w14:textId="77777777" w:rsidR="00973631" w:rsidRPr="00F210F5" w:rsidRDefault="00973631" w:rsidP="006F570E">
                            <w:pPr>
                              <w:pStyle w:val="BlockText"/>
                              <w:numPr>
                                <w:ilvl w:val="0"/>
                                <w:numId w:val="1"/>
                              </w:numPr>
                              <w:spacing w:after="0"/>
                            </w:pPr>
                            <w:r w:rsidRPr="00CB2D40">
                              <w:rPr>
                                <w:color w:val="auto"/>
                              </w:rPr>
                              <w:t xml:space="preserve">Davis </w:t>
                            </w:r>
                            <w:r>
                              <w:rPr>
                                <w:color w:val="auto"/>
                              </w:rPr>
                              <w:t>International Center</w:t>
                            </w:r>
                          </w:p>
                          <w:p w14:paraId="299AC4F1" w14:textId="77777777" w:rsidR="00973631" w:rsidRPr="005873BA" w:rsidRDefault="00973631" w:rsidP="006F570E">
                            <w:pPr>
                              <w:pStyle w:val="BlockText"/>
                              <w:spacing w:after="0"/>
                              <w:ind w:left="648"/>
                            </w:pPr>
                            <w:hyperlink r:id="rId36" w:history="1">
                              <w:r>
                                <w:t>www.princeton.edu/davisic</w:t>
                              </w:r>
                            </w:hyperlink>
                          </w:p>
                          <w:p w14:paraId="31821EF4" w14:textId="77777777" w:rsidR="00973631" w:rsidRPr="00F210F5" w:rsidRDefault="00973631" w:rsidP="006F570E">
                            <w:pPr>
                              <w:pStyle w:val="BlockText"/>
                              <w:numPr>
                                <w:ilvl w:val="0"/>
                                <w:numId w:val="1"/>
                              </w:numPr>
                              <w:spacing w:after="0"/>
                            </w:pPr>
                            <w:r>
                              <w:rPr>
                                <w:color w:val="auto"/>
                              </w:rPr>
                              <w:t>PU Public Events Calendar</w:t>
                            </w:r>
                          </w:p>
                          <w:p w14:paraId="67EA4277" w14:textId="77777777" w:rsidR="00973631" w:rsidRPr="00465CB6" w:rsidRDefault="00973631" w:rsidP="006F570E">
                            <w:pPr>
                              <w:pStyle w:val="BlockText"/>
                              <w:spacing w:after="0"/>
                              <w:ind w:left="648"/>
                            </w:pPr>
                            <w:hyperlink r:id="rId37" w:history="1">
                              <w:r w:rsidRPr="00F210F5">
                                <w:t>www.princeton.edu/events</w:t>
                              </w:r>
                            </w:hyperlink>
                          </w:p>
                          <w:p w14:paraId="2104C88B" w14:textId="77777777" w:rsidR="00973631" w:rsidRPr="00F210F5" w:rsidRDefault="00973631" w:rsidP="006F570E">
                            <w:pPr>
                              <w:pStyle w:val="BlockText"/>
                              <w:numPr>
                                <w:ilvl w:val="0"/>
                                <w:numId w:val="1"/>
                              </w:numPr>
                              <w:spacing w:after="0"/>
                            </w:pPr>
                            <w:r>
                              <w:rPr>
                                <w:color w:val="auto"/>
                              </w:rPr>
                              <w:t>Tigers with Cubs (for Childcare)</w:t>
                            </w:r>
                          </w:p>
                          <w:p w14:paraId="4F8E32E5" w14:textId="77777777" w:rsidR="00973631" w:rsidRPr="005873BA" w:rsidRDefault="00973631" w:rsidP="006F570E">
                            <w:pPr>
                              <w:pStyle w:val="BlockText"/>
                              <w:spacing w:after="0"/>
                              <w:ind w:left="648"/>
                            </w:pPr>
                            <w:hyperlink r:id="rId38" w:history="1">
                              <w:r w:rsidRPr="00F210F5">
                                <w:t>www.princeton.edu/~tigerswc</w:t>
                              </w:r>
                            </w:hyperlink>
                          </w:p>
                          <w:p w14:paraId="1D435016" w14:textId="77777777" w:rsidR="00973631" w:rsidRPr="00F210F5" w:rsidRDefault="00973631" w:rsidP="006F570E">
                            <w:pPr>
                              <w:pStyle w:val="BlockText"/>
                              <w:numPr>
                                <w:ilvl w:val="0"/>
                                <w:numId w:val="1"/>
                              </w:numPr>
                              <w:spacing w:after="0"/>
                            </w:pPr>
                            <w:r>
                              <w:rPr>
                                <w:color w:val="auto"/>
                              </w:rPr>
                              <w:t>Princeton Public Library</w:t>
                            </w:r>
                          </w:p>
                          <w:p w14:paraId="3A642E1D" w14:textId="77777777" w:rsidR="00973631" w:rsidRDefault="00973631" w:rsidP="00711600">
                            <w:pPr>
                              <w:pStyle w:val="BlockText"/>
                              <w:spacing w:after="0"/>
                              <w:ind w:left="648"/>
                            </w:pPr>
                            <w:hyperlink r:id="rId39" w:history="1">
                              <w:r w:rsidRPr="00F210F5">
                                <w:t>www.princetonlibrary.org</w:t>
                              </w:r>
                            </w:hyperlink>
                          </w:p>
                          <w:p w14:paraId="3049EB5F" w14:textId="77777777" w:rsidR="00973631" w:rsidRDefault="00973631" w:rsidP="00711600">
                            <w:pPr>
                              <w:pStyle w:val="BlockText"/>
                              <w:spacing w:after="0"/>
                              <w:ind w:left="648"/>
                            </w:pPr>
                          </w:p>
                          <w:p w14:paraId="1ED77760" w14:textId="77777777" w:rsidR="00973631" w:rsidRPr="005873BA" w:rsidRDefault="00973631" w:rsidP="00255A63">
                            <w:pPr>
                              <w:pStyle w:val="BlockHeading"/>
                              <w:rPr>
                                <w:color w:val="auto"/>
                              </w:rPr>
                            </w:pPr>
                            <w:r>
                              <w:rPr>
                                <w:color w:val="auto"/>
                              </w:rPr>
                              <w:t>uPCOMING EVENTS</w:t>
                            </w:r>
                          </w:p>
                          <w:p w14:paraId="4B0B6BE0" w14:textId="77777777" w:rsidR="00973631" w:rsidRPr="005F648E" w:rsidRDefault="00973631" w:rsidP="00255A63">
                            <w:pPr>
                              <w:pStyle w:val="BlockText"/>
                              <w:numPr>
                                <w:ilvl w:val="0"/>
                                <w:numId w:val="1"/>
                              </w:numPr>
                              <w:spacing w:after="0"/>
                            </w:pPr>
                            <w:r>
                              <w:rPr>
                                <w:color w:val="auto"/>
                              </w:rPr>
                              <w:t>Lunch &amp; Chat</w:t>
                            </w:r>
                          </w:p>
                          <w:p w14:paraId="10364D97" w14:textId="77777777" w:rsidR="00973631" w:rsidRDefault="00973631" w:rsidP="00255A63">
                            <w:pPr>
                              <w:pStyle w:val="BlockText"/>
                              <w:spacing w:after="0"/>
                              <w:ind w:left="648"/>
                            </w:pPr>
                            <w:r>
                              <w:t>Fri</w:t>
                            </w:r>
                            <w:r w:rsidRPr="005F648E">
                              <w:t xml:space="preserve">, </w:t>
                            </w:r>
                            <w:r>
                              <w:t>May</w:t>
                            </w:r>
                            <w:r w:rsidRPr="005F648E">
                              <w:t xml:space="preserve"> 1</w:t>
                            </w:r>
                            <w:r>
                              <w:t>9</w:t>
                            </w:r>
                          </w:p>
                          <w:p w14:paraId="64F6BFCC" w14:textId="77777777" w:rsidR="00973631" w:rsidRDefault="00973631" w:rsidP="002A3F20">
                            <w:pPr>
                              <w:pStyle w:val="BlockText"/>
                              <w:spacing w:after="0"/>
                              <w:ind w:left="648"/>
                            </w:pPr>
                          </w:p>
                          <w:p w14:paraId="6928E247" w14:textId="77777777" w:rsidR="00973631" w:rsidRDefault="00973631" w:rsidP="001525A0">
                            <w:pPr>
                              <w:pStyle w:val="BlockHeading"/>
                            </w:pPr>
                            <w:r w:rsidRPr="001525A0">
                              <w:rPr>
                                <w:color w:val="auto"/>
                              </w:rPr>
                              <w:t>TBD Events</w:t>
                            </w:r>
                          </w:p>
                          <w:p w14:paraId="607DB095" w14:textId="77777777" w:rsidR="00973631" w:rsidRDefault="00973631" w:rsidP="001525A0">
                            <w:pPr>
                              <w:pStyle w:val="BlockText"/>
                              <w:numPr>
                                <w:ilvl w:val="0"/>
                                <w:numId w:val="1"/>
                              </w:numPr>
                              <w:spacing w:after="0"/>
                            </w:pPr>
                            <w:r>
                              <w:rPr>
                                <w:color w:val="auto"/>
                              </w:rPr>
                              <w:t>Trip to Asian Food Market</w:t>
                            </w:r>
                          </w:p>
                          <w:p w14:paraId="50EC2875" w14:textId="77777777" w:rsidR="00973631" w:rsidRPr="00B01BE3" w:rsidRDefault="00973631" w:rsidP="00DF3E71">
                            <w:pPr>
                              <w:pStyle w:val="BlockText"/>
                              <w:numPr>
                                <w:ilvl w:val="0"/>
                                <w:numId w:val="1"/>
                              </w:numPr>
                              <w:spacing w:after="0"/>
                            </w:pPr>
                            <w:r>
                              <w:rPr>
                                <w:color w:val="auto"/>
                              </w:rPr>
                              <w:t xml:space="preserve">Go Tigers Scavenger Hunt </w:t>
                            </w:r>
                          </w:p>
                          <w:p w14:paraId="0ED8F2AA" w14:textId="77777777" w:rsidR="00973631" w:rsidRDefault="00973631" w:rsidP="001525A0">
                            <w:pPr>
                              <w:pStyle w:val="BlockText"/>
                              <w:numPr>
                                <w:ilvl w:val="0"/>
                                <w:numId w:val="1"/>
                              </w:numPr>
                              <w:spacing w:after="0"/>
                            </w:pPr>
                            <w:r>
                              <w:rPr>
                                <w:color w:val="auto"/>
                              </w:rPr>
                              <w:t>Stargazing in Peyton Hall Observatory</w:t>
                            </w:r>
                          </w:p>
                          <w:p w14:paraId="33E21549" w14:textId="77777777" w:rsidR="00973631" w:rsidRDefault="00973631" w:rsidP="00C969C1">
                            <w:pPr>
                              <w:pStyle w:val="BlockText"/>
                              <w:spacing w:after="0"/>
                              <w:ind w:left="648"/>
                            </w:pPr>
                          </w:p>
                          <w:p w14:paraId="03576DD6" w14:textId="77777777" w:rsidR="00973631" w:rsidRDefault="00973631" w:rsidP="00DF3E71">
                            <w:pPr>
                              <w:pStyle w:val="BlockText"/>
                              <w:spacing w:after="0"/>
                              <w:ind w:left="648"/>
                            </w:pPr>
                          </w:p>
                          <w:p w14:paraId="4C1D55D3" w14:textId="77777777" w:rsidR="00973631" w:rsidRPr="007E1486" w:rsidRDefault="00973631" w:rsidP="002A3F20">
                            <w:pPr>
                              <w:pStyle w:val="BlockText"/>
                              <w:spacing w:after="0"/>
                              <w:ind w:left="648"/>
                            </w:pPr>
                          </w:p>
                          <w:p w14:paraId="1C726A81" w14:textId="77777777" w:rsidR="00973631" w:rsidRPr="007E1486" w:rsidRDefault="00973631" w:rsidP="00255A63">
                            <w:pPr>
                              <w:pStyle w:val="BlockText"/>
                              <w:spacing w:after="0"/>
                              <w:ind w:left="648"/>
                            </w:pPr>
                          </w:p>
                          <w:p w14:paraId="6C6C8B16" w14:textId="77777777" w:rsidR="00973631" w:rsidRDefault="00973631" w:rsidP="00711600">
                            <w:pPr>
                              <w:pStyle w:val="BlockText"/>
                              <w:spacing w:after="0"/>
                              <w:ind w:left="648"/>
                            </w:pPr>
                          </w:p>
                          <w:p w14:paraId="1B20BBFD" w14:textId="77777777" w:rsidR="00973631" w:rsidRDefault="00973631" w:rsidP="007E1486">
                            <w:pPr>
                              <w:pStyle w:val="BlockText"/>
                              <w:spacing w:after="0"/>
                              <w:ind w:left="648"/>
                            </w:pPr>
                          </w:p>
                          <w:p w14:paraId="51D88917" w14:textId="77777777" w:rsidR="00973631" w:rsidRDefault="00973631" w:rsidP="00711600">
                            <w:pPr>
                              <w:pStyle w:val="BlockText"/>
                              <w:spacing w:after="0"/>
                              <w:ind w:left="648"/>
                            </w:pPr>
                          </w:p>
                          <w:p w14:paraId="7B100953" w14:textId="77777777" w:rsidR="00973631" w:rsidRPr="00155C34" w:rsidRDefault="00973631" w:rsidP="006F570E">
                            <w:pPr>
                              <w:pStyle w:val="BlockText"/>
                              <w:spacing w:after="0"/>
                              <w:ind w:left="648"/>
                            </w:pPr>
                          </w:p>
                        </w:tc>
                      </w:tr>
                      <w:tr w:rsidR="00973631" w14:paraId="34EB8AAA" w14:textId="77777777" w:rsidTr="005873BA">
                        <w:trPr>
                          <w:gridAfter w:val="1"/>
                          <w:wAfter w:w="3488" w:type="dxa"/>
                          <w:trHeight w:hRule="exact" w:val="5035"/>
                        </w:trPr>
                        <w:tc>
                          <w:tcPr>
                            <w:tcW w:w="4388" w:type="dxa"/>
                          </w:tcPr>
                          <w:p w14:paraId="659088AF" w14:textId="77777777" w:rsidR="00973631" w:rsidRDefault="00973631" w:rsidP="00155C34">
                            <w:pPr>
                              <w:ind w:left="720"/>
                            </w:pPr>
                          </w:p>
                        </w:tc>
                        <w:tc>
                          <w:tcPr>
                            <w:tcW w:w="4388" w:type="dxa"/>
                          </w:tcPr>
                          <w:p w14:paraId="74D89C27" w14:textId="77777777" w:rsidR="00973631" w:rsidRDefault="00973631"/>
                        </w:tc>
                      </w:tr>
                    </w:tbl>
                    <w:p w14:paraId="4B337765" w14:textId="77777777" w:rsidR="00973631" w:rsidRDefault="00973631" w:rsidP="008F1C7E">
                      <w:pPr>
                        <w:pStyle w:val="ListParagraph"/>
                        <w:numPr>
                          <w:ilvl w:val="0"/>
                          <w:numId w:val="3"/>
                        </w:numPr>
                      </w:pPr>
                    </w:p>
                    <w:p w14:paraId="10783D27" w14:textId="77777777" w:rsidR="00973631" w:rsidRDefault="00973631" w:rsidP="008F1C7E">
                      <w:pPr>
                        <w:pStyle w:val="Caption"/>
                      </w:pPr>
                    </w:p>
                  </w:txbxContent>
                </v:textbox>
                <w10:wrap type="square" anchorx="margin"/>
              </v:shape>
            </w:pict>
          </mc:Fallback>
        </mc:AlternateContent>
      </w:r>
      <w:r w:rsidR="00C969C1">
        <w:rPr>
          <w:noProof/>
        </w:rPr>
        <w:t>uPCOMING EVENTS hIGHLIGHT</w:t>
      </w:r>
      <w:r w:rsidR="001E353B">
        <w:rPr>
          <w:noProof/>
        </w:rPr>
        <w:t xml:space="preserve"> (TBD)</w:t>
      </w:r>
    </w:p>
    <w:p w14:paraId="7D594C0B" w14:textId="03065ABE" w:rsidR="00774BB9" w:rsidRPr="00774BB9" w:rsidRDefault="00774BB9" w:rsidP="00774BB9">
      <w:pPr>
        <w:rPr>
          <w:i/>
          <w:lang w:eastAsia="zh-CN"/>
        </w:rPr>
      </w:pPr>
      <w:r w:rsidRPr="00774BB9">
        <w:rPr>
          <w:i/>
        </w:rPr>
        <w:t>ISPPU is planning to organize the events below but</w:t>
      </w:r>
      <w:r w:rsidR="00AD6D18">
        <w:rPr>
          <w:i/>
        </w:rPr>
        <w:t xml:space="preserve"> we</w:t>
      </w:r>
      <w:r w:rsidRPr="00774BB9">
        <w:rPr>
          <w:i/>
        </w:rPr>
        <w:t xml:space="preserve"> have not set a date. </w:t>
      </w:r>
      <w:r w:rsidR="00E03B4B">
        <w:rPr>
          <w:i/>
        </w:rPr>
        <w:t xml:space="preserve">We are looking for volunteers to help out organizing these events. </w:t>
      </w:r>
      <w:r w:rsidRPr="00774BB9">
        <w:rPr>
          <w:i/>
        </w:rPr>
        <w:t xml:space="preserve">Please contact </w:t>
      </w:r>
      <w:r w:rsidRPr="00774BB9">
        <w:rPr>
          <w:i/>
          <w:lang w:eastAsia="zh-CN"/>
        </w:rPr>
        <w:t>us to indicate interest</w:t>
      </w:r>
      <w:r w:rsidR="00E03B4B">
        <w:rPr>
          <w:i/>
          <w:lang w:eastAsia="zh-CN"/>
        </w:rPr>
        <w:t xml:space="preserve"> – as a participant or organizer –</w:t>
      </w:r>
      <w:r w:rsidRPr="00774BB9">
        <w:rPr>
          <w:i/>
          <w:lang w:eastAsia="zh-CN"/>
        </w:rPr>
        <w:t xml:space="preserve"> and let us know your comments or suggestions for these events. We’ll try to incorporate your feedback in the actual events.</w:t>
      </w:r>
    </w:p>
    <w:p w14:paraId="2F45B519" w14:textId="371E41A3" w:rsidR="00FD3D56" w:rsidRPr="00465CB6" w:rsidRDefault="00FD3D56" w:rsidP="00FD3D56">
      <w:pPr>
        <w:pStyle w:val="Heading2"/>
        <w:rPr>
          <w:u w:val="single"/>
        </w:rPr>
      </w:pPr>
      <w:r>
        <w:rPr>
          <w:u w:val="single"/>
        </w:rPr>
        <w:t>Trip to Asian Food Market</w:t>
      </w:r>
      <w:r w:rsidR="008E335D">
        <w:rPr>
          <w:u w:val="single"/>
        </w:rPr>
        <w:t xml:space="preserve"> / H-Mart</w:t>
      </w:r>
    </w:p>
    <w:p w14:paraId="04B0B518" w14:textId="1EC8E568" w:rsidR="00FD3D56" w:rsidRDefault="00FD3D56" w:rsidP="00FD3D56">
      <w:r>
        <w:t>We will visit Asian Food Market in Plainsboro</w:t>
      </w:r>
      <w:r w:rsidR="008E335D">
        <w:t xml:space="preserve"> or H-Mart, the Korean specialty food store in Edison</w:t>
      </w:r>
      <w:r>
        <w:t xml:space="preserve">. Spaces are limited. Drivers needed. Please contact </w:t>
      </w:r>
      <w:hyperlink r:id="rId40" w:history="1">
        <w:r w:rsidRPr="00AF2B80">
          <w:rPr>
            <w:rStyle w:val="Hyperlink"/>
          </w:rPr>
          <w:t>isppu@princeton.edu</w:t>
        </w:r>
      </w:hyperlink>
      <w:r>
        <w:t xml:space="preserve"> to </w:t>
      </w:r>
      <w:r w:rsidR="00E03B4B">
        <w:rPr>
          <w:b/>
          <w:color w:val="FF9900"/>
        </w:rPr>
        <w:t>indicate interest</w:t>
      </w:r>
      <w:r>
        <w:t xml:space="preserve">. </w:t>
      </w:r>
    </w:p>
    <w:p w14:paraId="09C3F30E" w14:textId="4A1CCD0E" w:rsidR="00FD3D56" w:rsidRPr="001525A0" w:rsidRDefault="00FD3D56" w:rsidP="001525A0">
      <w:pPr>
        <w:pStyle w:val="Heading2"/>
        <w:rPr>
          <w:u w:val="single"/>
        </w:rPr>
      </w:pPr>
      <w:r>
        <w:rPr>
          <w:u w:val="single"/>
        </w:rPr>
        <w:t>Go Tigers Scavenger Hunt</w:t>
      </w:r>
    </w:p>
    <w:p w14:paraId="3D5025C5" w14:textId="79598705" w:rsidR="00FD3D56" w:rsidRDefault="00FD3D56" w:rsidP="00FD3D56">
      <w:r>
        <w:t>This is a family friendly event where we hunt for the wonders of Princeton University Campus</w:t>
      </w:r>
      <w:r w:rsidR="008E335D">
        <w:t xml:space="preserve"> – like dinosaur fossils or rare species of trees</w:t>
      </w:r>
      <w:r>
        <w:t xml:space="preserve">. Please contact </w:t>
      </w:r>
      <w:hyperlink r:id="rId41" w:history="1">
        <w:r w:rsidRPr="00AF2B80">
          <w:rPr>
            <w:rStyle w:val="Hyperlink"/>
          </w:rPr>
          <w:t>isppu@princeton.edu</w:t>
        </w:r>
      </w:hyperlink>
      <w:r>
        <w:t xml:space="preserve"> to </w:t>
      </w:r>
      <w:r w:rsidR="000D23E6">
        <w:rPr>
          <w:b/>
          <w:color w:val="FF9900"/>
        </w:rPr>
        <w:t>indicate interest</w:t>
      </w:r>
      <w:r>
        <w:t xml:space="preserve">. </w:t>
      </w:r>
    </w:p>
    <w:p w14:paraId="6A065A4E" w14:textId="4ABE659F" w:rsidR="00E03B4B" w:rsidRPr="001525A0" w:rsidRDefault="00E03B4B" w:rsidP="00E03B4B">
      <w:pPr>
        <w:pStyle w:val="Heading2"/>
        <w:rPr>
          <w:u w:val="single"/>
        </w:rPr>
      </w:pPr>
      <w:r>
        <w:rPr>
          <w:u w:val="single"/>
        </w:rPr>
        <w:t>Stargazing in Peyton Hall Observatory</w:t>
      </w:r>
    </w:p>
    <w:p w14:paraId="10C355BB" w14:textId="05FCADCA" w:rsidR="00E03B4B" w:rsidRDefault="00E03B4B" w:rsidP="00E03B4B">
      <w:r>
        <w:t xml:space="preserve">There is an observatory in the astronomy department in Peyton Hall. We are exploring the possibility of a tour for stargazing through the telescope there for ISPPU members. Please contact </w:t>
      </w:r>
      <w:hyperlink r:id="rId42" w:history="1">
        <w:r w:rsidRPr="00AF2B80">
          <w:rPr>
            <w:rStyle w:val="Hyperlink"/>
          </w:rPr>
          <w:t>isppu@princeton.edu</w:t>
        </w:r>
      </w:hyperlink>
      <w:r>
        <w:t xml:space="preserve"> to </w:t>
      </w:r>
      <w:r>
        <w:rPr>
          <w:b/>
          <w:color w:val="FF9900"/>
        </w:rPr>
        <w:t>indicate interest</w:t>
      </w:r>
      <w:r>
        <w:t xml:space="preserve">. </w:t>
      </w:r>
    </w:p>
    <w:p w14:paraId="7E417930" w14:textId="50F8659F" w:rsidR="008F1C7E" w:rsidRDefault="008F1C7E" w:rsidP="008F1C7E"/>
    <w:p w14:paraId="3CC1CC83" w14:textId="77777777" w:rsidR="00E03B4B" w:rsidRDefault="00E03B4B" w:rsidP="00FD3D56"/>
    <w:sectPr w:rsidR="00E03B4B" w:rsidSect="00D34D0C">
      <w:type w:val="continuous"/>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5A3959" w14:textId="77777777" w:rsidR="00973631" w:rsidRDefault="00973631" w:rsidP="00465CB6">
      <w:pPr>
        <w:spacing w:after="0" w:line="240" w:lineRule="auto"/>
      </w:pPr>
      <w:r>
        <w:separator/>
      </w:r>
    </w:p>
  </w:endnote>
  <w:endnote w:type="continuationSeparator" w:id="0">
    <w:p w14:paraId="69F8AB44" w14:textId="77777777" w:rsidR="00973631" w:rsidRDefault="00973631" w:rsidP="00465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EC67FA" w14:textId="77777777" w:rsidR="00973631" w:rsidRDefault="00973631" w:rsidP="00465CB6">
      <w:pPr>
        <w:spacing w:after="0" w:line="240" w:lineRule="auto"/>
      </w:pPr>
      <w:r>
        <w:separator/>
      </w:r>
    </w:p>
  </w:footnote>
  <w:footnote w:type="continuationSeparator" w:id="0">
    <w:p w14:paraId="2A0579BE" w14:textId="77777777" w:rsidR="00973631" w:rsidRDefault="00973631" w:rsidP="00465C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9E4FA3"/>
    <w:multiLevelType w:val="hybridMultilevel"/>
    <w:tmpl w:val="D794E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6E02552"/>
    <w:multiLevelType w:val="hybridMultilevel"/>
    <w:tmpl w:val="857EC886"/>
    <w:lvl w:ilvl="0" w:tplc="5A6E8DEA">
      <w:start w:val="1"/>
      <w:numFmt w:val="bullet"/>
      <w:lvlText w:val=""/>
      <w:lvlJc w:val="left"/>
      <w:pPr>
        <w:ind w:left="648" w:hanging="360"/>
      </w:pPr>
      <w:rPr>
        <w:rFonts w:ascii="Symbol" w:hAnsi="Symbol" w:hint="default"/>
        <w:color w:val="auto"/>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
    <w:nsid w:val="5A6638D5"/>
    <w:multiLevelType w:val="hybridMultilevel"/>
    <w:tmpl w:val="1F80C7DA"/>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
    <w:nsid w:val="72660124"/>
    <w:multiLevelType w:val="hybridMultilevel"/>
    <w:tmpl w:val="DBBC4F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defaultTabStop w:val="720"/>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C34"/>
    <w:rsid w:val="00002AA6"/>
    <w:rsid w:val="00010600"/>
    <w:rsid w:val="00022795"/>
    <w:rsid w:val="00034D13"/>
    <w:rsid w:val="00034FE1"/>
    <w:rsid w:val="000364F4"/>
    <w:rsid w:val="000427EA"/>
    <w:rsid w:val="00045F15"/>
    <w:rsid w:val="00054F27"/>
    <w:rsid w:val="00073BF1"/>
    <w:rsid w:val="000840D6"/>
    <w:rsid w:val="0008527C"/>
    <w:rsid w:val="00086C06"/>
    <w:rsid w:val="0009006A"/>
    <w:rsid w:val="0009426D"/>
    <w:rsid w:val="000A2566"/>
    <w:rsid w:val="000A2C12"/>
    <w:rsid w:val="000B5B36"/>
    <w:rsid w:val="000C1DC3"/>
    <w:rsid w:val="000D0A30"/>
    <w:rsid w:val="000D23E6"/>
    <w:rsid w:val="000E145C"/>
    <w:rsid w:val="000E2965"/>
    <w:rsid w:val="000E3817"/>
    <w:rsid w:val="000F5E9B"/>
    <w:rsid w:val="00106240"/>
    <w:rsid w:val="001451A1"/>
    <w:rsid w:val="001525A0"/>
    <w:rsid w:val="00155C34"/>
    <w:rsid w:val="00160965"/>
    <w:rsid w:val="00162F44"/>
    <w:rsid w:val="001845CB"/>
    <w:rsid w:val="001D0799"/>
    <w:rsid w:val="001E353B"/>
    <w:rsid w:val="001F089C"/>
    <w:rsid w:val="001F6BD0"/>
    <w:rsid w:val="00200813"/>
    <w:rsid w:val="002252E5"/>
    <w:rsid w:val="00247597"/>
    <w:rsid w:val="00255A63"/>
    <w:rsid w:val="00264078"/>
    <w:rsid w:val="00267F79"/>
    <w:rsid w:val="00273498"/>
    <w:rsid w:val="00275B1F"/>
    <w:rsid w:val="00284C42"/>
    <w:rsid w:val="00287512"/>
    <w:rsid w:val="00291218"/>
    <w:rsid w:val="002A3F20"/>
    <w:rsid w:val="002A5590"/>
    <w:rsid w:val="002C0CBC"/>
    <w:rsid w:val="002D1EDF"/>
    <w:rsid w:val="002E7B90"/>
    <w:rsid w:val="002F71E5"/>
    <w:rsid w:val="00301678"/>
    <w:rsid w:val="00316192"/>
    <w:rsid w:val="00321AD2"/>
    <w:rsid w:val="00334A35"/>
    <w:rsid w:val="00363134"/>
    <w:rsid w:val="00377C43"/>
    <w:rsid w:val="00382747"/>
    <w:rsid w:val="00382F8E"/>
    <w:rsid w:val="003A13FB"/>
    <w:rsid w:val="003B398D"/>
    <w:rsid w:val="003C20F2"/>
    <w:rsid w:val="003C225D"/>
    <w:rsid w:val="003D444F"/>
    <w:rsid w:val="003E4967"/>
    <w:rsid w:val="003E5D85"/>
    <w:rsid w:val="003F1C09"/>
    <w:rsid w:val="003F26F2"/>
    <w:rsid w:val="003F4ED5"/>
    <w:rsid w:val="003F5026"/>
    <w:rsid w:val="0041368D"/>
    <w:rsid w:val="00415C41"/>
    <w:rsid w:val="00417803"/>
    <w:rsid w:val="00464D5C"/>
    <w:rsid w:val="00465CB6"/>
    <w:rsid w:val="00473400"/>
    <w:rsid w:val="00486E31"/>
    <w:rsid w:val="00497370"/>
    <w:rsid w:val="004B6CEE"/>
    <w:rsid w:val="004C2407"/>
    <w:rsid w:val="004C2568"/>
    <w:rsid w:val="004D0238"/>
    <w:rsid w:val="004D31DE"/>
    <w:rsid w:val="004D3AC9"/>
    <w:rsid w:val="004E07BE"/>
    <w:rsid w:val="004E2D11"/>
    <w:rsid w:val="004E7314"/>
    <w:rsid w:val="00504994"/>
    <w:rsid w:val="0050686E"/>
    <w:rsid w:val="00506E3D"/>
    <w:rsid w:val="005108F5"/>
    <w:rsid w:val="00511144"/>
    <w:rsid w:val="00511F61"/>
    <w:rsid w:val="00523D86"/>
    <w:rsid w:val="00564CC0"/>
    <w:rsid w:val="00570179"/>
    <w:rsid w:val="00570C6F"/>
    <w:rsid w:val="005713AC"/>
    <w:rsid w:val="00586CC8"/>
    <w:rsid w:val="005873BA"/>
    <w:rsid w:val="005A4798"/>
    <w:rsid w:val="005C3055"/>
    <w:rsid w:val="005D1C19"/>
    <w:rsid w:val="005D3E90"/>
    <w:rsid w:val="005D7264"/>
    <w:rsid w:val="005D7967"/>
    <w:rsid w:val="005F648E"/>
    <w:rsid w:val="00600095"/>
    <w:rsid w:val="00604B45"/>
    <w:rsid w:val="00617F6C"/>
    <w:rsid w:val="00623677"/>
    <w:rsid w:val="00626582"/>
    <w:rsid w:val="0063014E"/>
    <w:rsid w:val="006313A8"/>
    <w:rsid w:val="0064094F"/>
    <w:rsid w:val="006565F0"/>
    <w:rsid w:val="00664E8E"/>
    <w:rsid w:val="00697F92"/>
    <w:rsid w:val="006A0BE6"/>
    <w:rsid w:val="006A6CBF"/>
    <w:rsid w:val="006A7298"/>
    <w:rsid w:val="006C5F9B"/>
    <w:rsid w:val="006F570E"/>
    <w:rsid w:val="006F6C6D"/>
    <w:rsid w:val="00701062"/>
    <w:rsid w:val="00703323"/>
    <w:rsid w:val="007050EB"/>
    <w:rsid w:val="00711600"/>
    <w:rsid w:val="00716A54"/>
    <w:rsid w:val="007222FD"/>
    <w:rsid w:val="007437E4"/>
    <w:rsid w:val="00747D1E"/>
    <w:rsid w:val="00774BB9"/>
    <w:rsid w:val="00777937"/>
    <w:rsid w:val="007878E8"/>
    <w:rsid w:val="00792236"/>
    <w:rsid w:val="007E1486"/>
    <w:rsid w:val="007E6E04"/>
    <w:rsid w:val="007F1218"/>
    <w:rsid w:val="00807B8A"/>
    <w:rsid w:val="00816438"/>
    <w:rsid w:val="008242C5"/>
    <w:rsid w:val="00826B81"/>
    <w:rsid w:val="00840A16"/>
    <w:rsid w:val="00852615"/>
    <w:rsid w:val="0085287F"/>
    <w:rsid w:val="008611A7"/>
    <w:rsid w:val="00866C84"/>
    <w:rsid w:val="00884908"/>
    <w:rsid w:val="0088490F"/>
    <w:rsid w:val="00894C47"/>
    <w:rsid w:val="008A4189"/>
    <w:rsid w:val="008A5C41"/>
    <w:rsid w:val="008B7F95"/>
    <w:rsid w:val="008E335D"/>
    <w:rsid w:val="008E4C28"/>
    <w:rsid w:val="008E4F48"/>
    <w:rsid w:val="008E51B0"/>
    <w:rsid w:val="008F1C7E"/>
    <w:rsid w:val="00907C5A"/>
    <w:rsid w:val="009142F6"/>
    <w:rsid w:val="0092173B"/>
    <w:rsid w:val="0092701B"/>
    <w:rsid w:val="0093136C"/>
    <w:rsid w:val="00933FDF"/>
    <w:rsid w:val="009412A4"/>
    <w:rsid w:val="009412A6"/>
    <w:rsid w:val="00973631"/>
    <w:rsid w:val="00981C26"/>
    <w:rsid w:val="00986598"/>
    <w:rsid w:val="009A1E67"/>
    <w:rsid w:val="009A3F81"/>
    <w:rsid w:val="009B319E"/>
    <w:rsid w:val="009B4C74"/>
    <w:rsid w:val="009C710B"/>
    <w:rsid w:val="009D3592"/>
    <w:rsid w:val="009E5735"/>
    <w:rsid w:val="00A002E7"/>
    <w:rsid w:val="00A018C9"/>
    <w:rsid w:val="00A11A8E"/>
    <w:rsid w:val="00A139FC"/>
    <w:rsid w:val="00A21FF3"/>
    <w:rsid w:val="00A237FA"/>
    <w:rsid w:val="00A342D6"/>
    <w:rsid w:val="00A34758"/>
    <w:rsid w:val="00A34B50"/>
    <w:rsid w:val="00A369A9"/>
    <w:rsid w:val="00A435D1"/>
    <w:rsid w:val="00A560D1"/>
    <w:rsid w:val="00A577F4"/>
    <w:rsid w:val="00A64C2C"/>
    <w:rsid w:val="00A679C9"/>
    <w:rsid w:val="00A770E1"/>
    <w:rsid w:val="00A80BCE"/>
    <w:rsid w:val="00A82EC5"/>
    <w:rsid w:val="00A84068"/>
    <w:rsid w:val="00A862FF"/>
    <w:rsid w:val="00A933A9"/>
    <w:rsid w:val="00A935E6"/>
    <w:rsid w:val="00A94D38"/>
    <w:rsid w:val="00A96D7B"/>
    <w:rsid w:val="00AA10F0"/>
    <w:rsid w:val="00AA5D05"/>
    <w:rsid w:val="00AA7AEF"/>
    <w:rsid w:val="00AD1514"/>
    <w:rsid w:val="00AD6D18"/>
    <w:rsid w:val="00AF7469"/>
    <w:rsid w:val="00B01BE3"/>
    <w:rsid w:val="00B05F5E"/>
    <w:rsid w:val="00B10E70"/>
    <w:rsid w:val="00B20829"/>
    <w:rsid w:val="00B22598"/>
    <w:rsid w:val="00B323C7"/>
    <w:rsid w:val="00B34F02"/>
    <w:rsid w:val="00B36896"/>
    <w:rsid w:val="00B460A5"/>
    <w:rsid w:val="00B55E38"/>
    <w:rsid w:val="00B72219"/>
    <w:rsid w:val="00B87856"/>
    <w:rsid w:val="00BA37CA"/>
    <w:rsid w:val="00BB509D"/>
    <w:rsid w:val="00BB5D49"/>
    <w:rsid w:val="00BC1636"/>
    <w:rsid w:val="00BC541E"/>
    <w:rsid w:val="00BC686A"/>
    <w:rsid w:val="00BD4805"/>
    <w:rsid w:val="00C05CD1"/>
    <w:rsid w:val="00C0612B"/>
    <w:rsid w:val="00C1187F"/>
    <w:rsid w:val="00C24812"/>
    <w:rsid w:val="00C25D8E"/>
    <w:rsid w:val="00C34DA9"/>
    <w:rsid w:val="00C37A72"/>
    <w:rsid w:val="00C50C7B"/>
    <w:rsid w:val="00C64B61"/>
    <w:rsid w:val="00C72785"/>
    <w:rsid w:val="00C77A7B"/>
    <w:rsid w:val="00C820D6"/>
    <w:rsid w:val="00C84D9F"/>
    <w:rsid w:val="00C969C1"/>
    <w:rsid w:val="00CB2D40"/>
    <w:rsid w:val="00CC7856"/>
    <w:rsid w:val="00CE1691"/>
    <w:rsid w:val="00CF2CA9"/>
    <w:rsid w:val="00CF63FC"/>
    <w:rsid w:val="00D0191B"/>
    <w:rsid w:val="00D14584"/>
    <w:rsid w:val="00D15BD6"/>
    <w:rsid w:val="00D17A43"/>
    <w:rsid w:val="00D33146"/>
    <w:rsid w:val="00D34CA7"/>
    <w:rsid w:val="00D34D0C"/>
    <w:rsid w:val="00D474AB"/>
    <w:rsid w:val="00D84F27"/>
    <w:rsid w:val="00D932CD"/>
    <w:rsid w:val="00D9402C"/>
    <w:rsid w:val="00D9572C"/>
    <w:rsid w:val="00DA73BF"/>
    <w:rsid w:val="00DC354F"/>
    <w:rsid w:val="00DD3FFC"/>
    <w:rsid w:val="00DE26D0"/>
    <w:rsid w:val="00DF32B1"/>
    <w:rsid w:val="00DF3E71"/>
    <w:rsid w:val="00DF47BE"/>
    <w:rsid w:val="00DF5A3C"/>
    <w:rsid w:val="00E03B4B"/>
    <w:rsid w:val="00E15D34"/>
    <w:rsid w:val="00E336E4"/>
    <w:rsid w:val="00E543F6"/>
    <w:rsid w:val="00E632EA"/>
    <w:rsid w:val="00E67EDD"/>
    <w:rsid w:val="00E75C44"/>
    <w:rsid w:val="00ED1012"/>
    <w:rsid w:val="00EF6EEE"/>
    <w:rsid w:val="00F05314"/>
    <w:rsid w:val="00F10D8E"/>
    <w:rsid w:val="00F210F5"/>
    <w:rsid w:val="00F3314F"/>
    <w:rsid w:val="00F35AAB"/>
    <w:rsid w:val="00F37AE4"/>
    <w:rsid w:val="00F50551"/>
    <w:rsid w:val="00F64167"/>
    <w:rsid w:val="00F67A8E"/>
    <w:rsid w:val="00F71D52"/>
    <w:rsid w:val="00F74774"/>
    <w:rsid w:val="00F845D2"/>
    <w:rsid w:val="00F94951"/>
    <w:rsid w:val="00FA1266"/>
    <w:rsid w:val="00FC453F"/>
    <w:rsid w:val="00FD3D56"/>
    <w:rsid w:val="00FD6E21"/>
    <w:rsid w:val="00FE335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77632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3" w:qFormat="1"/>
    <w:lsdException w:name="heading 3" w:uiPriority="9" w:qFormat="1"/>
    <w:lsdException w:name="heading 4" w:uiPriority="3"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 w:qFormat="1"/>
    <w:lsdException w:name="Title" w:semiHidden="0" w:uiPriority="10" w:unhideWhenUsed="0" w:qFormat="1"/>
    <w:lsdException w:name="Default Paragraph Font" w:uiPriority="1"/>
    <w:lsdException w:name="Subtitle" w:semiHidden="0" w:uiPriority="11" w:unhideWhenUsed="0" w:qFormat="1"/>
    <w:lsdException w:name="Block Text" w:uiPriority="3"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E76A1D" w:themeColor="accent1"/>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E76A1D" w:themeColor="accent1"/>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unhideWhenUsed/>
    <w:qFormat/>
    <w:rsid w:val="00C0612B"/>
    <w:pPr>
      <w:keepNext/>
      <w:keepLines/>
      <w:spacing w:before="40" w:after="0"/>
      <w:outlineLvl w:val="4"/>
    </w:pPr>
    <w:rPr>
      <w:rFonts w:asciiTheme="majorHAnsi" w:eastAsiaTheme="majorEastAsia" w:hAnsiTheme="majorHAnsi" w:cstheme="majorBidi"/>
      <w:color w:val="AF4E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next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E76A1D" w:themeColor="accent1"/>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4"/>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E76A1D" w:themeColor="accent1"/>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E76A1D" w:themeColor="accent1"/>
        <w:bottom w:val="single" w:sz="6" w:space="4" w:color="E76A1D" w:themeColor="accent1"/>
      </w:pBdr>
      <w:spacing w:before="200"/>
      <w:ind w:left="864" w:right="864"/>
      <w:jc w:val="center"/>
    </w:pPr>
    <w:rPr>
      <w:i/>
      <w:iCs/>
      <w:sz w:val="28"/>
    </w:rPr>
  </w:style>
  <w:style w:type="character" w:customStyle="1" w:styleId="QuoteChar">
    <w:name w:val="Quote Char"/>
    <w:basedOn w:val="DefaultParagraphFont"/>
    <w:link w:val="Quote"/>
    <w:uiPriority w:val="3"/>
    <w:rPr>
      <w:i/>
      <w:iCs/>
      <w:color w:val="404040" w:themeColor="text1" w:themeTint="BF"/>
      <w:sz w:val="28"/>
    </w:rPr>
  </w:style>
  <w:style w:type="character" w:customStyle="1" w:styleId="Heading4Char">
    <w:name w:val="Heading 4 Char"/>
    <w:basedOn w:val="DefaultParagraphFont"/>
    <w:link w:val="Heading4"/>
    <w:uiPriority w:val="3"/>
    <w:rPr>
      <w:rFonts w:asciiTheme="majorHAnsi" w:eastAsiaTheme="majorEastAsia" w:hAnsiTheme="majorHAnsi" w:cstheme="majorBidi"/>
    </w:rPr>
  </w:style>
  <w:style w:type="paragraph" w:styleId="NoSpacing">
    <w:name w:val="No Spacing"/>
    <w:uiPriority w:val="99"/>
    <w:qFormat/>
    <w:pPr>
      <w:spacing w:after="0" w:line="240" w:lineRule="auto"/>
    </w:pPr>
  </w:style>
  <w:style w:type="paragraph" w:customStyle="1" w:styleId="ContactInfo">
    <w:name w:val="Contact Info"/>
    <w:basedOn w:val="Normal"/>
    <w:uiPriority w:val="4"/>
    <w:qFormat/>
    <w:pPr>
      <w:spacing w:after="0"/>
    </w:pPr>
  </w:style>
  <w:style w:type="character" w:styleId="Strong">
    <w:name w:val="Strong"/>
    <w:basedOn w:val="DefaultParagraphFont"/>
    <w:uiPriority w:val="22"/>
    <w:unhideWhenUsed/>
    <w:qFormat/>
    <w:rPr>
      <w:b/>
      <w:bCs/>
      <w:color w:val="5A5A5A" w:themeColor="text1" w:themeTint="A5"/>
    </w:r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E76A1D" w:themeColor="accent1"/>
      <w:sz w:val="24"/>
    </w:rPr>
  </w:style>
  <w:style w:type="paragraph" w:customStyle="1" w:styleId="Organization">
    <w:name w:val="Organization"/>
    <w:basedOn w:val="Normal"/>
    <w:uiPriority w:val="3"/>
    <w:qFormat/>
    <w:pPr>
      <w:spacing w:after="0"/>
    </w:pPr>
    <w:rPr>
      <w:rFonts w:asciiTheme="majorHAnsi" w:eastAsiaTheme="majorEastAsia" w:hAnsiTheme="majorHAnsi" w:cstheme="majorBidi"/>
      <w:b/>
      <w:bCs/>
      <w:caps/>
      <w:color w:val="E76A1D" w:themeColor="accent1"/>
      <w:sz w:val="22"/>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character" w:customStyle="1" w:styleId="Heading5Char">
    <w:name w:val="Heading 5 Char"/>
    <w:basedOn w:val="DefaultParagraphFont"/>
    <w:link w:val="Heading5"/>
    <w:uiPriority w:val="9"/>
    <w:rsid w:val="00C0612B"/>
    <w:rPr>
      <w:rFonts w:asciiTheme="majorHAnsi" w:eastAsiaTheme="majorEastAsia" w:hAnsiTheme="majorHAnsi" w:cstheme="majorBidi"/>
      <w:color w:val="AF4E12" w:themeColor="accent1" w:themeShade="BF"/>
    </w:rPr>
  </w:style>
  <w:style w:type="character" w:customStyle="1" w:styleId="apple-converted-space">
    <w:name w:val="apple-converted-space"/>
    <w:basedOn w:val="DefaultParagraphFont"/>
    <w:rsid w:val="00C0612B"/>
  </w:style>
  <w:style w:type="character" w:customStyle="1" w:styleId="aqj">
    <w:name w:val="aqj"/>
    <w:basedOn w:val="DefaultParagraphFont"/>
    <w:rsid w:val="00C0612B"/>
  </w:style>
  <w:style w:type="character" w:styleId="Hyperlink">
    <w:name w:val="Hyperlink"/>
    <w:basedOn w:val="DefaultParagraphFont"/>
    <w:uiPriority w:val="99"/>
    <w:unhideWhenUsed/>
    <w:rsid w:val="00BD4805"/>
    <w:rPr>
      <w:color w:val="3E84A3" w:themeColor="hyperlink"/>
      <w:u w:val="single"/>
    </w:rPr>
  </w:style>
  <w:style w:type="paragraph" w:styleId="Header">
    <w:name w:val="header"/>
    <w:basedOn w:val="Normal"/>
    <w:link w:val="HeaderChar"/>
    <w:uiPriority w:val="99"/>
    <w:unhideWhenUsed/>
    <w:rsid w:val="00465C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5CB6"/>
  </w:style>
  <w:style w:type="paragraph" w:styleId="Footer">
    <w:name w:val="footer"/>
    <w:basedOn w:val="Normal"/>
    <w:link w:val="FooterChar"/>
    <w:uiPriority w:val="99"/>
    <w:unhideWhenUsed/>
    <w:rsid w:val="00465C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CB6"/>
  </w:style>
  <w:style w:type="paragraph" w:styleId="ListParagraph">
    <w:name w:val="List Paragraph"/>
    <w:basedOn w:val="Normal"/>
    <w:uiPriority w:val="34"/>
    <w:qFormat/>
    <w:rsid w:val="00054F27"/>
    <w:pPr>
      <w:ind w:left="720"/>
      <w:contextualSpacing/>
    </w:pPr>
  </w:style>
  <w:style w:type="character" w:styleId="IntenseEmphasis">
    <w:name w:val="Intense Emphasis"/>
    <w:basedOn w:val="DefaultParagraphFont"/>
    <w:uiPriority w:val="21"/>
    <w:qFormat/>
    <w:rsid w:val="00F845D2"/>
    <w:rPr>
      <w:i/>
      <w:iCs/>
      <w:color w:val="E76A1D" w:themeColor="accent1"/>
    </w:rPr>
  </w:style>
  <w:style w:type="character" w:styleId="SubtleReference">
    <w:name w:val="Subtle Reference"/>
    <w:basedOn w:val="DefaultParagraphFont"/>
    <w:uiPriority w:val="31"/>
    <w:qFormat/>
    <w:rsid w:val="00F845D2"/>
    <w:rPr>
      <w:smallCaps/>
      <w:color w:val="5A5A5A" w:themeColor="text1" w:themeTint="A5"/>
    </w:rPr>
  </w:style>
  <w:style w:type="paragraph" w:styleId="IntenseQuote">
    <w:name w:val="Intense Quote"/>
    <w:basedOn w:val="Normal"/>
    <w:next w:val="Normal"/>
    <w:link w:val="IntenseQuoteChar"/>
    <w:uiPriority w:val="30"/>
    <w:qFormat/>
    <w:rsid w:val="00840A16"/>
    <w:pPr>
      <w:pBdr>
        <w:top w:val="single" w:sz="4" w:space="10" w:color="E76A1D" w:themeColor="accent1"/>
        <w:bottom w:val="single" w:sz="4" w:space="10" w:color="E76A1D" w:themeColor="accent1"/>
      </w:pBdr>
      <w:spacing w:before="360" w:after="360"/>
      <w:ind w:left="864" w:right="864"/>
      <w:jc w:val="center"/>
    </w:pPr>
    <w:rPr>
      <w:i/>
      <w:iCs/>
      <w:color w:val="E76A1D" w:themeColor="accent1"/>
    </w:rPr>
  </w:style>
  <w:style w:type="character" w:customStyle="1" w:styleId="IntenseQuoteChar">
    <w:name w:val="Intense Quote Char"/>
    <w:basedOn w:val="DefaultParagraphFont"/>
    <w:link w:val="IntenseQuote"/>
    <w:uiPriority w:val="30"/>
    <w:rsid w:val="00840A16"/>
    <w:rPr>
      <w:i/>
      <w:iCs/>
      <w:color w:val="E76A1D" w:themeColor="accent1"/>
    </w:rPr>
  </w:style>
  <w:style w:type="character" w:styleId="CommentReference">
    <w:name w:val="annotation reference"/>
    <w:basedOn w:val="DefaultParagraphFont"/>
    <w:uiPriority w:val="99"/>
    <w:semiHidden/>
    <w:unhideWhenUsed/>
    <w:rsid w:val="003C20F2"/>
    <w:rPr>
      <w:sz w:val="16"/>
      <w:szCs w:val="16"/>
    </w:rPr>
  </w:style>
  <w:style w:type="paragraph" w:styleId="CommentText">
    <w:name w:val="annotation text"/>
    <w:basedOn w:val="Normal"/>
    <w:link w:val="CommentTextChar"/>
    <w:uiPriority w:val="99"/>
    <w:semiHidden/>
    <w:unhideWhenUsed/>
    <w:rsid w:val="003C20F2"/>
    <w:pPr>
      <w:spacing w:line="240" w:lineRule="auto"/>
    </w:pPr>
  </w:style>
  <w:style w:type="character" w:customStyle="1" w:styleId="CommentTextChar">
    <w:name w:val="Comment Text Char"/>
    <w:basedOn w:val="DefaultParagraphFont"/>
    <w:link w:val="CommentText"/>
    <w:uiPriority w:val="99"/>
    <w:semiHidden/>
    <w:rsid w:val="003C20F2"/>
  </w:style>
  <w:style w:type="paragraph" w:styleId="CommentSubject">
    <w:name w:val="annotation subject"/>
    <w:basedOn w:val="CommentText"/>
    <w:next w:val="CommentText"/>
    <w:link w:val="CommentSubjectChar"/>
    <w:uiPriority w:val="99"/>
    <w:semiHidden/>
    <w:unhideWhenUsed/>
    <w:rsid w:val="003C20F2"/>
    <w:rPr>
      <w:b/>
      <w:bCs/>
    </w:rPr>
  </w:style>
  <w:style w:type="character" w:customStyle="1" w:styleId="CommentSubjectChar">
    <w:name w:val="Comment Subject Char"/>
    <w:basedOn w:val="CommentTextChar"/>
    <w:link w:val="CommentSubject"/>
    <w:uiPriority w:val="99"/>
    <w:semiHidden/>
    <w:rsid w:val="003C20F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3" w:qFormat="1"/>
    <w:lsdException w:name="heading 3" w:uiPriority="9" w:qFormat="1"/>
    <w:lsdException w:name="heading 4" w:uiPriority="3"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 w:qFormat="1"/>
    <w:lsdException w:name="Title" w:semiHidden="0" w:uiPriority="10" w:unhideWhenUsed="0" w:qFormat="1"/>
    <w:lsdException w:name="Default Paragraph Font" w:uiPriority="1"/>
    <w:lsdException w:name="Subtitle" w:semiHidden="0" w:uiPriority="11" w:unhideWhenUsed="0" w:qFormat="1"/>
    <w:lsdException w:name="Block Text" w:uiPriority="3"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E76A1D" w:themeColor="accent1"/>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E76A1D" w:themeColor="accent1"/>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unhideWhenUsed/>
    <w:qFormat/>
    <w:rsid w:val="00C0612B"/>
    <w:pPr>
      <w:keepNext/>
      <w:keepLines/>
      <w:spacing w:before="40" w:after="0"/>
      <w:outlineLvl w:val="4"/>
    </w:pPr>
    <w:rPr>
      <w:rFonts w:asciiTheme="majorHAnsi" w:eastAsiaTheme="majorEastAsia" w:hAnsiTheme="majorHAnsi" w:cstheme="majorBidi"/>
      <w:color w:val="AF4E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next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E76A1D" w:themeColor="accent1"/>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4"/>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E76A1D" w:themeColor="accent1"/>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E76A1D" w:themeColor="accent1"/>
        <w:bottom w:val="single" w:sz="6" w:space="4" w:color="E76A1D" w:themeColor="accent1"/>
      </w:pBdr>
      <w:spacing w:before="200"/>
      <w:ind w:left="864" w:right="864"/>
      <w:jc w:val="center"/>
    </w:pPr>
    <w:rPr>
      <w:i/>
      <w:iCs/>
      <w:sz w:val="28"/>
    </w:rPr>
  </w:style>
  <w:style w:type="character" w:customStyle="1" w:styleId="QuoteChar">
    <w:name w:val="Quote Char"/>
    <w:basedOn w:val="DefaultParagraphFont"/>
    <w:link w:val="Quote"/>
    <w:uiPriority w:val="3"/>
    <w:rPr>
      <w:i/>
      <w:iCs/>
      <w:color w:val="404040" w:themeColor="text1" w:themeTint="BF"/>
      <w:sz w:val="28"/>
    </w:rPr>
  </w:style>
  <w:style w:type="character" w:customStyle="1" w:styleId="Heading4Char">
    <w:name w:val="Heading 4 Char"/>
    <w:basedOn w:val="DefaultParagraphFont"/>
    <w:link w:val="Heading4"/>
    <w:uiPriority w:val="3"/>
    <w:rPr>
      <w:rFonts w:asciiTheme="majorHAnsi" w:eastAsiaTheme="majorEastAsia" w:hAnsiTheme="majorHAnsi" w:cstheme="majorBidi"/>
    </w:rPr>
  </w:style>
  <w:style w:type="paragraph" w:styleId="NoSpacing">
    <w:name w:val="No Spacing"/>
    <w:uiPriority w:val="99"/>
    <w:qFormat/>
    <w:pPr>
      <w:spacing w:after="0" w:line="240" w:lineRule="auto"/>
    </w:pPr>
  </w:style>
  <w:style w:type="paragraph" w:customStyle="1" w:styleId="ContactInfo">
    <w:name w:val="Contact Info"/>
    <w:basedOn w:val="Normal"/>
    <w:uiPriority w:val="4"/>
    <w:qFormat/>
    <w:pPr>
      <w:spacing w:after="0"/>
    </w:pPr>
  </w:style>
  <w:style w:type="character" w:styleId="Strong">
    <w:name w:val="Strong"/>
    <w:basedOn w:val="DefaultParagraphFont"/>
    <w:uiPriority w:val="22"/>
    <w:unhideWhenUsed/>
    <w:qFormat/>
    <w:rPr>
      <w:b/>
      <w:bCs/>
      <w:color w:val="5A5A5A" w:themeColor="text1" w:themeTint="A5"/>
    </w:r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E76A1D" w:themeColor="accent1"/>
      <w:sz w:val="24"/>
    </w:rPr>
  </w:style>
  <w:style w:type="paragraph" w:customStyle="1" w:styleId="Organization">
    <w:name w:val="Organization"/>
    <w:basedOn w:val="Normal"/>
    <w:uiPriority w:val="3"/>
    <w:qFormat/>
    <w:pPr>
      <w:spacing w:after="0"/>
    </w:pPr>
    <w:rPr>
      <w:rFonts w:asciiTheme="majorHAnsi" w:eastAsiaTheme="majorEastAsia" w:hAnsiTheme="majorHAnsi" w:cstheme="majorBidi"/>
      <w:b/>
      <w:bCs/>
      <w:caps/>
      <w:color w:val="E76A1D" w:themeColor="accent1"/>
      <w:sz w:val="22"/>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character" w:customStyle="1" w:styleId="Heading5Char">
    <w:name w:val="Heading 5 Char"/>
    <w:basedOn w:val="DefaultParagraphFont"/>
    <w:link w:val="Heading5"/>
    <w:uiPriority w:val="9"/>
    <w:rsid w:val="00C0612B"/>
    <w:rPr>
      <w:rFonts w:asciiTheme="majorHAnsi" w:eastAsiaTheme="majorEastAsia" w:hAnsiTheme="majorHAnsi" w:cstheme="majorBidi"/>
      <w:color w:val="AF4E12" w:themeColor="accent1" w:themeShade="BF"/>
    </w:rPr>
  </w:style>
  <w:style w:type="character" w:customStyle="1" w:styleId="apple-converted-space">
    <w:name w:val="apple-converted-space"/>
    <w:basedOn w:val="DefaultParagraphFont"/>
    <w:rsid w:val="00C0612B"/>
  </w:style>
  <w:style w:type="character" w:customStyle="1" w:styleId="aqj">
    <w:name w:val="aqj"/>
    <w:basedOn w:val="DefaultParagraphFont"/>
    <w:rsid w:val="00C0612B"/>
  </w:style>
  <w:style w:type="character" w:styleId="Hyperlink">
    <w:name w:val="Hyperlink"/>
    <w:basedOn w:val="DefaultParagraphFont"/>
    <w:uiPriority w:val="99"/>
    <w:unhideWhenUsed/>
    <w:rsid w:val="00BD4805"/>
    <w:rPr>
      <w:color w:val="3E84A3" w:themeColor="hyperlink"/>
      <w:u w:val="single"/>
    </w:rPr>
  </w:style>
  <w:style w:type="paragraph" w:styleId="Header">
    <w:name w:val="header"/>
    <w:basedOn w:val="Normal"/>
    <w:link w:val="HeaderChar"/>
    <w:uiPriority w:val="99"/>
    <w:unhideWhenUsed/>
    <w:rsid w:val="00465C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5CB6"/>
  </w:style>
  <w:style w:type="paragraph" w:styleId="Footer">
    <w:name w:val="footer"/>
    <w:basedOn w:val="Normal"/>
    <w:link w:val="FooterChar"/>
    <w:uiPriority w:val="99"/>
    <w:unhideWhenUsed/>
    <w:rsid w:val="00465C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CB6"/>
  </w:style>
  <w:style w:type="paragraph" w:styleId="ListParagraph">
    <w:name w:val="List Paragraph"/>
    <w:basedOn w:val="Normal"/>
    <w:uiPriority w:val="34"/>
    <w:qFormat/>
    <w:rsid w:val="00054F27"/>
    <w:pPr>
      <w:ind w:left="720"/>
      <w:contextualSpacing/>
    </w:pPr>
  </w:style>
  <w:style w:type="character" w:styleId="IntenseEmphasis">
    <w:name w:val="Intense Emphasis"/>
    <w:basedOn w:val="DefaultParagraphFont"/>
    <w:uiPriority w:val="21"/>
    <w:qFormat/>
    <w:rsid w:val="00F845D2"/>
    <w:rPr>
      <w:i/>
      <w:iCs/>
      <w:color w:val="E76A1D" w:themeColor="accent1"/>
    </w:rPr>
  </w:style>
  <w:style w:type="character" w:styleId="SubtleReference">
    <w:name w:val="Subtle Reference"/>
    <w:basedOn w:val="DefaultParagraphFont"/>
    <w:uiPriority w:val="31"/>
    <w:qFormat/>
    <w:rsid w:val="00F845D2"/>
    <w:rPr>
      <w:smallCaps/>
      <w:color w:val="5A5A5A" w:themeColor="text1" w:themeTint="A5"/>
    </w:rPr>
  </w:style>
  <w:style w:type="paragraph" w:styleId="IntenseQuote">
    <w:name w:val="Intense Quote"/>
    <w:basedOn w:val="Normal"/>
    <w:next w:val="Normal"/>
    <w:link w:val="IntenseQuoteChar"/>
    <w:uiPriority w:val="30"/>
    <w:qFormat/>
    <w:rsid w:val="00840A16"/>
    <w:pPr>
      <w:pBdr>
        <w:top w:val="single" w:sz="4" w:space="10" w:color="E76A1D" w:themeColor="accent1"/>
        <w:bottom w:val="single" w:sz="4" w:space="10" w:color="E76A1D" w:themeColor="accent1"/>
      </w:pBdr>
      <w:spacing w:before="360" w:after="360"/>
      <w:ind w:left="864" w:right="864"/>
      <w:jc w:val="center"/>
    </w:pPr>
    <w:rPr>
      <w:i/>
      <w:iCs/>
      <w:color w:val="E76A1D" w:themeColor="accent1"/>
    </w:rPr>
  </w:style>
  <w:style w:type="character" w:customStyle="1" w:styleId="IntenseQuoteChar">
    <w:name w:val="Intense Quote Char"/>
    <w:basedOn w:val="DefaultParagraphFont"/>
    <w:link w:val="IntenseQuote"/>
    <w:uiPriority w:val="30"/>
    <w:rsid w:val="00840A16"/>
    <w:rPr>
      <w:i/>
      <w:iCs/>
      <w:color w:val="E76A1D" w:themeColor="accent1"/>
    </w:rPr>
  </w:style>
  <w:style w:type="character" w:styleId="CommentReference">
    <w:name w:val="annotation reference"/>
    <w:basedOn w:val="DefaultParagraphFont"/>
    <w:uiPriority w:val="99"/>
    <w:semiHidden/>
    <w:unhideWhenUsed/>
    <w:rsid w:val="003C20F2"/>
    <w:rPr>
      <w:sz w:val="16"/>
      <w:szCs w:val="16"/>
    </w:rPr>
  </w:style>
  <w:style w:type="paragraph" w:styleId="CommentText">
    <w:name w:val="annotation text"/>
    <w:basedOn w:val="Normal"/>
    <w:link w:val="CommentTextChar"/>
    <w:uiPriority w:val="99"/>
    <w:semiHidden/>
    <w:unhideWhenUsed/>
    <w:rsid w:val="003C20F2"/>
    <w:pPr>
      <w:spacing w:line="240" w:lineRule="auto"/>
    </w:pPr>
  </w:style>
  <w:style w:type="character" w:customStyle="1" w:styleId="CommentTextChar">
    <w:name w:val="Comment Text Char"/>
    <w:basedOn w:val="DefaultParagraphFont"/>
    <w:link w:val="CommentText"/>
    <w:uiPriority w:val="99"/>
    <w:semiHidden/>
    <w:rsid w:val="003C20F2"/>
  </w:style>
  <w:style w:type="paragraph" w:styleId="CommentSubject">
    <w:name w:val="annotation subject"/>
    <w:basedOn w:val="CommentText"/>
    <w:next w:val="CommentText"/>
    <w:link w:val="CommentSubjectChar"/>
    <w:uiPriority w:val="99"/>
    <w:semiHidden/>
    <w:unhideWhenUsed/>
    <w:rsid w:val="003C20F2"/>
    <w:rPr>
      <w:b/>
      <w:bCs/>
    </w:rPr>
  </w:style>
  <w:style w:type="character" w:customStyle="1" w:styleId="CommentSubjectChar">
    <w:name w:val="Comment Subject Char"/>
    <w:basedOn w:val="CommentTextChar"/>
    <w:link w:val="CommentSubject"/>
    <w:uiPriority w:val="99"/>
    <w:semiHidden/>
    <w:rsid w:val="003C20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894910">
      <w:bodyDiv w:val="1"/>
      <w:marLeft w:val="0"/>
      <w:marRight w:val="0"/>
      <w:marTop w:val="0"/>
      <w:marBottom w:val="0"/>
      <w:divBdr>
        <w:top w:val="none" w:sz="0" w:space="0" w:color="auto"/>
        <w:left w:val="none" w:sz="0" w:space="0" w:color="auto"/>
        <w:bottom w:val="none" w:sz="0" w:space="0" w:color="auto"/>
        <w:right w:val="none" w:sz="0" w:space="0" w:color="auto"/>
      </w:divBdr>
    </w:div>
    <w:div w:id="1522746347">
      <w:bodyDiv w:val="1"/>
      <w:marLeft w:val="0"/>
      <w:marRight w:val="0"/>
      <w:marTop w:val="0"/>
      <w:marBottom w:val="0"/>
      <w:divBdr>
        <w:top w:val="none" w:sz="0" w:space="0" w:color="auto"/>
        <w:left w:val="none" w:sz="0" w:space="0" w:color="auto"/>
        <w:bottom w:val="none" w:sz="0" w:space="0" w:color="auto"/>
        <w:right w:val="none" w:sz="0" w:space="0" w:color="auto"/>
      </w:divBdr>
      <w:divsChild>
        <w:div w:id="1061487383">
          <w:marLeft w:val="0"/>
          <w:marRight w:val="0"/>
          <w:marTop w:val="0"/>
          <w:marBottom w:val="0"/>
          <w:divBdr>
            <w:top w:val="none" w:sz="0" w:space="0" w:color="auto"/>
            <w:left w:val="none" w:sz="0" w:space="0" w:color="auto"/>
            <w:bottom w:val="none" w:sz="0" w:space="0" w:color="auto"/>
            <w:right w:val="none" w:sz="0" w:space="0" w:color="auto"/>
          </w:divBdr>
          <w:divsChild>
            <w:div w:id="510070556">
              <w:marLeft w:val="0"/>
              <w:marRight w:val="0"/>
              <w:marTop w:val="30"/>
              <w:marBottom w:val="30"/>
              <w:divBdr>
                <w:top w:val="none" w:sz="0" w:space="0" w:color="auto"/>
                <w:left w:val="none" w:sz="0" w:space="0" w:color="auto"/>
                <w:bottom w:val="none" w:sz="0" w:space="0" w:color="auto"/>
                <w:right w:val="none" w:sz="0" w:space="0" w:color="auto"/>
              </w:divBdr>
              <w:divsChild>
                <w:div w:id="1756709089">
                  <w:marLeft w:val="0"/>
                  <w:marRight w:val="0"/>
                  <w:marTop w:val="0"/>
                  <w:marBottom w:val="0"/>
                  <w:divBdr>
                    <w:top w:val="none" w:sz="0" w:space="0" w:color="auto"/>
                    <w:left w:val="none" w:sz="0" w:space="0" w:color="auto"/>
                    <w:bottom w:val="none" w:sz="0" w:space="0" w:color="auto"/>
                    <w:right w:val="none" w:sz="0" w:space="0" w:color="auto"/>
                  </w:divBdr>
                  <w:divsChild>
                    <w:div w:id="317347168">
                      <w:marLeft w:val="0"/>
                      <w:marRight w:val="0"/>
                      <w:marTop w:val="0"/>
                      <w:marBottom w:val="0"/>
                      <w:divBdr>
                        <w:top w:val="none" w:sz="0" w:space="0" w:color="auto"/>
                        <w:left w:val="none" w:sz="0" w:space="0" w:color="auto"/>
                        <w:bottom w:val="none" w:sz="0" w:space="0" w:color="auto"/>
                        <w:right w:val="none" w:sz="0" w:space="0" w:color="auto"/>
                      </w:divBdr>
                      <w:divsChild>
                        <w:div w:id="81992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864268">
              <w:marLeft w:val="0"/>
              <w:marRight w:val="0"/>
              <w:marTop w:val="0"/>
              <w:marBottom w:val="0"/>
              <w:divBdr>
                <w:top w:val="none" w:sz="0" w:space="0" w:color="auto"/>
                <w:left w:val="none" w:sz="0" w:space="0" w:color="auto"/>
                <w:bottom w:val="none" w:sz="0" w:space="0" w:color="auto"/>
                <w:right w:val="none" w:sz="0" w:space="0" w:color="auto"/>
              </w:divBdr>
              <w:divsChild>
                <w:div w:id="1425149978">
                  <w:marLeft w:val="0"/>
                  <w:marRight w:val="0"/>
                  <w:marTop w:val="0"/>
                  <w:marBottom w:val="0"/>
                  <w:divBdr>
                    <w:top w:val="none" w:sz="0" w:space="0" w:color="auto"/>
                    <w:left w:val="none" w:sz="0" w:space="0" w:color="auto"/>
                    <w:bottom w:val="none" w:sz="0" w:space="0" w:color="auto"/>
                    <w:right w:val="none" w:sz="0" w:space="0" w:color="auto"/>
                  </w:divBdr>
                  <w:divsChild>
                    <w:div w:id="234361552">
                      <w:marLeft w:val="0"/>
                      <w:marRight w:val="0"/>
                      <w:marTop w:val="0"/>
                      <w:marBottom w:val="0"/>
                      <w:divBdr>
                        <w:top w:val="none" w:sz="0" w:space="0" w:color="auto"/>
                        <w:left w:val="none" w:sz="0" w:space="0" w:color="auto"/>
                        <w:bottom w:val="none" w:sz="0" w:space="0" w:color="auto"/>
                        <w:right w:val="none" w:sz="0" w:space="0" w:color="auto"/>
                      </w:divBdr>
                      <w:divsChild>
                        <w:div w:id="700863401">
                          <w:marLeft w:val="0"/>
                          <w:marRight w:val="0"/>
                          <w:marTop w:val="0"/>
                          <w:marBottom w:val="0"/>
                          <w:divBdr>
                            <w:top w:val="none" w:sz="0" w:space="0" w:color="auto"/>
                            <w:left w:val="none" w:sz="0" w:space="0" w:color="auto"/>
                            <w:bottom w:val="none" w:sz="0" w:space="0" w:color="auto"/>
                            <w:right w:val="none" w:sz="0" w:space="0" w:color="auto"/>
                          </w:divBdr>
                          <w:divsChild>
                            <w:div w:id="16032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320132">
          <w:marLeft w:val="0"/>
          <w:marRight w:val="0"/>
          <w:marTop w:val="0"/>
          <w:marBottom w:val="0"/>
          <w:divBdr>
            <w:top w:val="none" w:sz="0" w:space="0" w:color="auto"/>
            <w:left w:val="none" w:sz="0" w:space="0" w:color="auto"/>
            <w:bottom w:val="none" w:sz="0" w:space="0" w:color="auto"/>
            <w:right w:val="none" w:sz="0" w:space="0" w:color="auto"/>
          </w:divBdr>
          <w:divsChild>
            <w:div w:id="169931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konkel.mel@gmail.com" TargetMode="External"/><Relationship Id="rId26" Type="http://schemas.openxmlformats.org/officeDocument/2006/relationships/image" Target="media/image14.gif"/><Relationship Id="rId39" Type="http://schemas.openxmlformats.org/officeDocument/2006/relationships/hyperlink" Target="http://www.princetonlibrary.org" TargetMode="External"/><Relationship Id="rId3" Type="http://schemas.openxmlformats.org/officeDocument/2006/relationships/numbering" Target="numbering.xml"/><Relationship Id="rId21" Type="http://schemas.openxmlformats.org/officeDocument/2006/relationships/image" Target="media/image6.jpg"/><Relationship Id="rId34" Type="http://schemas.openxmlformats.org/officeDocument/2006/relationships/hyperlink" Target="http://www.princeton.edu/~tigerswc" TargetMode="External"/><Relationship Id="rId42" Type="http://schemas.openxmlformats.org/officeDocument/2006/relationships/hyperlink" Target="file:///D:\ISPPU\ISPPU_Documents\Publicity\Newsletter\isppu@princeton.edu" TargetMode="Externa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http://www.princetonlibrary.org" TargetMode="External"/><Relationship Id="rId25" Type="http://schemas.openxmlformats.org/officeDocument/2006/relationships/image" Target="media/image13.jpeg"/><Relationship Id="rId33" Type="http://schemas.openxmlformats.org/officeDocument/2006/relationships/hyperlink" Target="http://www.princeton.edu/events" TargetMode="External"/><Relationship Id="rId38" Type="http://schemas.openxmlformats.org/officeDocument/2006/relationships/hyperlink" Target="http://www.princeton.edu/~tigerswc" TargetMode="External"/><Relationship Id="rId2" Type="http://schemas.openxmlformats.org/officeDocument/2006/relationships/customXml" Target="../customXml/item2.xml"/><Relationship Id="rId16" Type="http://schemas.openxmlformats.org/officeDocument/2006/relationships/hyperlink" Target="http://www.princetonlibrary.org" TargetMode="External"/><Relationship Id="rId20" Type="http://schemas.openxmlformats.org/officeDocument/2006/relationships/image" Target="media/image5.jpg"/><Relationship Id="rId29" Type="http://schemas.openxmlformats.org/officeDocument/2006/relationships/hyperlink" Target="mailto:konkel.mel@gmail.com" TargetMode="External"/><Relationship Id="rId41" Type="http://schemas.openxmlformats.org/officeDocument/2006/relationships/hyperlink" Target="file:///D:\ISPPU\ISPPU_Documents\Publicity\Newsletter\isppu@princeton.ed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2.jpeg"/><Relationship Id="rId32" Type="http://schemas.openxmlformats.org/officeDocument/2006/relationships/hyperlink" Target="mailto:intlnews@princeton.edu" TargetMode="External"/><Relationship Id="rId37" Type="http://schemas.openxmlformats.org/officeDocument/2006/relationships/hyperlink" Target="http://www.princeton.edu/events" TargetMode="External"/><Relationship Id="rId40" Type="http://schemas.openxmlformats.org/officeDocument/2006/relationships/hyperlink" Target="file:///D:\ISPPU\ISPPU_Documents\Publicity\Newsletter\isppu@princeton.edu" TargetMode="Externa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hyperlink" Target="mailto:isppu@princeton.edu" TargetMode="External"/><Relationship Id="rId36" Type="http://schemas.openxmlformats.org/officeDocument/2006/relationships/hyperlink" Target="mailto:intlnews@princeton.edu" TargetMode="External"/><Relationship Id="rId10" Type="http://schemas.openxmlformats.org/officeDocument/2006/relationships/image" Target="media/image1.jpeg"/><Relationship Id="rId19" Type="http://schemas.openxmlformats.org/officeDocument/2006/relationships/image" Target="media/image4.png"/><Relationship Id="rId31" Type="http://schemas.openxmlformats.org/officeDocument/2006/relationships/hyperlink" Target="file:///D:\ISPPU\ISPPU_Documents\Publicity\Newsletter\isppu@princeton.edu"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7.gif"/><Relationship Id="rId27" Type="http://schemas.openxmlformats.org/officeDocument/2006/relationships/hyperlink" Target="mailto:isppu@princeton.edu" TargetMode="External"/><Relationship Id="rId30" Type="http://schemas.openxmlformats.org/officeDocument/2006/relationships/hyperlink" Target="file:///D:\ISPPU\ISPPU_Documents\Publicity\Newsletter\isppu@princeton.edu" TargetMode="External"/><Relationship Id="rId35" Type="http://schemas.openxmlformats.org/officeDocument/2006/relationships/hyperlink" Target="http://www.princetonlibrary.org" TargetMode="External"/><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apelp\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2.xml><?xml version="1.0" encoding="utf-8"?>
<ds:datastoreItem xmlns:ds="http://schemas.openxmlformats.org/officeDocument/2006/customXml" ds:itemID="{E6EB151B-9F4D-47FA-AB0D-6E0020151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Newsletter.dotx</Template>
  <TotalTime>108</TotalTime>
  <Pages>3</Pages>
  <Words>875</Words>
  <Characters>4993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Princeton University Library</Company>
  <LinksUpToDate>false</LinksUpToDate>
  <CharactersWithSpaces>5857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Princeton University Library</dc:creator>
  <cp:lastModifiedBy>Princeton University Library</cp:lastModifiedBy>
  <cp:revision>4</cp:revision>
  <cp:lastPrinted>2017-04-24T14:26:00Z</cp:lastPrinted>
  <dcterms:created xsi:type="dcterms:W3CDTF">2017-04-24T14:28:00Z</dcterms:created>
  <dcterms:modified xsi:type="dcterms:W3CDTF">2017-04-24T16:16:00Z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