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5F1E2" w:themeColor="background2"/>
  <w:body>
    <w:p w14:paraId="7DD05366" w14:textId="1BF6565F" w:rsidR="004D3AC9" w:rsidRPr="00465CB6" w:rsidRDefault="00155C34">
      <w:pPr>
        <w:pStyle w:val="Title"/>
        <w:rPr>
          <w:sz w:val="72"/>
          <w:szCs w:val="72"/>
        </w:rPr>
      </w:pPr>
      <w:r w:rsidRPr="00465CB6">
        <w:rPr>
          <w:sz w:val="72"/>
          <w:szCs w:val="72"/>
        </w:rPr>
        <w:t>isppu news</w:t>
      </w:r>
    </w:p>
    <w:p w14:paraId="3C1C7B32" w14:textId="3C80E2DF" w:rsidR="00155C34" w:rsidRDefault="00155C34" w:rsidP="00155C34">
      <w:pPr>
        <w:pStyle w:val="Quote"/>
      </w:pPr>
      <w:r>
        <w:t>International Spouses and Partners of Princeton University</w:t>
      </w:r>
    </w:p>
    <w:p w14:paraId="2BAF12D8" w14:textId="5BD7BF01" w:rsidR="004D3AC9" w:rsidRDefault="007878E8" w:rsidP="00465CB6">
      <w:pPr>
        <w:pStyle w:val="Heading1"/>
        <w:spacing w:before="0"/>
      </w:pPr>
      <w:r>
        <w:rPr>
          <w:noProof/>
          <w:lang w:eastAsia="en-US"/>
        </w:rPr>
        <mc:AlternateContent>
          <mc:Choice Requires="wpc">
            <w:drawing>
              <wp:anchor distT="0" distB="0" distL="114300" distR="114300" simplePos="0" relativeHeight="251667456" behindDoc="0" locked="0" layoutInCell="1" allowOverlap="1" wp14:anchorId="73449EB8" wp14:editId="366A7621">
                <wp:simplePos x="0" y="0"/>
                <wp:positionH relativeFrom="margin">
                  <wp:align>right</wp:align>
                </wp:positionH>
                <wp:positionV relativeFrom="paragraph">
                  <wp:posOffset>223520</wp:posOffset>
                </wp:positionV>
                <wp:extent cx="7229475" cy="1257300"/>
                <wp:effectExtent l="0" t="0" r="0" b="0"/>
                <wp:wrapSquare wrapText="bothSides"/>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65700" y="160950"/>
                            <a:ext cx="1563370" cy="1043940"/>
                          </a:xfrm>
                          <a:prstGeom prst="rect">
                            <a:avLst/>
                          </a:prstGeom>
                        </pic:spPr>
                      </pic:pic>
                      <pic:pic xmlns:pic="http://schemas.openxmlformats.org/drawingml/2006/picture">
                        <pic:nvPicPr>
                          <pic:cNvPr id="11" name="Picture 11"/>
                          <pic:cNvPicPr preferRelativeResize="0">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761150" y="160950"/>
                            <a:ext cx="1591056" cy="1060704"/>
                          </a:xfrm>
                          <a:prstGeom prst="rect">
                            <a:avLst/>
                          </a:prstGeom>
                        </pic:spPr>
                      </pic:pic>
                      <pic:pic xmlns:pic="http://schemas.openxmlformats.org/drawingml/2006/picture">
                        <pic:nvPicPr>
                          <pic:cNvPr id="12" name="Picture 12" descr="Macintosh HD:Users:borisov:Dropbox:Screenshots:Screenshot 2016-05-30 22.36.17.png"/>
                          <pic:cNvPicPr preferRelativeResize="0">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599600" y="186123"/>
                            <a:ext cx="1088136" cy="1054581"/>
                          </a:xfrm>
                          <a:prstGeom prst="rect">
                            <a:avLst/>
                          </a:prstGeom>
                          <a:noFill/>
                          <a:ln>
                            <a:noFill/>
                          </a:ln>
                        </pic:spPr>
                      </pic:pic>
                      <pic:pic xmlns:pic="http://schemas.openxmlformats.org/drawingml/2006/picture">
                        <pic:nvPicPr>
                          <pic:cNvPr id="2" name="Picture 2"/>
                          <pic:cNvPicPr preferRelativeResize="0">
                            <a:picLocks/>
                          </pic:cNvPicPr>
                        </pic:nvPicPr>
                        <pic:blipFill>
                          <a:blip r:embed="rId12">
                            <a:extLst>
                              <a:ext uri="{28A0092B-C50C-407E-A947-70E740481C1C}">
                                <a14:useLocalDpi xmlns:a14="http://schemas.microsoft.com/office/drawing/2010/main" val="0"/>
                              </a:ext>
                            </a:extLst>
                          </a:blip>
                          <a:stretch>
                            <a:fillRect/>
                          </a:stretch>
                        </pic:blipFill>
                        <pic:spPr>
                          <a:xfrm>
                            <a:off x="3463886" y="170094"/>
                            <a:ext cx="1051560" cy="1051560"/>
                          </a:xfrm>
                          <a:prstGeom prst="rect">
                            <a:avLst/>
                          </a:prstGeom>
                        </pic:spPr>
                      </pic:pic>
                      <pic:pic xmlns:pic="http://schemas.openxmlformats.org/drawingml/2006/picture">
                        <pic:nvPicPr>
                          <pic:cNvPr id="3" name="Picture 3"/>
                          <pic:cNvPicPr preferRelativeResize="0">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860542" y="171557"/>
                            <a:ext cx="1207008" cy="1050097"/>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7A5AADD" id="Canvas 15" o:spid="_x0000_s1026" editas="canvas" style="position:absolute;margin-left:518.05pt;margin-top:17.6pt;width:569.25pt;height:99pt;z-index:251667456;mso-position-horizontal:right;mso-position-horizontal-relative:margin;mso-width-relative:margin;mso-height-relative:margin" coordsize="72294,12573"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294;height:12573;visibility:visible;mso-wrap-style:square">
                  <v:fill o:detectmouseclick="t"/>
                  <v:path o:connecttype="none"/>
                </v:shape>
                <v:shape id="Picture 10" o:spid="_x0000_s1028" type="#_x0000_t75" style="position:absolute;left:657;top:1609;width:15633;height:10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30cjCAAAA2wAAAA8AAABkcnMvZG93bnJldi54bWxEj0FrwkAQhe8F/8Myhd50U8VQoqsEQejV&#10;2B56G3bHJJidDdnVpP76zkHobYb35r1vtvvJd+pOQ2wDG3hfZKCIbXAt1wa+zsf5B6iYkB12gcnA&#10;L0XY72YvWyxcGPlE9yrVSkI4FmigSakvtI62IY9xEXpi0S5h8JhkHWrtBhwl3Hd6mWW59tiyNDTY&#10;06Ehe61u3sCqyh6l9XkZj35NP6fcfl/HaMzb61RuQCWa0r/5ef3pBF/o5RcZQO/+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99HIwgAAANsAAAAPAAAAAAAAAAAAAAAAAJ8C&#10;AABkcnMvZG93bnJldi54bWxQSwUGAAAAAAQABAD3AAAAjgMAAAAA&#10;">
                  <v:imagedata r:id="rId14" o:title=""/>
                </v:shape>
                <v:shape id="Picture 11" o:spid="_x0000_s1029" type="#_x0000_t75" style="position:absolute;left:17611;top:1609;width:15911;height:1060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2JvAAAAA2wAAAA8AAABkcnMvZG93bnJldi54bWxET02LwjAQvQv7H8Is7E3Tioh2TUUFYa9W&#10;Dz0OzWxbbSbdJrX1328Ewds83udstqNpxJ06V1tWEM8iEMSF1TWXCi7n43QFwnlkjY1lUvAgB9v0&#10;Y7LBRNuBT3TPfClCCLsEFVTet4mUrqjIoJvZljhwv7Yz6APsSqk7HEK4aeQ8ipbSYM2hocKWDhUV&#10;t6w3Cv52iyy7HuJ8OD72+3lf5DGtF0p9fY67bxCeRv8Wv9w/OsyP4flLOECm/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jYm8AAAADbAAAADwAAAAAAAAAAAAAAAACfAgAA&#10;ZHJzL2Rvd25yZXYueG1sUEsFBgAAAAAEAAQA9wAAAIwDAAAAAA==&#10;">
                  <v:imagedata r:id="rId15" o:title=""/>
                  <v:path arrowok="t"/>
                </v:shape>
                <v:shape id="Picture 12" o:spid="_x0000_s1030" type="#_x0000_t75" alt="Macintosh HD:Users:borisov:Dropbox:Screenshots:Screenshot 2016-05-30 22.36.17.png" style="position:absolute;left:45996;top:1861;width:10881;height:105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BujBAAAA2wAAAA8AAABkcnMvZG93bnJldi54bWxET01rwkAQvRf8D8sUeqsbPZgSXSUogheF&#10;ph48DtkxG7o7G7Krif31bqHQ2zze56w2o7PiTn1oPSuYTTMQxLXXLTcKzl/79w8QISJrtJ5JwYMC&#10;bNaTlxUW2g/8SfcqNiKFcChQgYmxK6QMtSGHYeo74sRdfe8wJtg3Uvc4pHBn5TzLFtJhy6nBYEdb&#10;Q/V3dXMKTvbHD0c3Gw751lamPOblZZcr9fY6lksQkcb4L/5zH3SaP4ffX9I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GBujBAAAA2wAAAA8AAAAAAAAAAAAAAAAAnwIA&#10;AGRycy9kb3ducmV2LnhtbFBLBQYAAAAABAAEAPcAAACNAwAAAAA=&#10;">
                  <v:imagedata r:id="rId16" o:title="Screenshot 2016-05-30 22.36.17"/>
                  <v:path arrowok="t"/>
                </v:shape>
                <v:shape id="Picture 2" o:spid="_x0000_s1031" type="#_x0000_t75" style="position:absolute;left:34638;top:1700;width:10516;height:1051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wPPDAAAA2gAAAA8AAABkcnMvZG93bnJldi54bWxEj0FrwkAUhO9C/8PyCt7qpiJtia7SFNRe&#10;PGgL6u2RfW6i2bdpdjXx37tCweMwM98wk1lnK3GhxpeOFbwOEhDEudMlGwW/P/OXDxA+IGusHJOC&#10;K3mYTZ96E0y1a3lNl00wIkLYp6igCKFOpfR5QRb9wNXE0Tu4xmKIsjFSN9hGuK3kMEnepMWS40KB&#10;NX0VlJ82Z6ug/cvY6HdpMlodl+tttjss9iOl+s/d5xhEoC48wv/tb61gCPcr8QbI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7A88MAAADaAAAADwAAAAAAAAAAAAAAAACf&#10;AgAAZHJzL2Rvd25yZXYueG1sUEsFBgAAAAAEAAQA9wAAAI8DAAAAAA==&#10;">
                  <v:imagedata r:id="rId17" o:title=""/>
                  <v:path arrowok="t"/>
                  <o:lock v:ext="edit" aspectratio="f"/>
                </v:shape>
                <v:shape id="Picture 3" o:spid="_x0000_s1032" type="#_x0000_t75" style="position:absolute;left:58605;top:1715;width:12070;height:105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vSnEAAAA2gAAAA8AAABkcnMvZG93bnJldi54bWxEj0FrwkAUhO8F/8PyBG91o7ZFoqvYQq3g&#10;xagI3h7ZZxLNvk2zq4n/3hUKPQ4z8w0znbemFDeqXWFZwaAfgSBOrS44U7Dffb+OQTiPrLG0TAru&#10;5GA+67xMMda24YRuW5+JAGEXo4Lc+yqW0qU5GXR9WxEH72Rrgz7IOpO6xibATSmHUfQhDRYcFnKs&#10;6Cun9LK9GgXJ7/q4PLz/RMPEfm7ezgO7bxYrpXrddjEB4an1/+G/9korGMHzSrg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fvSnEAAAA2gAAAA8AAAAAAAAAAAAAAAAA&#10;nwIAAGRycy9kb3ducmV2LnhtbFBLBQYAAAAABAAEAPcAAACQAwAAAAA=&#10;">
                  <v:imagedata r:id="rId18" o:title=""/>
                  <v:path arrowok="t"/>
                </v:shape>
                <w10:wrap type="square" anchorx="margin"/>
              </v:group>
            </w:pict>
          </mc:Fallback>
        </mc:AlternateContent>
      </w:r>
      <w:r w:rsidR="00A84068">
        <w:rPr>
          <w:noProof/>
          <w:lang w:eastAsia="en-US"/>
        </w:rPr>
        <w:t>March</w:t>
      </w:r>
      <w:r w:rsidR="00C72785">
        <w:rPr>
          <w:noProof/>
          <w:lang w:eastAsia="zh-CN"/>
        </w:rPr>
        <w:t xml:space="preserve"> 2017</w:t>
      </w:r>
    </w:p>
    <w:p w14:paraId="45F239B0" w14:textId="3A4357AD" w:rsidR="004D3AC9" w:rsidRDefault="00FC453F" w:rsidP="00FC453F">
      <w:pPr>
        <w:pStyle w:val="Heading1"/>
      </w:pPr>
      <w:r>
        <w:rPr>
          <w:noProof/>
          <w:lang w:eastAsia="en-US"/>
        </w:rPr>
        <mc:AlternateContent>
          <mc:Choice Requires="wps">
            <w:drawing>
              <wp:anchor distT="182880" distB="182880" distL="274320" distR="274320" simplePos="0" relativeHeight="251654656" behindDoc="0" locked="0" layoutInCell="1" allowOverlap="0" wp14:anchorId="12C8EA63" wp14:editId="2561F31A">
                <wp:simplePos x="0" y="0"/>
                <wp:positionH relativeFrom="margin">
                  <wp:posOffset>-415290</wp:posOffset>
                </wp:positionH>
                <wp:positionV relativeFrom="paragraph">
                  <wp:posOffset>1239520</wp:posOffset>
                </wp:positionV>
                <wp:extent cx="2600325" cy="6134735"/>
                <wp:effectExtent l="0" t="0" r="9525" b="0"/>
                <wp:wrapSquare wrapText="bothSides"/>
                <wp:docPr id="4" name="Text Box 4"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600325" cy="6134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5873BA"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5873BA" w:rsidRPr="00CB2D40" w:rsidRDefault="005873BA" w:rsidP="00155C34">
                                  <w:pPr>
                                    <w:pStyle w:val="BlockHeading"/>
                                    <w:rPr>
                                      <w:color w:val="auto"/>
                                    </w:rPr>
                                  </w:pPr>
                                  <w:r w:rsidRPr="00CB2D40">
                                    <w:rPr>
                                      <w:color w:val="auto"/>
                                    </w:rPr>
                                    <w:t>In This Issue</w:t>
                                  </w:r>
                                </w:p>
                                <w:p w14:paraId="58185925" w14:textId="7BABDB3D" w:rsidR="004B6CEE" w:rsidRPr="00382F8E" w:rsidRDefault="00382F8E" w:rsidP="004B6CEE">
                                  <w:pPr>
                                    <w:pStyle w:val="BlockText"/>
                                    <w:numPr>
                                      <w:ilvl w:val="0"/>
                                      <w:numId w:val="1"/>
                                    </w:numPr>
                                    <w:spacing w:after="0"/>
                                  </w:pPr>
                                  <w:r>
                                    <w:rPr>
                                      <w:color w:val="auto"/>
                                    </w:rPr>
                                    <w:t>Career Kickoff Workshop:</w:t>
                                  </w:r>
                                </w:p>
                                <w:p w14:paraId="0B06A222" w14:textId="52C9B409" w:rsidR="00382F8E" w:rsidRPr="00F210F5" w:rsidRDefault="00A84068" w:rsidP="00382F8E">
                                  <w:pPr>
                                    <w:pStyle w:val="BlockText"/>
                                    <w:spacing w:after="0"/>
                                    <w:ind w:left="648"/>
                                  </w:pPr>
                                  <w:r>
                                    <w:rPr>
                                      <w:color w:val="auto"/>
                                    </w:rPr>
                                    <w:t>Design Your Life 1.0</w:t>
                                  </w:r>
                                </w:p>
                                <w:p w14:paraId="7087CC2F" w14:textId="4B36E230" w:rsidR="00CF63FC" w:rsidRPr="004B6CEE" w:rsidRDefault="00A96D7B" w:rsidP="004B6CEE">
                                  <w:pPr>
                                    <w:pStyle w:val="BlockText"/>
                                    <w:spacing w:after="0"/>
                                    <w:ind w:left="648"/>
                                  </w:pPr>
                                  <w:hyperlink r:id="rId19" w:history="1">
                                    <w:r w:rsidR="00382F8E">
                                      <w:t>Wed</w:t>
                                    </w:r>
                                    <w:r w:rsidR="004B6CEE">
                                      <w:t>,</w:t>
                                    </w:r>
                                  </w:hyperlink>
                                  <w:r w:rsidR="00382F8E">
                                    <w:t xml:space="preserve"> </w:t>
                                  </w:r>
                                  <w:r w:rsidR="00A369A9">
                                    <w:t>Mar</w:t>
                                  </w:r>
                                  <w:r w:rsidR="00382F8E">
                                    <w:t xml:space="preserve"> 8</w:t>
                                  </w:r>
                                </w:p>
                                <w:p w14:paraId="2202B73B" w14:textId="77777777" w:rsidR="00382F8E" w:rsidRPr="00B01BE3" w:rsidRDefault="00382F8E" w:rsidP="00382F8E">
                                  <w:pPr>
                                    <w:pStyle w:val="BlockText"/>
                                    <w:numPr>
                                      <w:ilvl w:val="0"/>
                                      <w:numId w:val="1"/>
                                    </w:numPr>
                                    <w:spacing w:after="0"/>
                                  </w:pPr>
                                  <w:r w:rsidRPr="00034D13">
                                    <w:rPr>
                                      <w:color w:val="auto"/>
                                    </w:rPr>
                                    <w:t>Little Tea House</w:t>
                                  </w:r>
                                  <w:r w:rsidRPr="00B01BE3">
                                    <w:t xml:space="preserve"> </w:t>
                                  </w:r>
                                </w:p>
                                <w:p w14:paraId="5D3C0ADA" w14:textId="54C589F3" w:rsidR="00382F8E" w:rsidRPr="00A342D6" w:rsidRDefault="00A369A9" w:rsidP="00382F8E">
                                  <w:pPr>
                                    <w:pStyle w:val="BlockText"/>
                                    <w:spacing w:after="0"/>
                                    <w:ind w:left="648"/>
                                  </w:pPr>
                                  <w:r w:rsidRPr="00A342D6">
                                    <w:t>Fri</w:t>
                                  </w:r>
                                  <w:r w:rsidR="00382F8E" w:rsidRPr="00A342D6">
                                    <w:t xml:space="preserve">, </w:t>
                                  </w:r>
                                  <w:r w:rsidRPr="00A342D6">
                                    <w:t>Mar</w:t>
                                  </w:r>
                                  <w:r w:rsidR="00A342D6" w:rsidRPr="00A342D6">
                                    <w:t xml:space="preserve"> 10</w:t>
                                  </w:r>
                                </w:p>
                                <w:p w14:paraId="7F91FE8C" w14:textId="76EBAAFB" w:rsidR="00564CC0" w:rsidRPr="00B01BE3" w:rsidRDefault="00A369A9" w:rsidP="00A369A9">
                                  <w:pPr>
                                    <w:pStyle w:val="BlockText"/>
                                    <w:numPr>
                                      <w:ilvl w:val="0"/>
                                      <w:numId w:val="1"/>
                                    </w:numPr>
                                    <w:spacing w:after="0"/>
                                  </w:pPr>
                                  <w:r>
                                    <w:rPr>
                                      <w:color w:val="auto"/>
                                    </w:rPr>
                                    <w:t>ISPPU’s 6</w:t>
                                  </w:r>
                                  <w:r w:rsidRPr="00A369A9">
                                    <w:rPr>
                                      <w:color w:val="auto"/>
                                      <w:vertAlign w:val="superscript"/>
                                    </w:rPr>
                                    <w:t>th</w:t>
                                  </w:r>
                                  <w:r>
                                    <w:rPr>
                                      <w:color w:val="auto"/>
                                    </w:rPr>
                                    <w:t xml:space="preserve"> Birt</w:t>
                                  </w:r>
                                  <w:r w:rsidR="006C5F9B">
                                    <w:rPr>
                                      <w:color w:val="auto"/>
                                    </w:rPr>
                                    <w:t>h</w:t>
                                  </w:r>
                                  <w:r>
                                    <w:rPr>
                                      <w:color w:val="auto"/>
                                    </w:rPr>
                                    <w:t>day</w:t>
                                  </w:r>
                                </w:p>
                                <w:p w14:paraId="3F70D558" w14:textId="57750F03" w:rsidR="00CF63FC" w:rsidRPr="005F648E" w:rsidRDefault="00564CC0" w:rsidP="00564CC0">
                                  <w:pPr>
                                    <w:pStyle w:val="BlockText"/>
                                    <w:spacing w:after="0"/>
                                    <w:ind w:left="648"/>
                                  </w:pPr>
                                  <w:r w:rsidRPr="005F648E">
                                    <w:t xml:space="preserve">Sat, </w:t>
                                  </w:r>
                                  <w:r w:rsidR="00A369A9">
                                    <w:t>Mar</w:t>
                                  </w:r>
                                  <w:r w:rsidRPr="005F648E">
                                    <w:t xml:space="preserve"> 18</w:t>
                                  </w:r>
                                </w:p>
                                <w:p w14:paraId="03E13A3C" w14:textId="77777777" w:rsidR="00F05314" w:rsidRPr="00034D13" w:rsidRDefault="00F05314" w:rsidP="00F05314">
                                  <w:pPr>
                                    <w:pStyle w:val="BlockText"/>
                                    <w:numPr>
                                      <w:ilvl w:val="0"/>
                                      <w:numId w:val="1"/>
                                    </w:numPr>
                                    <w:spacing w:after="0" w:line="240" w:lineRule="auto"/>
                                    <w:rPr>
                                      <w:color w:val="auto"/>
                                    </w:rPr>
                                  </w:pPr>
                                  <w:r w:rsidRPr="00034D13">
                                    <w:rPr>
                                      <w:color w:val="auto"/>
                                    </w:rPr>
                                    <w:t xml:space="preserve">Lunch &amp; Chat: </w:t>
                                  </w:r>
                                </w:p>
                                <w:p w14:paraId="7283C36B" w14:textId="77777777" w:rsidR="00F05314" w:rsidRPr="00B01BE3" w:rsidRDefault="00F05314" w:rsidP="00F05314">
                                  <w:pPr>
                                    <w:pStyle w:val="BlockText"/>
                                    <w:spacing w:after="0"/>
                                    <w:ind w:left="648"/>
                                  </w:pPr>
                                  <w:r w:rsidRPr="00034D13">
                                    <w:rPr>
                                      <w:color w:val="auto"/>
                                    </w:rPr>
                                    <w:t>Home Away from Home</w:t>
                                  </w:r>
                                </w:p>
                                <w:p w14:paraId="43ECE5D8" w14:textId="77777777" w:rsidR="00F05314" w:rsidRDefault="00F05314" w:rsidP="00F05314">
                                  <w:pPr>
                                    <w:pStyle w:val="BlockText"/>
                                    <w:spacing w:after="0"/>
                                    <w:ind w:left="648"/>
                                  </w:pPr>
                                  <w:r>
                                    <w:t>Fri</w:t>
                                  </w:r>
                                  <w:r w:rsidRPr="005F648E">
                                    <w:t xml:space="preserve">, </w:t>
                                  </w:r>
                                  <w:r>
                                    <w:t>Mar</w:t>
                                  </w:r>
                                  <w:r w:rsidRPr="005F648E">
                                    <w:t xml:space="preserve"> </w:t>
                                  </w:r>
                                  <w:r>
                                    <w:t>24</w:t>
                                  </w:r>
                                </w:p>
                                <w:p w14:paraId="21BD213A" w14:textId="77777777" w:rsidR="00F05314" w:rsidRPr="00A342D6" w:rsidRDefault="00F05314" w:rsidP="00F05314">
                                  <w:pPr>
                                    <w:pStyle w:val="BlockText"/>
                                    <w:numPr>
                                      <w:ilvl w:val="0"/>
                                      <w:numId w:val="1"/>
                                    </w:numPr>
                                    <w:spacing w:after="0"/>
                                  </w:pPr>
                                  <w:r w:rsidRPr="00A342D6">
                                    <w:rPr>
                                      <w:color w:val="auto"/>
                                    </w:rPr>
                                    <w:t>Japanese Cooking Class</w:t>
                                  </w:r>
                                </w:p>
                                <w:p w14:paraId="6FB06511" w14:textId="77777777" w:rsidR="00F05314" w:rsidRPr="00A342D6" w:rsidRDefault="00A96D7B" w:rsidP="00F05314">
                                  <w:pPr>
                                    <w:pStyle w:val="BlockText"/>
                                    <w:spacing w:after="0"/>
                                    <w:ind w:left="648"/>
                                  </w:pPr>
                                  <w:hyperlink r:id="rId20" w:history="1">
                                    <w:r w:rsidR="00F05314" w:rsidRPr="00A342D6">
                                      <w:t>Sun,</w:t>
                                    </w:r>
                                  </w:hyperlink>
                                  <w:r w:rsidR="00F05314" w:rsidRPr="00A342D6">
                                    <w:t xml:space="preserve"> Mar 26</w:t>
                                  </w:r>
                                  <w:r w:rsidR="00F05314" w:rsidRPr="00A342D6">
                                    <w:rPr>
                                      <w:color w:val="auto"/>
                                    </w:rPr>
                                    <w:t xml:space="preserve"> </w:t>
                                  </w:r>
                                </w:p>
                                <w:p w14:paraId="166B8135" w14:textId="26BFA80F" w:rsidR="004B6CEE" w:rsidRPr="00B01BE3" w:rsidRDefault="004B6CEE" w:rsidP="004B6CEE">
                                  <w:pPr>
                                    <w:pStyle w:val="BlockText"/>
                                    <w:numPr>
                                      <w:ilvl w:val="0"/>
                                      <w:numId w:val="1"/>
                                    </w:numPr>
                                    <w:spacing w:after="0"/>
                                  </w:pPr>
                                  <w:r>
                                    <w:rPr>
                                      <w:color w:val="auto"/>
                                    </w:rPr>
                                    <w:t>Book Club</w:t>
                                  </w:r>
                                  <w:r w:rsidR="00FD6E21">
                                    <w:rPr>
                                      <w:color w:val="auto"/>
                                    </w:rPr>
                                    <w:t xml:space="preserve"> (Postponed)</w:t>
                                  </w:r>
                                </w:p>
                                <w:p w14:paraId="3FD479C4" w14:textId="095458F1" w:rsidR="0092701B" w:rsidRPr="00F05314" w:rsidRDefault="00FD6E21" w:rsidP="00022795">
                                  <w:pPr>
                                    <w:pStyle w:val="BlockText"/>
                                    <w:spacing w:after="0"/>
                                    <w:ind w:left="648"/>
                                  </w:pPr>
                                  <w:r>
                                    <w:t>Tue, Apr 18</w:t>
                                  </w:r>
                                </w:p>
                                <w:p w14:paraId="117A0222" w14:textId="5B3F8B68" w:rsidR="002A5590" w:rsidRPr="00B01BE3" w:rsidRDefault="002A5590" w:rsidP="002A5590">
                                  <w:pPr>
                                    <w:pStyle w:val="BlockText"/>
                                    <w:numPr>
                                      <w:ilvl w:val="0"/>
                                      <w:numId w:val="1"/>
                                    </w:numPr>
                                    <w:spacing w:after="0"/>
                                  </w:pPr>
                                  <w:r>
                                    <w:rPr>
                                      <w:color w:val="auto"/>
                                    </w:rPr>
                                    <w:t xml:space="preserve">Children’s Meet-ups </w:t>
                                  </w:r>
                                </w:p>
                                <w:p w14:paraId="10B08083" w14:textId="5E359E60" w:rsidR="002A5590" w:rsidRDefault="002A5590" w:rsidP="002A5590">
                                  <w:pPr>
                                    <w:pStyle w:val="BlockText"/>
                                    <w:spacing w:after="0"/>
                                    <w:ind w:left="648"/>
                                  </w:pPr>
                                  <w:r>
                                    <w:t>Mon, 10:00 AM</w:t>
                                  </w:r>
                                  <w:r w:rsidR="00AD1514">
                                    <w:t xml:space="preserve"> (Weekly)</w:t>
                                  </w:r>
                                </w:p>
                                <w:p w14:paraId="2990C285" w14:textId="77777777" w:rsidR="002A5590" w:rsidRDefault="002A5590" w:rsidP="00CF63FC">
                                  <w:pPr>
                                    <w:pStyle w:val="BlockText"/>
                                    <w:spacing w:after="0"/>
                                    <w:ind w:left="648"/>
                                  </w:pPr>
                                </w:p>
                                <w:p w14:paraId="18BD75D5" w14:textId="3AB2F86C" w:rsidR="00F210F5" w:rsidRPr="00BC686A" w:rsidRDefault="00F210F5" w:rsidP="002A5590">
                                  <w:pPr>
                                    <w:pStyle w:val="BlockText"/>
                                    <w:spacing w:after="0"/>
                                    <w:rPr>
                                      <w:color w:val="auto"/>
                                    </w:rPr>
                                  </w:pPr>
                                </w:p>
                              </w:tc>
                            </w:tr>
                            <w:tr w:rsidR="00511144" w14:paraId="67A52CF3" w14:textId="77777777" w:rsidTr="005873BA">
                              <w:trPr>
                                <w:gridAfter w:val="1"/>
                                <w:wAfter w:w="3488" w:type="dxa"/>
                                <w:trHeight w:hRule="exact" w:val="5035"/>
                              </w:trPr>
                              <w:tc>
                                <w:tcPr>
                                  <w:tcW w:w="4388" w:type="dxa"/>
                                </w:tcPr>
                                <w:p w14:paraId="3323AD46" w14:textId="77777777" w:rsidR="005873BA" w:rsidRDefault="005873BA" w:rsidP="00155C34">
                                  <w:pPr>
                                    <w:ind w:left="720"/>
                                  </w:pPr>
                                </w:p>
                              </w:tc>
                              <w:tc>
                                <w:tcPr>
                                  <w:tcW w:w="4388" w:type="dxa"/>
                                </w:tcPr>
                                <w:p w14:paraId="75F06A02" w14:textId="77777777" w:rsidR="005873BA" w:rsidRDefault="005873BA"/>
                              </w:tc>
                            </w:tr>
                          </w:tbl>
                          <w:p w14:paraId="6B1D8C83" w14:textId="77777777" w:rsidR="00054F27" w:rsidRDefault="00054F27" w:rsidP="00054F27">
                            <w:pPr>
                              <w:pStyle w:val="ListParagraph"/>
                              <w:numPr>
                                <w:ilvl w:val="0"/>
                                <w:numId w:val="3"/>
                              </w:numPr>
                            </w:pPr>
                          </w:p>
                          <w:p w14:paraId="15D997A4" w14:textId="77777777" w:rsidR="005873BA" w:rsidRDefault="005873BA" w:rsidP="005873B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8EA63" id="_x0000_t202" coordsize="21600,21600" o:spt="202" path="m,l,21600r21600,l21600,xe">
                <v:stroke joinstyle="miter"/>
                <v:path gradientshapeok="t" o:connecttype="rect"/>
              </v:shapetype>
              <v:shape id="Text Box 4" o:spid="_x0000_s1026" type="#_x0000_t202" alt="Text box sidebar for laying out a highlighted story and photo." style="position:absolute;margin-left:-32.7pt;margin-top:97.6pt;width:204.75pt;height:483.05pt;z-index:25165465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" o:allowoverlap="f" filled="f" stroked="f" strokeweight=".5pt">
                <v:textbox inset="0,0,0,0">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5873BA"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5873BA" w:rsidRPr="00CB2D40" w:rsidRDefault="005873BA" w:rsidP="00155C34">
                            <w:pPr>
                              <w:pStyle w:val="BlockHeading"/>
                              <w:rPr>
                                <w:color w:val="auto"/>
                              </w:rPr>
                            </w:pPr>
                            <w:r w:rsidRPr="00CB2D40">
                              <w:rPr>
                                <w:color w:val="auto"/>
                              </w:rPr>
                              <w:t>In This Issue</w:t>
                            </w:r>
                          </w:p>
                          <w:p w14:paraId="58185925" w14:textId="7BABDB3D" w:rsidR="004B6CEE" w:rsidRPr="00382F8E" w:rsidRDefault="00382F8E" w:rsidP="004B6CEE">
                            <w:pPr>
                              <w:pStyle w:val="BlockText"/>
                              <w:numPr>
                                <w:ilvl w:val="0"/>
                                <w:numId w:val="1"/>
                              </w:numPr>
                              <w:spacing w:after="0"/>
                            </w:pPr>
                            <w:r>
                              <w:rPr>
                                <w:color w:val="auto"/>
                              </w:rPr>
                              <w:t>Career Kickoff Workshop:</w:t>
                            </w:r>
                          </w:p>
                          <w:p w14:paraId="0B06A222" w14:textId="52C9B409" w:rsidR="00382F8E" w:rsidRPr="00F210F5" w:rsidRDefault="00A84068" w:rsidP="00382F8E">
                            <w:pPr>
                              <w:pStyle w:val="BlockText"/>
                              <w:spacing w:after="0"/>
                              <w:ind w:left="648"/>
                            </w:pPr>
                            <w:r>
                              <w:rPr>
                                <w:color w:val="auto"/>
                              </w:rPr>
                              <w:t>Design Your Life 1.0</w:t>
                            </w:r>
                          </w:p>
                          <w:p w14:paraId="7087CC2F" w14:textId="4B36E230" w:rsidR="00CF63FC" w:rsidRPr="004B6CEE" w:rsidRDefault="00A96D7B" w:rsidP="004B6CEE">
                            <w:pPr>
                              <w:pStyle w:val="BlockText"/>
                              <w:spacing w:after="0"/>
                              <w:ind w:left="648"/>
                            </w:pPr>
                            <w:hyperlink r:id="rId21" w:history="1">
                              <w:r w:rsidR="00382F8E">
                                <w:t>Wed</w:t>
                              </w:r>
                              <w:r w:rsidR="004B6CEE">
                                <w:t>,</w:t>
                              </w:r>
                            </w:hyperlink>
                            <w:r w:rsidR="00382F8E">
                              <w:t xml:space="preserve"> </w:t>
                            </w:r>
                            <w:r w:rsidR="00A369A9">
                              <w:t>Mar</w:t>
                            </w:r>
                            <w:r w:rsidR="00382F8E">
                              <w:t xml:space="preserve"> 8</w:t>
                            </w:r>
                          </w:p>
                          <w:p w14:paraId="2202B73B" w14:textId="77777777" w:rsidR="00382F8E" w:rsidRPr="00B01BE3" w:rsidRDefault="00382F8E" w:rsidP="00382F8E">
                            <w:pPr>
                              <w:pStyle w:val="BlockText"/>
                              <w:numPr>
                                <w:ilvl w:val="0"/>
                                <w:numId w:val="1"/>
                              </w:numPr>
                              <w:spacing w:after="0"/>
                            </w:pPr>
                            <w:r w:rsidRPr="00034D13">
                              <w:rPr>
                                <w:color w:val="auto"/>
                              </w:rPr>
                              <w:t>Little Tea House</w:t>
                            </w:r>
                            <w:r w:rsidRPr="00B01BE3">
                              <w:t xml:space="preserve"> </w:t>
                            </w:r>
                          </w:p>
                          <w:p w14:paraId="5D3C0ADA" w14:textId="54C589F3" w:rsidR="00382F8E" w:rsidRPr="00A342D6" w:rsidRDefault="00A369A9" w:rsidP="00382F8E">
                            <w:pPr>
                              <w:pStyle w:val="BlockText"/>
                              <w:spacing w:after="0"/>
                              <w:ind w:left="648"/>
                            </w:pPr>
                            <w:r w:rsidRPr="00A342D6">
                              <w:t>Fri</w:t>
                            </w:r>
                            <w:r w:rsidR="00382F8E" w:rsidRPr="00A342D6">
                              <w:t xml:space="preserve">, </w:t>
                            </w:r>
                            <w:r w:rsidRPr="00A342D6">
                              <w:t>Mar</w:t>
                            </w:r>
                            <w:r w:rsidR="00A342D6" w:rsidRPr="00A342D6">
                              <w:t xml:space="preserve"> 10</w:t>
                            </w:r>
                          </w:p>
                          <w:p w14:paraId="7F91FE8C" w14:textId="76EBAAFB" w:rsidR="00564CC0" w:rsidRPr="00B01BE3" w:rsidRDefault="00A369A9" w:rsidP="00A369A9">
                            <w:pPr>
                              <w:pStyle w:val="BlockText"/>
                              <w:numPr>
                                <w:ilvl w:val="0"/>
                                <w:numId w:val="1"/>
                              </w:numPr>
                              <w:spacing w:after="0"/>
                            </w:pPr>
                            <w:r>
                              <w:rPr>
                                <w:color w:val="auto"/>
                              </w:rPr>
                              <w:t>ISPPU’s 6</w:t>
                            </w:r>
                            <w:r w:rsidRPr="00A369A9">
                              <w:rPr>
                                <w:color w:val="auto"/>
                                <w:vertAlign w:val="superscript"/>
                              </w:rPr>
                              <w:t>th</w:t>
                            </w:r>
                            <w:r>
                              <w:rPr>
                                <w:color w:val="auto"/>
                              </w:rPr>
                              <w:t xml:space="preserve"> Birt</w:t>
                            </w:r>
                            <w:r w:rsidR="006C5F9B">
                              <w:rPr>
                                <w:color w:val="auto"/>
                              </w:rPr>
                              <w:t>h</w:t>
                            </w:r>
                            <w:r>
                              <w:rPr>
                                <w:color w:val="auto"/>
                              </w:rPr>
                              <w:t>day</w:t>
                            </w:r>
                          </w:p>
                          <w:p w14:paraId="3F70D558" w14:textId="57750F03" w:rsidR="00CF63FC" w:rsidRPr="005F648E" w:rsidRDefault="00564CC0" w:rsidP="00564CC0">
                            <w:pPr>
                              <w:pStyle w:val="BlockText"/>
                              <w:spacing w:after="0"/>
                              <w:ind w:left="648"/>
                            </w:pPr>
                            <w:r w:rsidRPr="005F648E">
                              <w:t xml:space="preserve">Sat, </w:t>
                            </w:r>
                            <w:r w:rsidR="00A369A9">
                              <w:t>Mar</w:t>
                            </w:r>
                            <w:r w:rsidRPr="005F648E">
                              <w:t xml:space="preserve"> 18</w:t>
                            </w:r>
                          </w:p>
                          <w:p w14:paraId="03E13A3C" w14:textId="77777777" w:rsidR="00F05314" w:rsidRPr="00034D13" w:rsidRDefault="00F05314" w:rsidP="00F05314">
                            <w:pPr>
                              <w:pStyle w:val="BlockText"/>
                              <w:numPr>
                                <w:ilvl w:val="0"/>
                                <w:numId w:val="1"/>
                              </w:numPr>
                              <w:spacing w:after="0" w:line="240" w:lineRule="auto"/>
                              <w:rPr>
                                <w:color w:val="auto"/>
                              </w:rPr>
                            </w:pPr>
                            <w:r w:rsidRPr="00034D13">
                              <w:rPr>
                                <w:color w:val="auto"/>
                              </w:rPr>
                              <w:t xml:space="preserve">Lunch &amp; Chat: </w:t>
                            </w:r>
                          </w:p>
                          <w:p w14:paraId="7283C36B" w14:textId="77777777" w:rsidR="00F05314" w:rsidRPr="00B01BE3" w:rsidRDefault="00F05314" w:rsidP="00F05314">
                            <w:pPr>
                              <w:pStyle w:val="BlockText"/>
                              <w:spacing w:after="0"/>
                              <w:ind w:left="648"/>
                            </w:pPr>
                            <w:r w:rsidRPr="00034D13">
                              <w:rPr>
                                <w:color w:val="auto"/>
                              </w:rPr>
                              <w:t>Home Away from Home</w:t>
                            </w:r>
                          </w:p>
                          <w:p w14:paraId="43ECE5D8" w14:textId="77777777" w:rsidR="00F05314" w:rsidRDefault="00F05314" w:rsidP="00F05314">
                            <w:pPr>
                              <w:pStyle w:val="BlockText"/>
                              <w:spacing w:after="0"/>
                              <w:ind w:left="648"/>
                            </w:pPr>
                            <w:r>
                              <w:t>Fri</w:t>
                            </w:r>
                            <w:r w:rsidRPr="005F648E">
                              <w:t xml:space="preserve">, </w:t>
                            </w:r>
                            <w:r>
                              <w:t>Mar</w:t>
                            </w:r>
                            <w:r w:rsidRPr="005F648E">
                              <w:t xml:space="preserve"> </w:t>
                            </w:r>
                            <w:r>
                              <w:t>24</w:t>
                            </w:r>
                          </w:p>
                          <w:p w14:paraId="21BD213A" w14:textId="77777777" w:rsidR="00F05314" w:rsidRPr="00A342D6" w:rsidRDefault="00F05314" w:rsidP="00F05314">
                            <w:pPr>
                              <w:pStyle w:val="BlockText"/>
                              <w:numPr>
                                <w:ilvl w:val="0"/>
                                <w:numId w:val="1"/>
                              </w:numPr>
                              <w:spacing w:after="0"/>
                            </w:pPr>
                            <w:r w:rsidRPr="00A342D6">
                              <w:rPr>
                                <w:color w:val="auto"/>
                              </w:rPr>
                              <w:t>Japanese Cooking Class</w:t>
                            </w:r>
                          </w:p>
                          <w:p w14:paraId="6FB06511" w14:textId="77777777" w:rsidR="00F05314" w:rsidRPr="00A342D6" w:rsidRDefault="00A96D7B" w:rsidP="00F05314">
                            <w:pPr>
                              <w:pStyle w:val="BlockText"/>
                              <w:spacing w:after="0"/>
                              <w:ind w:left="648"/>
                            </w:pPr>
                            <w:hyperlink r:id="rId22" w:history="1">
                              <w:r w:rsidR="00F05314" w:rsidRPr="00A342D6">
                                <w:t>Sun,</w:t>
                              </w:r>
                            </w:hyperlink>
                            <w:r w:rsidR="00F05314" w:rsidRPr="00A342D6">
                              <w:t xml:space="preserve"> Mar 26</w:t>
                            </w:r>
                            <w:r w:rsidR="00F05314" w:rsidRPr="00A342D6">
                              <w:rPr>
                                <w:color w:val="auto"/>
                              </w:rPr>
                              <w:t xml:space="preserve"> </w:t>
                            </w:r>
                          </w:p>
                          <w:p w14:paraId="166B8135" w14:textId="26BFA80F" w:rsidR="004B6CEE" w:rsidRPr="00B01BE3" w:rsidRDefault="004B6CEE" w:rsidP="004B6CEE">
                            <w:pPr>
                              <w:pStyle w:val="BlockText"/>
                              <w:numPr>
                                <w:ilvl w:val="0"/>
                                <w:numId w:val="1"/>
                              </w:numPr>
                              <w:spacing w:after="0"/>
                            </w:pPr>
                            <w:r>
                              <w:rPr>
                                <w:color w:val="auto"/>
                              </w:rPr>
                              <w:t>Book Club</w:t>
                            </w:r>
                            <w:r w:rsidR="00FD6E21">
                              <w:rPr>
                                <w:color w:val="auto"/>
                              </w:rPr>
                              <w:t xml:space="preserve"> (Postponed)</w:t>
                            </w:r>
                          </w:p>
                          <w:p w14:paraId="3FD479C4" w14:textId="095458F1" w:rsidR="0092701B" w:rsidRPr="00F05314" w:rsidRDefault="00FD6E21" w:rsidP="00022795">
                            <w:pPr>
                              <w:pStyle w:val="BlockText"/>
                              <w:spacing w:after="0"/>
                              <w:ind w:left="648"/>
                            </w:pPr>
                            <w:r>
                              <w:t>Tue, Apr 18</w:t>
                            </w:r>
                          </w:p>
                          <w:p w14:paraId="117A0222" w14:textId="5B3F8B68" w:rsidR="002A5590" w:rsidRPr="00B01BE3" w:rsidRDefault="002A5590" w:rsidP="002A5590">
                            <w:pPr>
                              <w:pStyle w:val="BlockText"/>
                              <w:numPr>
                                <w:ilvl w:val="0"/>
                                <w:numId w:val="1"/>
                              </w:numPr>
                              <w:spacing w:after="0"/>
                            </w:pPr>
                            <w:r>
                              <w:rPr>
                                <w:color w:val="auto"/>
                              </w:rPr>
                              <w:t xml:space="preserve">Children’s Meet-ups </w:t>
                            </w:r>
                          </w:p>
                          <w:p w14:paraId="10B08083" w14:textId="5E359E60" w:rsidR="002A5590" w:rsidRDefault="002A5590" w:rsidP="002A5590">
                            <w:pPr>
                              <w:pStyle w:val="BlockText"/>
                              <w:spacing w:after="0"/>
                              <w:ind w:left="648"/>
                            </w:pPr>
                            <w:r>
                              <w:t>Mon, 10:00 AM</w:t>
                            </w:r>
                            <w:r w:rsidR="00AD1514">
                              <w:t xml:space="preserve"> (Weekly)</w:t>
                            </w:r>
                          </w:p>
                          <w:p w14:paraId="2990C285" w14:textId="77777777" w:rsidR="002A5590" w:rsidRDefault="002A5590" w:rsidP="00CF63FC">
                            <w:pPr>
                              <w:pStyle w:val="BlockText"/>
                              <w:spacing w:after="0"/>
                              <w:ind w:left="648"/>
                            </w:pPr>
                          </w:p>
                          <w:p w14:paraId="18BD75D5" w14:textId="3AB2F86C" w:rsidR="00F210F5" w:rsidRPr="00BC686A" w:rsidRDefault="00F210F5" w:rsidP="002A5590">
                            <w:pPr>
                              <w:pStyle w:val="BlockText"/>
                              <w:spacing w:after="0"/>
                              <w:rPr>
                                <w:color w:val="auto"/>
                              </w:rPr>
                            </w:pPr>
                          </w:p>
                        </w:tc>
                      </w:tr>
                      <w:tr w:rsidR="00511144" w14:paraId="67A52CF3" w14:textId="77777777" w:rsidTr="005873BA">
                        <w:trPr>
                          <w:gridAfter w:val="1"/>
                          <w:wAfter w:w="3488" w:type="dxa"/>
                          <w:trHeight w:hRule="exact" w:val="5035"/>
                        </w:trPr>
                        <w:tc>
                          <w:tcPr>
                            <w:tcW w:w="4388" w:type="dxa"/>
                          </w:tcPr>
                          <w:p w14:paraId="3323AD46" w14:textId="77777777" w:rsidR="005873BA" w:rsidRDefault="005873BA" w:rsidP="00155C34">
                            <w:pPr>
                              <w:ind w:left="720"/>
                            </w:pPr>
                          </w:p>
                        </w:tc>
                        <w:tc>
                          <w:tcPr>
                            <w:tcW w:w="4388" w:type="dxa"/>
                          </w:tcPr>
                          <w:p w14:paraId="75F06A02" w14:textId="77777777" w:rsidR="005873BA" w:rsidRDefault="005873BA"/>
                        </w:tc>
                      </w:tr>
                    </w:tbl>
                    <w:p w14:paraId="6B1D8C83" w14:textId="77777777" w:rsidR="00054F27" w:rsidRDefault="00054F27" w:rsidP="00054F27">
                      <w:pPr>
                        <w:pStyle w:val="ListParagraph"/>
                        <w:numPr>
                          <w:ilvl w:val="0"/>
                          <w:numId w:val="3"/>
                        </w:numPr>
                      </w:pPr>
                    </w:p>
                    <w:p w14:paraId="15D997A4" w14:textId="77777777" w:rsidR="005873BA" w:rsidRDefault="005873BA" w:rsidP="005873BA">
                      <w:pPr>
                        <w:pStyle w:val="Caption"/>
                      </w:pPr>
                    </w:p>
                  </w:txbxContent>
                </v:textbox>
                <w10:wrap type="square" anchorx="margin"/>
              </v:shape>
            </w:pict>
          </mc:Fallback>
        </mc:AlternateContent>
      </w:r>
      <w:r w:rsidR="00CB2D40">
        <w:t>ISPPU Events</w:t>
      </w:r>
    </w:p>
    <w:p w14:paraId="45AFBE7B" w14:textId="6F95F805" w:rsidR="00E336E4" w:rsidRDefault="00E336E4" w:rsidP="00E336E4">
      <w:pPr>
        <w:pStyle w:val="Heading5"/>
        <w:rPr>
          <w:color w:val="E76A1D" w:themeColor="accent1"/>
          <w:sz w:val="24"/>
          <w:u w:val="single"/>
        </w:rPr>
      </w:pPr>
      <w:r>
        <w:rPr>
          <w:color w:val="E76A1D" w:themeColor="accent1"/>
          <w:sz w:val="24"/>
          <w:u w:val="single"/>
        </w:rPr>
        <w:t xml:space="preserve">Career Kickoff Workshop: </w:t>
      </w:r>
      <w:r w:rsidR="005108F5">
        <w:rPr>
          <w:color w:val="E76A1D" w:themeColor="accent1"/>
          <w:sz w:val="24"/>
          <w:u w:val="single"/>
        </w:rPr>
        <w:t>Design Your Life 1.0</w:t>
      </w:r>
    </w:p>
    <w:p w14:paraId="022B3CEB" w14:textId="225706A7" w:rsidR="00E336E4" w:rsidRDefault="000A2566" w:rsidP="00E336E4">
      <w:pPr>
        <w:pStyle w:val="Heading5"/>
      </w:pPr>
      <w:r>
        <w:t>Wed</w:t>
      </w:r>
      <w:r w:rsidR="00E336E4" w:rsidRPr="0050686E">
        <w:t xml:space="preserve">, </w:t>
      </w:r>
      <w:r w:rsidR="003F4ED5">
        <w:t>Mar</w:t>
      </w:r>
      <w:r w:rsidR="00E336E4">
        <w:t xml:space="preserve"> 08 | 7:00 – 8:30 PM | Louis A. Simpson International Bldg. MPR B60B, 20 Washington Road</w:t>
      </w:r>
    </w:p>
    <w:p w14:paraId="6998A8C2" w14:textId="2B2C82A3" w:rsidR="00BC541E" w:rsidRPr="00497370" w:rsidRDefault="00B10E70" w:rsidP="003F4ED5">
      <w:pPr>
        <w:pStyle w:val="Heading5"/>
        <w:rPr>
          <w:rFonts w:asciiTheme="minorHAnsi" w:eastAsiaTheme="minorHAnsi" w:hAnsiTheme="minorHAnsi" w:cstheme="minorBidi"/>
          <w:color w:val="404040" w:themeColor="text1" w:themeTint="BF"/>
        </w:rPr>
      </w:pPr>
      <w:r>
        <w:rPr>
          <w:rFonts w:asciiTheme="minorHAnsi" w:eastAsiaTheme="minorHAnsi" w:hAnsiTheme="minorHAnsi" w:cstheme="minorBidi"/>
          <w:color w:val="404040" w:themeColor="text1" w:themeTint="BF"/>
        </w:rPr>
        <w:t xml:space="preserve">Do you believe your degree determines your career? </w:t>
      </w:r>
      <w:r w:rsidR="00E15D34">
        <w:rPr>
          <w:rFonts w:asciiTheme="minorHAnsi" w:eastAsiaTheme="minorHAnsi" w:hAnsiTheme="minorHAnsi" w:cstheme="minorBidi"/>
          <w:color w:val="404040" w:themeColor="text1" w:themeTint="BF"/>
        </w:rPr>
        <w:t>Reframe it</w:t>
      </w:r>
      <w:r w:rsidR="009B4C74">
        <w:rPr>
          <w:rFonts w:asciiTheme="minorHAnsi" w:eastAsiaTheme="minorHAnsi" w:hAnsiTheme="minorHAnsi" w:cstheme="minorBidi"/>
          <w:color w:val="404040" w:themeColor="text1" w:themeTint="BF"/>
        </w:rPr>
        <w:t xml:space="preserve">. Three-quarters of all college grads don’t work in a career related to their major. </w:t>
      </w:r>
      <w:r w:rsidR="00626582">
        <w:rPr>
          <w:rFonts w:asciiTheme="minorHAnsi" w:eastAsiaTheme="minorHAnsi" w:hAnsiTheme="minorHAnsi" w:cstheme="minorBidi"/>
          <w:color w:val="404040" w:themeColor="text1" w:themeTint="BF"/>
        </w:rPr>
        <w:t>We will discuss ways to reframe dysfunctional beliefs that might be holding back your career or life</w:t>
      </w:r>
      <w:r w:rsidR="00E15D34">
        <w:rPr>
          <w:rFonts w:asciiTheme="minorHAnsi" w:eastAsiaTheme="minorHAnsi" w:hAnsiTheme="minorHAnsi" w:cstheme="minorBidi"/>
          <w:color w:val="404040" w:themeColor="text1" w:themeTint="BF"/>
        </w:rPr>
        <w:t xml:space="preserve">. The workshop is based on activities </w:t>
      </w:r>
      <w:r w:rsidR="00497370">
        <w:rPr>
          <w:rFonts w:asciiTheme="minorHAnsi" w:eastAsiaTheme="minorHAnsi" w:hAnsiTheme="minorHAnsi" w:cstheme="minorBidi"/>
          <w:color w:val="404040" w:themeColor="text1" w:themeTint="BF"/>
        </w:rPr>
        <w:t xml:space="preserve">proposed by Stanford professors Bill Burnett and Dave Evans in their #1 New York Times Best Seller </w:t>
      </w:r>
      <w:r w:rsidR="000840D6">
        <w:rPr>
          <w:rFonts w:asciiTheme="minorHAnsi" w:eastAsiaTheme="minorHAnsi" w:hAnsiTheme="minorHAnsi" w:cstheme="minorBidi"/>
          <w:i/>
          <w:color w:val="404040" w:themeColor="text1" w:themeTint="BF"/>
        </w:rPr>
        <w:t>Designing</w:t>
      </w:r>
      <w:r w:rsidR="00497370">
        <w:rPr>
          <w:rFonts w:asciiTheme="minorHAnsi" w:eastAsiaTheme="minorHAnsi" w:hAnsiTheme="minorHAnsi" w:cstheme="minorBidi"/>
          <w:i/>
          <w:color w:val="404040" w:themeColor="text1" w:themeTint="BF"/>
        </w:rPr>
        <w:t xml:space="preserve"> Your Life: How to Build A Well-lived, Joyful Life. </w:t>
      </w:r>
      <w:r w:rsidR="00497370" w:rsidRPr="00497370">
        <w:rPr>
          <w:rFonts w:asciiTheme="minorHAnsi" w:eastAsiaTheme="minorHAnsi" w:hAnsiTheme="minorHAnsi" w:cstheme="minorBidi"/>
          <w:color w:val="404040" w:themeColor="text1" w:themeTint="BF"/>
        </w:rPr>
        <w:t xml:space="preserve">Contact us at </w:t>
      </w:r>
      <w:hyperlink r:id="rId23" w:history="1">
        <w:r w:rsidR="00497370" w:rsidRPr="00497370">
          <w:rPr>
            <w:rStyle w:val="Hyperlink"/>
          </w:rPr>
          <w:t>isppu@princeton.edu</w:t>
        </w:r>
      </w:hyperlink>
      <w:r w:rsidR="00497370">
        <w:rPr>
          <w:rFonts w:asciiTheme="minorHAnsi" w:eastAsiaTheme="minorHAnsi" w:hAnsiTheme="minorHAnsi" w:cstheme="minorBidi"/>
          <w:color w:val="404040" w:themeColor="text1" w:themeTint="BF"/>
        </w:rPr>
        <w:t xml:space="preserve"> to </w:t>
      </w:r>
      <w:r w:rsidR="009B319E">
        <w:rPr>
          <w:rFonts w:asciiTheme="minorHAnsi" w:eastAsiaTheme="minorHAnsi" w:hAnsiTheme="minorHAnsi" w:cstheme="minorBidi"/>
          <w:b/>
          <w:color w:val="FF9900"/>
        </w:rPr>
        <w:t>RSVP</w:t>
      </w:r>
      <w:r w:rsidR="00497370" w:rsidRPr="009B319E">
        <w:rPr>
          <w:rFonts w:asciiTheme="minorHAnsi" w:eastAsiaTheme="minorHAnsi" w:hAnsiTheme="minorHAnsi" w:cstheme="minorBidi"/>
          <w:b/>
          <w:color w:val="FF9900"/>
        </w:rPr>
        <w:t xml:space="preserve"> by Mon, Mar 6</w:t>
      </w:r>
      <w:r w:rsidR="00497370" w:rsidRPr="00497370">
        <w:rPr>
          <w:rFonts w:asciiTheme="minorHAnsi" w:eastAsiaTheme="minorHAnsi" w:hAnsiTheme="minorHAnsi" w:cstheme="minorBidi"/>
          <w:color w:val="404040" w:themeColor="text1" w:themeTint="BF"/>
        </w:rPr>
        <w:t>.</w:t>
      </w:r>
    </w:p>
    <w:p w14:paraId="41ED528B" w14:textId="56EA90B2" w:rsidR="003B398D" w:rsidRPr="000364F4" w:rsidRDefault="000364F4" w:rsidP="003F4ED5">
      <w:pPr>
        <w:pStyle w:val="Heading5"/>
        <w:rPr>
          <w:i/>
        </w:rPr>
      </w:pPr>
      <w:r>
        <w:rPr>
          <w:rFonts w:asciiTheme="minorHAnsi" w:eastAsiaTheme="minorHAnsi" w:hAnsiTheme="minorHAnsi" w:cstheme="minorBidi"/>
          <w:i/>
          <w:color w:val="404040" w:themeColor="text1" w:themeTint="BF"/>
        </w:rPr>
        <w:t xml:space="preserve">* </w:t>
      </w:r>
      <w:r w:rsidR="00497370" w:rsidRPr="000364F4">
        <w:rPr>
          <w:rFonts w:asciiTheme="minorHAnsi" w:eastAsiaTheme="minorHAnsi" w:hAnsiTheme="minorHAnsi" w:cstheme="minorBidi"/>
          <w:i/>
          <w:color w:val="404040" w:themeColor="text1" w:themeTint="BF"/>
        </w:rPr>
        <w:t>The same workshop</w:t>
      </w:r>
      <w:r w:rsidR="00626582" w:rsidRPr="000364F4">
        <w:rPr>
          <w:rFonts w:asciiTheme="minorHAnsi" w:eastAsiaTheme="minorHAnsi" w:hAnsiTheme="minorHAnsi" w:cstheme="minorBidi"/>
          <w:i/>
          <w:color w:val="404040" w:themeColor="text1" w:themeTint="BF"/>
        </w:rPr>
        <w:t xml:space="preserve"> is</w:t>
      </w:r>
      <w:r w:rsidR="00B10E70" w:rsidRPr="000364F4">
        <w:rPr>
          <w:rFonts w:asciiTheme="minorHAnsi" w:eastAsiaTheme="minorHAnsi" w:hAnsiTheme="minorHAnsi" w:cstheme="minorBidi"/>
          <w:i/>
          <w:color w:val="404040" w:themeColor="text1" w:themeTint="BF"/>
        </w:rPr>
        <w:t xml:space="preserve"> offered by Princeton University Career Services and Keller Center for Inno</w:t>
      </w:r>
      <w:r w:rsidR="00626582" w:rsidRPr="000364F4">
        <w:rPr>
          <w:rFonts w:asciiTheme="minorHAnsi" w:eastAsiaTheme="minorHAnsi" w:hAnsiTheme="minorHAnsi" w:cstheme="minorBidi"/>
          <w:i/>
          <w:color w:val="404040" w:themeColor="text1" w:themeTint="BF"/>
        </w:rPr>
        <w:t>vation in Engineering Education to graduate students only</w:t>
      </w:r>
      <w:r w:rsidR="009B4C74" w:rsidRPr="000364F4">
        <w:rPr>
          <w:rFonts w:asciiTheme="minorHAnsi" w:eastAsiaTheme="minorHAnsi" w:hAnsiTheme="minorHAnsi" w:cstheme="minorBidi"/>
          <w:i/>
          <w:color w:val="404040" w:themeColor="text1" w:themeTint="BF"/>
        </w:rPr>
        <w:t xml:space="preserve">. </w:t>
      </w:r>
    </w:p>
    <w:p w14:paraId="79C3C902" w14:textId="2BB54BD8" w:rsidR="00E336E4" w:rsidRPr="00465CB6" w:rsidRDefault="00852615" w:rsidP="00852615">
      <w:pPr>
        <w:pStyle w:val="Heading2"/>
        <w:tabs>
          <w:tab w:val="left" w:pos="3870"/>
        </w:tabs>
        <w:rPr>
          <w:u w:val="single"/>
        </w:rPr>
      </w:pPr>
      <w:r>
        <w:rPr>
          <w:u w:val="single"/>
        </w:rPr>
        <w:t>Little Tea House</w:t>
      </w:r>
    </w:p>
    <w:p w14:paraId="4B1D7674" w14:textId="75847ABC" w:rsidR="00852615" w:rsidRPr="000A2566" w:rsidRDefault="000A2566" w:rsidP="00852615">
      <w:pPr>
        <w:pStyle w:val="Heading5"/>
      </w:pPr>
      <w:r>
        <w:t>Fri</w:t>
      </w:r>
      <w:r w:rsidR="00852615" w:rsidRPr="000A2566">
        <w:t xml:space="preserve">, </w:t>
      </w:r>
      <w:r w:rsidRPr="000A2566">
        <w:t>Mar</w:t>
      </w:r>
      <w:r w:rsidR="00852615" w:rsidRPr="000A2566">
        <w:t xml:space="preserve"> 1</w:t>
      </w:r>
      <w:r w:rsidRPr="000A2566">
        <w:t>0</w:t>
      </w:r>
      <w:r w:rsidR="00852615" w:rsidRPr="000A2566">
        <w:t xml:space="preserve"> | 3:00 – </w:t>
      </w:r>
      <w:r w:rsidRPr="000A2566">
        <w:t>6</w:t>
      </w:r>
      <w:r w:rsidR="00852615" w:rsidRPr="000A2566">
        <w:t>:00 PM | Lawrence Apartments</w:t>
      </w:r>
    </w:p>
    <w:p w14:paraId="76AE9290" w14:textId="77777777" w:rsidR="003F4ED5" w:rsidRDefault="00852615" w:rsidP="009B4C74">
      <w:r w:rsidRPr="00377C43">
        <w:t xml:space="preserve">Our cozy Little Tea House is a monthly event </w:t>
      </w:r>
      <w:r>
        <w:t>where p</w:t>
      </w:r>
      <w:r w:rsidRPr="00377C43">
        <w:t xml:space="preserve">remium quality Chinese tea will be served as part of </w:t>
      </w:r>
      <w:r>
        <w:t>a</w:t>
      </w:r>
      <w:r w:rsidRPr="00377C43">
        <w:t xml:space="preserve"> Chinese Tea Ceremony. We'll also talk about anything that comes to our mind while we are enjoying the tea, be it fun things to do, or any challenge you're going through.</w:t>
      </w:r>
      <w:r>
        <w:t xml:space="preserve"> Contact us at </w:t>
      </w:r>
      <w:hyperlink r:id="rId24" w:history="1">
        <w:r w:rsidRPr="009B4C74">
          <w:rPr>
            <w:rStyle w:val="Hyperlink"/>
          </w:rPr>
          <w:t>isppu@princeton.edu</w:t>
        </w:r>
      </w:hyperlink>
      <w:r>
        <w:t xml:space="preserve"> for more information.</w:t>
      </w:r>
      <w:r w:rsidR="003F4ED5" w:rsidRPr="003F4ED5">
        <w:t xml:space="preserve"> </w:t>
      </w:r>
    </w:p>
    <w:p w14:paraId="22399DD8" w14:textId="77777777" w:rsidR="003F4ED5" w:rsidRPr="00465CB6" w:rsidRDefault="003F4ED5" w:rsidP="003F4ED5">
      <w:pPr>
        <w:pStyle w:val="Heading2"/>
        <w:rPr>
          <w:u w:val="single"/>
        </w:rPr>
      </w:pPr>
      <w:r>
        <w:rPr>
          <w:u w:val="single"/>
        </w:rPr>
        <w:t>ISPPU’s 6</w:t>
      </w:r>
      <w:r w:rsidRPr="006C5F9B">
        <w:rPr>
          <w:u w:val="single"/>
          <w:vertAlign w:val="superscript"/>
        </w:rPr>
        <w:t>th</w:t>
      </w:r>
      <w:r>
        <w:rPr>
          <w:u w:val="single"/>
        </w:rPr>
        <w:t xml:space="preserve"> Birthday</w:t>
      </w:r>
    </w:p>
    <w:p w14:paraId="176920F1" w14:textId="77777777" w:rsidR="003F4ED5" w:rsidRDefault="003F4ED5" w:rsidP="003F4ED5">
      <w:pPr>
        <w:pStyle w:val="Heading5"/>
      </w:pPr>
      <w:r>
        <w:t>Sat, Mar 18 | 5:00 – 9:00 PM | Friend Center Convocation Room</w:t>
      </w:r>
    </w:p>
    <w:p w14:paraId="142D1551" w14:textId="50ACB56F" w:rsidR="00BB5D49" w:rsidRDefault="003F4ED5" w:rsidP="00BB5D49">
      <w:r>
        <w:t xml:space="preserve">Let’s celebrate the 6th Birthday of our very own organization. Six years ago, a group of spouses and partners of Princeton University's international graduate students and scholars created this group. A delicious cake will be generously sponsored by the Davis International Center. Let's each bring our favorite food to share with other ISPPU members. You are welcome to come with your family members. </w:t>
      </w:r>
      <w:r w:rsidR="009B319E">
        <w:t xml:space="preserve">Transportation Tips: You can take the TigerTransit Saturday Weekender which runs till 9 PM on Saturdays and get off at Friend Center. </w:t>
      </w:r>
      <w:r>
        <w:t xml:space="preserve">Please contact </w:t>
      </w:r>
      <w:hyperlink r:id="rId25" w:history="1">
        <w:r w:rsidRPr="00AF2B80">
          <w:rPr>
            <w:rStyle w:val="Hyperlink"/>
          </w:rPr>
          <w:t>isppu@princeton.edu</w:t>
        </w:r>
      </w:hyperlink>
      <w:r>
        <w:t xml:space="preserve"> to </w:t>
      </w:r>
      <w:r w:rsidRPr="000364F4">
        <w:rPr>
          <w:b/>
          <w:color w:val="FF9900"/>
        </w:rPr>
        <w:t>RSVP by Wed, Mar 15</w:t>
      </w:r>
      <w:r>
        <w:t>.</w:t>
      </w:r>
      <w:r w:rsidR="00BB5D49">
        <w:t xml:space="preserve"> </w:t>
      </w:r>
    </w:p>
    <w:p w14:paraId="3D8D4730" w14:textId="3A661B46" w:rsidR="003F4ED5" w:rsidRPr="00BB5D49" w:rsidRDefault="00C820D6" w:rsidP="00BB5D49">
      <w:pPr>
        <w:pStyle w:val="Heading2"/>
        <w:rPr>
          <w:u w:val="single"/>
        </w:rPr>
      </w:pPr>
      <w:r w:rsidRPr="00BB5D49">
        <w:rPr>
          <w:noProof/>
          <w:u w:val="single"/>
          <w:lang w:eastAsia="en-US"/>
        </w:rPr>
        <w:lastRenderedPageBreak/>
        <mc:AlternateContent>
          <mc:Choice Requires="wpc">
            <w:drawing>
              <wp:anchor distT="0" distB="0" distL="114300" distR="114300" simplePos="0" relativeHeight="251683840" behindDoc="0" locked="0" layoutInCell="1" allowOverlap="1" wp14:anchorId="3AD03B81" wp14:editId="059D035A">
                <wp:simplePos x="0" y="0"/>
                <wp:positionH relativeFrom="margin">
                  <wp:posOffset>4610100</wp:posOffset>
                </wp:positionH>
                <wp:positionV relativeFrom="paragraph">
                  <wp:posOffset>11430</wp:posOffset>
                </wp:positionV>
                <wp:extent cx="2552700" cy="2857500"/>
                <wp:effectExtent l="0" t="0" r="0" b="0"/>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 name="Picture 19" descr="Image result"/>
                          <pic:cNvPicPr/>
                        </pic:nvPicPr>
                        <pic:blipFill>
                          <a:blip r:embed="rId26">
                            <a:extLst>
                              <a:ext uri="{28A0092B-C50C-407E-A947-70E740481C1C}">
                                <a14:useLocalDpi xmlns:a14="http://schemas.microsoft.com/office/drawing/2010/main" val="0"/>
                              </a:ext>
                            </a:extLst>
                          </a:blip>
                          <a:srcRect/>
                          <a:stretch>
                            <a:fillRect/>
                          </a:stretch>
                        </pic:blipFill>
                        <pic:spPr bwMode="auto">
                          <a:xfrm>
                            <a:off x="236854" y="1504949"/>
                            <a:ext cx="2106296" cy="1247775"/>
                          </a:xfrm>
                          <a:prstGeom prst="rect">
                            <a:avLst/>
                          </a:prstGeom>
                          <a:noFill/>
                          <a:ln>
                            <a:noFill/>
                          </a:ln>
                        </pic:spPr>
                      </pic:pic>
                      <pic:pic xmlns:pic="http://schemas.openxmlformats.org/drawingml/2006/picture">
                        <pic:nvPicPr>
                          <pic:cNvPr id="14" name="Picture 14"/>
                          <pic:cNvPicPr/>
                        </pic:nvPicPr>
                        <pic:blipFill>
                          <a:blip r:embed="rId27"/>
                          <a:stretch>
                            <a:fillRect/>
                          </a:stretch>
                        </pic:blipFill>
                        <pic:spPr>
                          <a:xfrm>
                            <a:off x="246379" y="38100"/>
                            <a:ext cx="2096771" cy="130492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6672647" id="Canvas 6" o:spid="_x0000_s1026" editas="canvas" style="position:absolute;margin-left:363pt;margin-top:.9pt;width:201pt;height:225pt;z-index:251683840;mso-position-horizontal-relative:margin;mso-width-relative:margin;mso-height-relative:margin" coordsize="25527,2857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">
                <v:shape id="_x0000_s1027" type="#_x0000_t75" style="position:absolute;width:25527;height:28575;visibility:visible;mso-wrap-style:square">
                  <v:fill o:detectmouseclick="t"/>
                  <v:path o:connecttype="none"/>
                </v:shape>
                <v:shape id="Picture 19" o:spid="_x0000_s1028" type="#_x0000_t75" alt="Image result" style="position:absolute;left:2368;top:15049;width:21063;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VvMzFAAAA2wAAAA8AAABkcnMvZG93bnJldi54bWxEj09rAjEQxe8Fv0MYwYvUrB5KXc1KEUU9&#10;tXV78TZsZv/QzWRJ4rr66ZtCobcZ3pv3frPeDKYVPTnfWFYwnyUgiAurG64UfOX751cQPiBrbC2T&#10;gjt52GSjpzWm2t74k/pzqEQMYZ+igjqELpXSFzUZ9DPbEUettM5giKurpHZ4i+GmlYskeZEGG44N&#10;NXa0ran4Pl+NAjP46aXPd6ePx/uhXLrpIT9GPDUZD28rEIGG8G/+uz7qiL+E31/iAD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1bzMxQAAANsAAAAPAAAAAAAAAAAAAAAA&#10;AJ8CAABkcnMvZG93bnJldi54bWxQSwUGAAAAAAQABAD3AAAAkQMAAAAA&#10;">
                  <v:imagedata r:id="rId28" o:title="Image result"/>
                </v:shape>
                <v:shape id="Picture 14" o:spid="_x0000_s1029" type="#_x0000_t75" style="position:absolute;left:2463;top:381;width:20968;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nZy/AAAA2wAAAA8AAABkcnMvZG93bnJldi54bWxET0uLwjAQvi/4H8II3tbUUkS6RnF9gLfF&#10;x8Xb0Mw2ZZtJaWJb/71ZELzNx/ec5Xqwteio9ZVjBbNpAoK4cLriUsH1cvhcgPABWWPtmBQ8yMN6&#10;NfpYYq5dzyfqzqEUMYR9jgpMCE0upS8MWfRT1xBH7te1FkOEbSl1i30Mt7VMk2QuLVYcGww2tDVU&#10;/J3vVsEtTZNvzLIfO9s9uj05028uJ6Um42HzBSLQEN7il/uo4/wM/n+JB8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ZZ2cvwAAANsAAAAPAAAAAAAAAAAAAAAAAJ8CAABk&#10;cnMvZG93bnJldi54bWxQSwUGAAAAAAQABAD3AAAAiwMAAAAA&#10;">
                  <v:imagedata r:id="rId29" o:title=""/>
                </v:shape>
                <w10:wrap type="square" anchorx="margin"/>
              </v:group>
            </w:pict>
          </mc:Fallback>
        </mc:AlternateContent>
      </w:r>
      <w:r w:rsidR="003F4ED5">
        <w:rPr>
          <w:u w:val="single"/>
        </w:rPr>
        <w:t xml:space="preserve">Lunch &amp; Chat: Home Away from Home </w:t>
      </w:r>
    </w:p>
    <w:p w14:paraId="6FF0C44B" w14:textId="74258B6B" w:rsidR="003F4ED5" w:rsidRDefault="003F4ED5" w:rsidP="003F4ED5">
      <w:pPr>
        <w:pStyle w:val="Heading5"/>
      </w:pPr>
      <w:r>
        <w:t>Fri, Mar 24 | 12:30 – 1:30 PM | Suite 301</w:t>
      </w:r>
      <w:r w:rsidRPr="008611A7">
        <w:t>, 20 Washington Road</w:t>
      </w:r>
    </w:p>
    <w:p w14:paraId="6BCCCA6B" w14:textId="4782509C" w:rsidR="00E336E4" w:rsidRPr="003B398D" w:rsidRDefault="003F4ED5" w:rsidP="00E336E4">
      <w:r w:rsidRPr="00DF47BE">
        <w:t>Join us for an informal discussion on topics related to adjustment and transition to Princeton. Learn ways to navigate being an international spouse – since it can be a role of unique challenges, opportunities and responsibilities.</w:t>
      </w:r>
      <w:r>
        <w:t xml:space="preserve"> Facilitated by Shefalika Ghandi, LCSW. Co-sponsored by Davis International Center and University Health Services. A light lunch will be provided. First come first served.</w:t>
      </w:r>
      <w:r w:rsidRPr="00E67EDD">
        <w:t xml:space="preserve"> </w:t>
      </w:r>
      <w:r>
        <w:t xml:space="preserve">Contact us at </w:t>
      </w:r>
      <w:hyperlink r:id="rId30" w:history="1">
        <w:r w:rsidRPr="00C52B0A">
          <w:rPr>
            <w:rStyle w:val="Hyperlink"/>
          </w:rPr>
          <w:t>isppu@princeton.edu</w:t>
        </w:r>
      </w:hyperlink>
      <w:r>
        <w:t xml:space="preserve"> </w:t>
      </w:r>
      <w:r w:rsidR="000840D6">
        <w:t xml:space="preserve">to </w:t>
      </w:r>
      <w:r w:rsidR="000840D6" w:rsidRPr="009B319E">
        <w:rPr>
          <w:b/>
          <w:color w:val="FF9900"/>
        </w:rPr>
        <w:t>RSVP by Wed, Mar 22</w:t>
      </w:r>
      <w:r>
        <w:t>.</w:t>
      </w:r>
    </w:p>
    <w:p w14:paraId="47429D47" w14:textId="77777777" w:rsidR="003F4ED5" w:rsidRPr="00465CB6" w:rsidRDefault="003F4ED5" w:rsidP="003F4ED5">
      <w:pPr>
        <w:pStyle w:val="Heading2"/>
        <w:rPr>
          <w:u w:val="single"/>
        </w:rPr>
      </w:pPr>
      <w:r>
        <w:rPr>
          <w:u w:val="single"/>
        </w:rPr>
        <w:t>Japanese Cooking Class</w:t>
      </w:r>
    </w:p>
    <w:p w14:paraId="61988FC6" w14:textId="38543052" w:rsidR="003F4ED5" w:rsidRPr="003F4ED5" w:rsidRDefault="003F4ED5" w:rsidP="003F4ED5">
      <w:pPr>
        <w:pStyle w:val="Heading5"/>
      </w:pPr>
      <w:r w:rsidRPr="003F4ED5">
        <w:t>Sun, Mar 26 | 10:00 AM – 2:00 PM | Lawrence Apartments Community Kitchen</w:t>
      </w:r>
    </w:p>
    <w:p w14:paraId="34D076BF" w14:textId="7466130F" w:rsidR="003F4ED5" w:rsidRDefault="00BB5D49" w:rsidP="003F4ED5">
      <w:r>
        <w:rPr>
          <w:noProof/>
          <w:lang w:eastAsia="en-US"/>
        </w:rPr>
        <mc:AlternateContent>
          <mc:Choice Requires="wps">
            <w:drawing>
              <wp:anchor distT="182880" distB="182880" distL="274320" distR="274320" simplePos="0" relativeHeight="251681792" behindDoc="0" locked="0" layoutInCell="1" allowOverlap="0" wp14:anchorId="3B1AD649" wp14:editId="6E2A325B">
                <wp:simplePos x="0" y="0"/>
                <wp:positionH relativeFrom="margin">
                  <wp:posOffset>4619625</wp:posOffset>
                </wp:positionH>
                <wp:positionV relativeFrom="paragraph">
                  <wp:posOffset>772160</wp:posOffset>
                </wp:positionV>
                <wp:extent cx="2600325" cy="4943475"/>
                <wp:effectExtent l="0" t="0" r="9525" b="9525"/>
                <wp:wrapSquare wrapText="bothSides"/>
                <wp:docPr id="17" name="Text Box 17"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600325" cy="494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E336E4" w14:paraId="5E8E72DE" w14:textId="77777777" w:rsidTr="005873BA">
                              <w:trPr>
                                <w:trHeight w:hRule="exact" w:val="9196"/>
                              </w:trPr>
                              <w:tc>
                                <w:tcPr>
                                  <w:tcW w:w="4388" w:type="dxa"/>
                                  <w:gridSpan w:val="3"/>
                                  <w:shd w:val="clear" w:color="auto" w:fill="E76A1D" w:themeFill="accent1"/>
                                  <w:tcMar>
                                    <w:top w:w="288" w:type="dxa"/>
                                    <w:bottom w:w="288" w:type="dxa"/>
                                  </w:tcMar>
                                </w:tcPr>
                                <w:p w14:paraId="7BC94E34" w14:textId="77777777" w:rsidR="00E336E4" w:rsidRPr="00BC686A" w:rsidRDefault="00E336E4" w:rsidP="00BC686A">
                                  <w:pPr>
                                    <w:pStyle w:val="BlockHeading"/>
                                    <w:rPr>
                                      <w:color w:val="auto"/>
                                    </w:rPr>
                                  </w:pPr>
                                  <w:r w:rsidRPr="00CB2D40">
                                    <w:rPr>
                                      <w:color w:val="auto"/>
                                    </w:rPr>
                                    <w:t>Campus</w:t>
                                  </w:r>
                                  <w:r>
                                    <w:t xml:space="preserve"> </w:t>
                                  </w:r>
                                  <w:r>
                                    <w:rPr>
                                      <w:color w:val="auto"/>
                                    </w:rPr>
                                    <w:t>Resources</w:t>
                                  </w:r>
                                </w:p>
                                <w:p w14:paraId="74CA12EE" w14:textId="77777777" w:rsidR="00E336E4" w:rsidRPr="00F210F5" w:rsidRDefault="00E336E4" w:rsidP="006F570E">
                                  <w:pPr>
                                    <w:pStyle w:val="BlockText"/>
                                    <w:numPr>
                                      <w:ilvl w:val="0"/>
                                      <w:numId w:val="1"/>
                                    </w:numPr>
                                    <w:spacing w:after="0"/>
                                  </w:pPr>
                                  <w:r w:rsidRPr="00CB2D40">
                                    <w:rPr>
                                      <w:color w:val="auto"/>
                                    </w:rPr>
                                    <w:t xml:space="preserve">Davis </w:t>
                                  </w:r>
                                  <w:r>
                                    <w:rPr>
                                      <w:color w:val="auto"/>
                                    </w:rPr>
                                    <w:t>International Center</w:t>
                                  </w:r>
                                </w:p>
                                <w:p w14:paraId="07451FFD" w14:textId="6D99BE87" w:rsidR="00E336E4" w:rsidRPr="005873BA" w:rsidRDefault="00A96D7B" w:rsidP="006F570E">
                                  <w:pPr>
                                    <w:pStyle w:val="BlockText"/>
                                    <w:spacing w:after="0"/>
                                    <w:ind w:left="648"/>
                                  </w:pPr>
                                  <w:hyperlink r:id="rId31" w:history="1">
                                    <w:r w:rsidR="003F4ED5">
                                      <w:t>www.princeton.edu/davisic</w:t>
                                    </w:r>
                                  </w:hyperlink>
                                </w:p>
                                <w:p w14:paraId="01E8D334" w14:textId="77777777" w:rsidR="00E336E4" w:rsidRPr="00F210F5" w:rsidRDefault="00E336E4" w:rsidP="006F570E">
                                  <w:pPr>
                                    <w:pStyle w:val="BlockText"/>
                                    <w:numPr>
                                      <w:ilvl w:val="0"/>
                                      <w:numId w:val="1"/>
                                    </w:numPr>
                                    <w:spacing w:after="0"/>
                                  </w:pPr>
                                  <w:r>
                                    <w:rPr>
                                      <w:color w:val="auto"/>
                                    </w:rPr>
                                    <w:t>PU Public Events Calendar</w:t>
                                  </w:r>
                                </w:p>
                                <w:p w14:paraId="5BFB1E66" w14:textId="77777777" w:rsidR="00E336E4" w:rsidRPr="00465CB6" w:rsidRDefault="00A96D7B" w:rsidP="006F570E">
                                  <w:pPr>
                                    <w:pStyle w:val="BlockText"/>
                                    <w:spacing w:after="0"/>
                                    <w:ind w:left="648"/>
                                  </w:pPr>
                                  <w:hyperlink r:id="rId32" w:history="1">
                                    <w:r w:rsidR="00E336E4" w:rsidRPr="00F210F5">
                                      <w:t>www.princeton.edu/events</w:t>
                                    </w:r>
                                  </w:hyperlink>
                                </w:p>
                                <w:p w14:paraId="4BCA04D9" w14:textId="77777777" w:rsidR="00E336E4" w:rsidRPr="00F210F5" w:rsidRDefault="00E336E4" w:rsidP="006F570E">
                                  <w:pPr>
                                    <w:pStyle w:val="BlockText"/>
                                    <w:numPr>
                                      <w:ilvl w:val="0"/>
                                      <w:numId w:val="1"/>
                                    </w:numPr>
                                    <w:spacing w:after="0"/>
                                  </w:pPr>
                                  <w:r>
                                    <w:rPr>
                                      <w:color w:val="auto"/>
                                    </w:rPr>
                                    <w:t>Tigers with Cubs (for Childcare)</w:t>
                                  </w:r>
                                </w:p>
                                <w:p w14:paraId="2028E8DA" w14:textId="77777777" w:rsidR="00E336E4" w:rsidRPr="005873BA" w:rsidRDefault="00A96D7B" w:rsidP="006F570E">
                                  <w:pPr>
                                    <w:pStyle w:val="BlockText"/>
                                    <w:spacing w:after="0"/>
                                    <w:ind w:left="648"/>
                                  </w:pPr>
                                  <w:hyperlink r:id="rId33" w:history="1">
                                    <w:r w:rsidR="00E336E4" w:rsidRPr="00F210F5">
                                      <w:t>www.princeton.edu/~tigerswc</w:t>
                                    </w:r>
                                  </w:hyperlink>
                                </w:p>
                                <w:p w14:paraId="5C79BBE0" w14:textId="77777777" w:rsidR="00E336E4" w:rsidRPr="005873BA" w:rsidRDefault="00E336E4" w:rsidP="006F570E">
                                  <w:pPr>
                                    <w:pStyle w:val="BlockHeading"/>
                                    <w:spacing w:before="240"/>
                                    <w:rPr>
                                      <w:color w:val="auto"/>
                                    </w:rPr>
                                  </w:pPr>
                                  <w:r>
                                    <w:rPr>
                                      <w:color w:val="auto"/>
                                    </w:rPr>
                                    <w:t>Community Resources</w:t>
                                  </w:r>
                                </w:p>
                                <w:p w14:paraId="4529618F" w14:textId="77777777" w:rsidR="00E336E4" w:rsidRPr="00F210F5" w:rsidRDefault="00E336E4" w:rsidP="006F570E">
                                  <w:pPr>
                                    <w:pStyle w:val="BlockText"/>
                                    <w:numPr>
                                      <w:ilvl w:val="0"/>
                                      <w:numId w:val="1"/>
                                    </w:numPr>
                                    <w:spacing w:after="0"/>
                                  </w:pPr>
                                  <w:r>
                                    <w:rPr>
                                      <w:color w:val="auto"/>
                                    </w:rPr>
                                    <w:t>Princeton Public Library</w:t>
                                  </w:r>
                                </w:p>
                                <w:p w14:paraId="5F9074FA" w14:textId="77777777" w:rsidR="00E336E4" w:rsidRDefault="00A96D7B" w:rsidP="00711600">
                                  <w:pPr>
                                    <w:pStyle w:val="BlockText"/>
                                    <w:spacing w:after="0"/>
                                    <w:ind w:left="648"/>
                                  </w:pPr>
                                  <w:hyperlink r:id="rId34" w:history="1">
                                    <w:r w:rsidR="00E336E4" w:rsidRPr="00F210F5">
                                      <w:t>www.princetonlibrary.org</w:t>
                                    </w:r>
                                  </w:hyperlink>
                                </w:p>
                                <w:p w14:paraId="43E48658" w14:textId="77777777" w:rsidR="00E336E4" w:rsidRDefault="00E336E4" w:rsidP="00711600">
                                  <w:pPr>
                                    <w:pStyle w:val="BlockText"/>
                                    <w:spacing w:after="0"/>
                                    <w:ind w:left="648"/>
                                  </w:pPr>
                                </w:p>
                                <w:p w14:paraId="3102AA8C" w14:textId="77777777" w:rsidR="00E336E4" w:rsidRPr="005873BA" w:rsidRDefault="00E336E4" w:rsidP="00255A63">
                                  <w:pPr>
                                    <w:pStyle w:val="BlockHeading"/>
                                    <w:rPr>
                                      <w:color w:val="auto"/>
                                    </w:rPr>
                                  </w:pPr>
                                  <w:r>
                                    <w:rPr>
                                      <w:color w:val="auto"/>
                                    </w:rPr>
                                    <w:t>uPCOMING EVENTS</w:t>
                                  </w:r>
                                </w:p>
                                <w:p w14:paraId="6544573A" w14:textId="453CBD90" w:rsidR="002A3F20" w:rsidRPr="005F648E" w:rsidRDefault="006C5F9B" w:rsidP="002A3F20">
                                  <w:pPr>
                                    <w:pStyle w:val="BlockText"/>
                                    <w:numPr>
                                      <w:ilvl w:val="0"/>
                                      <w:numId w:val="1"/>
                                    </w:numPr>
                                    <w:spacing w:after="0"/>
                                  </w:pPr>
                                  <w:r>
                                    <w:rPr>
                                      <w:color w:val="auto"/>
                                    </w:rPr>
                                    <w:t>Lunch &amp; Chat</w:t>
                                  </w:r>
                                </w:p>
                                <w:p w14:paraId="09D32A55" w14:textId="50AE8BA8" w:rsidR="002A3F20" w:rsidRPr="007E1486" w:rsidRDefault="003F4ED5" w:rsidP="002A3F20">
                                  <w:pPr>
                                    <w:pStyle w:val="BlockText"/>
                                    <w:spacing w:after="0"/>
                                    <w:ind w:left="648"/>
                                  </w:pPr>
                                  <w:r>
                                    <w:t>Fri</w:t>
                                  </w:r>
                                  <w:r w:rsidR="002A3F20" w:rsidRPr="005F648E">
                                    <w:t xml:space="preserve">, </w:t>
                                  </w:r>
                                  <w:r w:rsidR="006C5F9B">
                                    <w:t>Apr 21</w:t>
                                  </w:r>
                                </w:p>
                                <w:p w14:paraId="4E5588C3" w14:textId="0F016F5E" w:rsidR="00E336E4" w:rsidRPr="005F648E" w:rsidRDefault="006C5F9B" w:rsidP="00255A63">
                                  <w:pPr>
                                    <w:pStyle w:val="BlockText"/>
                                    <w:numPr>
                                      <w:ilvl w:val="0"/>
                                      <w:numId w:val="1"/>
                                    </w:numPr>
                                    <w:spacing w:after="0"/>
                                  </w:pPr>
                                  <w:r>
                                    <w:rPr>
                                      <w:color w:val="auto"/>
                                    </w:rPr>
                                    <w:t>Lunch &amp; Chat</w:t>
                                  </w:r>
                                </w:p>
                                <w:p w14:paraId="426C7AC1" w14:textId="1C6E972D" w:rsidR="00E336E4" w:rsidRDefault="003F4ED5" w:rsidP="00255A63">
                                  <w:pPr>
                                    <w:pStyle w:val="BlockText"/>
                                    <w:spacing w:after="0"/>
                                    <w:ind w:left="648"/>
                                  </w:pPr>
                                  <w:r>
                                    <w:t>Fri</w:t>
                                  </w:r>
                                  <w:r w:rsidR="00E336E4" w:rsidRPr="005F648E">
                                    <w:t xml:space="preserve">, </w:t>
                                  </w:r>
                                  <w:r w:rsidR="006C5F9B">
                                    <w:t>May</w:t>
                                  </w:r>
                                  <w:r w:rsidR="00E336E4" w:rsidRPr="005F648E">
                                    <w:t xml:space="preserve"> 1</w:t>
                                  </w:r>
                                  <w:r w:rsidR="006C5F9B">
                                    <w:t>9</w:t>
                                  </w:r>
                                </w:p>
                                <w:p w14:paraId="6D671FEE" w14:textId="77777777" w:rsidR="002A3F20" w:rsidRPr="005F648E" w:rsidRDefault="002A3F20" w:rsidP="002A3F20">
                                  <w:pPr>
                                    <w:pStyle w:val="BlockText"/>
                                    <w:numPr>
                                      <w:ilvl w:val="0"/>
                                      <w:numId w:val="1"/>
                                    </w:numPr>
                                    <w:spacing w:after="0"/>
                                  </w:pPr>
                                  <w:r>
                                    <w:rPr>
                                      <w:color w:val="auto"/>
                                    </w:rPr>
                                    <w:t>Career Kickoff Workshop</w:t>
                                  </w:r>
                                </w:p>
                                <w:p w14:paraId="2840E652" w14:textId="6D7C3620" w:rsidR="002A3F20" w:rsidRPr="007E1486" w:rsidRDefault="003F4ED5" w:rsidP="002A3F20">
                                  <w:pPr>
                                    <w:pStyle w:val="BlockText"/>
                                    <w:spacing w:after="0"/>
                                    <w:ind w:left="648"/>
                                  </w:pPr>
                                  <w:r>
                                    <w:t>Wed</w:t>
                                  </w:r>
                                  <w:r w:rsidR="002A3F20" w:rsidRPr="005F648E">
                                    <w:t xml:space="preserve">, </w:t>
                                  </w:r>
                                  <w:r w:rsidR="002A3F20">
                                    <w:t>Apr</w:t>
                                  </w:r>
                                  <w:r w:rsidR="002A3F20" w:rsidRPr="005F648E">
                                    <w:t xml:space="preserve"> </w:t>
                                  </w:r>
                                  <w:r w:rsidR="002A3F20">
                                    <w:t>19</w:t>
                                  </w:r>
                                </w:p>
                                <w:p w14:paraId="5CD0B12D" w14:textId="77777777" w:rsidR="002A3F20" w:rsidRPr="005F648E" w:rsidRDefault="002A3F20" w:rsidP="002A3F20">
                                  <w:pPr>
                                    <w:pStyle w:val="BlockText"/>
                                    <w:numPr>
                                      <w:ilvl w:val="0"/>
                                      <w:numId w:val="1"/>
                                    </w:numPr>
                                    <w:spacing w:after="0"/>
                                  </w:pPr>
                                  <w:r>
                                    <w:rPr>
                                      <w:color w:val="auto"/>
                                    </w:rPr>
                                    <w:t>Career Kickoff Workshop</w:t>
                                  </w:r>
                                </w:p>
                                <w:p w14:paraId="4D29FFF0" w14:textId="3927F21E" w:rsidR="002A3F20" w:rsidRPr="007E1486" w:rsidRDefault="002A3F20" w:rsidP="002A3F20">
                                  <w:pPr>
                                    <w:pStyle w:val="BlockText"/>
                                    <w:spacing w:after="0"/>
                                    <w:ind w:left="648"/>
                                  </w:pPr>
                                  <w:r>
                                    <w:t>Wed</w:t>
                                  </w:r>
                                  <w:r w:rsidRPr="005F648E">
                                    <w:t xml:space="preserve">, </w:t>
                                  </w:r>
                                  <w:r>
                                    <w:t>May 3</w:t>
                                  </w:r>
                                </w:p>
                                <w:p w14:paraId="24CD273D" w14:textId="77777777" w:rsidR="002A3F20" w:rsidRPr="007E1486" w:rsidRDefault="002A3F20" w:rsidP="00255A63">
                                  <w:pPr>
                                    <w:pStyle w:val="BlockText"/>
                                    <w:spacing w:after="0"/>
                                    <w:ind w:left="648"/>
                                  </w:pPr>
                                </w:p>
                                <w:p w14:paraId="56AE16C1" w14:textId="77777777" w:rsidR="00E336E4" w:rsidRDefault="00E336E4" w:rsidP="00711600">
                                  <w:pPr>
                                    <w:pStyle w:val="BlockText"/>
                                    <w:spacing w:after="0"/>
                                    <w:ind w:left="648"/>
                                  </w:pPr>
                                </w:p>
                                <w:p w14:paraId="6FABBF61" w14:textId="77777777" w:rsidR="00E336E4" w:rsidRDefault="00E336E4" w:rsidP="007E1486">
                                  <w:pPr>
                                    <w:pStyle w:val="BlockText"/>
                                    <w:spacing w:after="0"/>
                                    <w:ind w:left="648"/>
                                  </w:pPr>
                                </w:p>
                                <w:p w14:paraId="2AD9E134" w14:textId="77777777" w:rsidR="00E336E4" w:rsidRDefault="00E336E4" w:rsidP="00711600">
                                  <w:pPr>
                                    <w:pStyle w:val="BlockText"/>
                                    <w:spacing w:after="0"/>
                                    <w:ind w:left="648"/>
                                  </w:pPr>
                                </w:p>
                                <w:p w14:paraId="03A15033" w14:textId="77777777" w:rsidR="00E336E4" w:rsidRPr="00155C34" w:rsidRDefault="00E336E4" w:rsidP="006F570E">
                                  <w:pPr>
                                    <w:pStyle w:val="BlockText"/>
                                    <w:spacing w:after="0"/>
                                    <w:ind w:left="648"/>
                                  </w:pPr>
                                </w:p>
                              </w:tc>
                            </w:tr>
                            <w:tr w:rsidR="00E336E4" w14:paraId="13427906" w14:textId="77777777" w:rsidTr="005873BA">
                              <w:trPr>
                                <w:gridAfter w:val="1"/>
                                <w:wAfter w:w="3488" w:type="dxa"/>
                                <w:trHeight w:hRule="exact" w:val="5035"/>
                              </w:trPr>
                              <w:tc>
                                <w:tcPr>
                                  <w:tcW w:w="4388" w:type="dxa"/>
                                </w:tcPr>
                                <w:p w14:paraId="19D98D49" w14:textId="77777777" w:rsidR="00E336E4" w:rsidRDefault="00E336E4" w:rsidP="00155C34">
                                  <w:pPr>
                                    <w:ind w:left="720"/>
                                  </w:pPr>
                                </w:p>
                              </w:tc>
                              <w:tc>
                                <w:tcPr>
                                  <w:tcW w:w="4388" w:type="dxa"/>
                                </w:tcPr>
                                <w:p w14:paraId="4A0DECCE" w14:textId="77777777" w:rsidR="00E336E4" w:rsidRDefault="00E336E4"/>
                              </w:tc>
                            </w:tr>
                          </w:tbl>
                          <w:p w14:paraId="78299B04" w14:textId="77777777" w:rsidR="00E336E4" w:rsidRDefault="00E336E4" w:rsidP="00E336E4">
                            <w:pPr>
                              <w:pStyle w:val="ListParagraph"/>
                              <w:numPr>
                                <w:ilvl w:val="0"/>
                                <w:numId w:val="3"/>
                              </w:numPr>
                            </w:pPr>
                          </w:p>
                          <w:p w14:paraId="6F2CDF5D" w14:textId="77777777" w:rsidR="00E336E4" w:rsidRDefault="00E336E4" w:rsidP="00E336E4">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D649" id="Text Box 17" o:spid="_x0000_s1027" type="#_x0000_t202" alt="Text box sidebar for laying out a highlighted story and photo." style="position:absolute;margin-left:363.75pt;margin-top:60.8pt;width:204.75pt;height:389.25pt;z-index:25168179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" o:allowoverlap="f" filled="f" stroked="f" strokeweight=".5pt">
                <v:textbox inset="0,0,0,0">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E336E4" w14:paraId="5E8E72DE" w14:textId="77777777" w:rsidTr="005873BA">
                        <w:trPr>
                          <w:trHeight w:hRule="exact" w:val="9196"/>
                        </w:trPr>
                        <w:tc>
                          <w:tcPr>
                            <w:tcW w:w="4388" w:type="dxa"/>
                            <w:gridSpan w:val="3"/>
                            <w:shd w:val="clear" w:color="auto" w:fill="E76A1D" w:themeFill="accent1"/>
                            <w:tcMar>
                              <w:top w:w="288" w:type="dxa"/>
                              <w:bottom w:w="288" w:type="dxa"/>
                            </w:tcMar>
                          </w:tcPr>
                          <w:p w14:paraId="7BC94E34" w14:textId="77777777" w:rsidR="00E336E4" w:rsidRPr="00BC686A" w:rsidRDefault="00E336E4" w:rsidP="00BC686A">
                            <w:pPr>
                              <w:pStyle w:val="BlockHeading"/>
                              <w:rPr>
                                <w:color w:val="auto"/>
                              </w:rPr>
                            </w:pPr>
                            <w:r w:rsidRPr="00CB2D40">
                              <w:rPr>
                                <w:color w:val="auto"/>
                              </w:rPr>
                              <w:t>Campus</w:t>
                            </w:r>
                            <w:r>
                              <w:t xml:space="preserve"> </w:t>
                            </w:r>
                            <w:r>
                              <w:rPr>
                                <w:color w:val="auto"/>
                              </w:rPr>
                              <w:t>Resources</w:t>
                            </w:r>
                          </w:p>
                          <w:p w14:paraId="74CA12EE" w14:textId="77777777" w:rsidR="00E336E4" w:rsidRPr="00F210F5" w:rsidRDefault="00E336E4" w:rsidP="006F570E">
                            <w:pPr>
                              <w:pStyle w:val="BlockText"/>
                              <w:numPr>
                                <w:ilvl w:val="0"/>
                                <w:numId w:val="1"/>
                              </w:numPr>
                              <w:spacing w:after="0"/>
                            </w:pPr>
                            <w:r w:rsidRPr="00CB2D40">
                              <w:rPr>
                                <w:color w:val="auto"/>
                              </w:rPr>
                              <w:t xml:space="preserve">Davis </w:t>
                            </w:r>
                            <w:r>
                              <w:rPr>
                                <w:color w:val="auto"/>
                              </w:rPr>
                              <w:t>International Center</w:t>
                            </w:r>
                          </w:p>
                          <w:p w14:paraId="07451FFD" w14:textId="6D99BE87" w:rsidR="00E336E4" w:rsidRPr="005873BA" w:rsidRDefault="00A96D7B" w:rsidP="006F570E">
                            <w:pPr>
                              <w:pStyle w:val="BlockText"/>
                              <w:spacing w:after="0"/>
                              <w:ind w:left="648"/>
                            </w:pPr>
                            <w:hyperlink r:id="rId35" w:history="1">
                              <w:r w:rsidR="003F4ED5">
                                <w:t>www.princeton.edu/davisic</w:t>
                              </w:r>
                            </w:hyperlink>
                          </w:p>
                          <w:p w14:paraId="01E8D334" w14:textId="77777777" w:rsidR="00E336E4" w:rsidRPr="00F210F5" w:rsidRDefault="00E336E4" w:rsidP="006F570E">
                            <w:pPr>
                              <w:pStyle w:val="BlockText"/>
                              <w:numPr>
                                <w:ilvl w:val="0"/>
                                <w:numId w:val="1"/>
                              </w:numPr>
                              <w:spacing w:after="0"/>
                            </w:pPr>
                            <w:r>
                              <w:rPr>
                                <w:color w:val="auto"/>
                              </w:rPr>
                              <w:t>PU Public Events Calendar</w:t>
                            </w:r>
                          </w:p>
                          <w:p w14:paraId="5BFB1E66" w14:textId="77777777" w:rsidR="00E336E4" w:rsidRPr="00465CB6" w:rsidRDefault="00A96D7B" w:rsidP="006F570E">
                            <w:pPr>
                              <w:pStyle w:val="BlockText"/>
                              <w:spacing w:after="0"/>
                              <w:ind w:left="648"/>
                            </w:pPr>
                            <w:hyperlink r:id="rId36" w:history="1">
                              <w:r w:rsidR="00E336E4" w:rsidRPr="00F210F5">
                                <w:t>www.princeton.edu/events</w:t>
                              </w:r>
                            </w:hyperlink>
                          </w:p>
                          <w:p w14:paraId="4BCA04D9" w14:textId="77777777" w:rsidR="00E336E4" w:rsidRPr="00F210F5" w:rsidRDefault="00E336E4" w:rsidP="006F570E">
                            <w:pPr>
                              <w:pStyle w:val="BlockText"/>
                              <w:numPr>
                                <w:ilvl w:val="0"/>
                                <w:numId w:val="1"/>
                              </w:numPr>
                              <w:spacing w:after="0"/>
                            </w:pPr>
                            <w:r>
                              <w:rPr>
                                <w:color w:val="auto"/>
                              </w:rPr>
                              <w:t>Tigers with Cubs (for Childcare)</w:t>
                            </w:r>
                          </w:p>
                          <w:p w14:paraId="2028E8DA" w14:textId="77777777" w:rsidR="00E336E4" w:rsidRPr="005873BA" w:rsidRDefault="00A96D7B" w:rsidP="006F570E">
                            <w:pPr>
                              <w:pStyle w:val="BlockText"/>
                              <w:spacing w:after="0"/>
                              <w:ind w:left="648"/>
                            </w:pPr>
                            <w:hyperlink r:id="rId37" w:history="1">
                              <w:r w:rsidR="00E336E4" w:rsidRPr="00F210F5">
                                <w:t>www.princeton.edu/~tigerswc</w:t>
                              </w:r>
                            </w:hyperlink>
                          </w:p>
                          <w:p w14:paraId="5C79BBE0" w14:textId="77777777" w:rsidR="00E336E4" w:rsidRPr="005873BA" w:rsidRDefault="00E336E4" w:rsidP="006F570E">
                            <w:pPr>
                              <w:pStyle w:val="BlockHeading"/>
                              <w:spacing w:before="240"/>
                              <w:rPr>
                                <w:color w:val="auto"/>
                              </w:rPr>
                            </w:pPr>
                            <w:r>
                              <w:rPr>
                                <w:color w:val="auto"/>
                              </w:rPr>
                              <w:t>Community Resources</w:t>
                            </w:r>
                          </w:p>
                          <w:p w14:paraId="4529618F" w14:textId="77777777" w:rsidR="00E336E4" w:rsidRPr="00F210F5" w:rsidRDefault="00E336E4" w:rsidP="006F570E">
                            <w:pPr>
                              <w:pStyle w:val="BlockText"/>
                              <w:numPr>
                                <w:ilvl w:val="0"/>
                                <w:numId w:val="1"/>
                              </w:numPr>
                              <w:spacing w:after="0"/>
                            </w:pPr>
                            <w:r>
                              <w:rPr>
                                <w:color w:val="auto"/>
                              </w:rPr>
                              <w:t>Princeton Public Library</w:t>
                            </w:r>
                          </w:p>
                          <w:p w14:paraId="5F9074FA" w14:textId="77777777" w:rsidR="00E336E4" w:rsidRDefault="00A96D7B" w:rsidP="00711600">
                            <w:pPr>
                              <w:pStyle w:val="BlockText"/>
                              <w:spacing w:after="0"/>
                              <w:ind w:left="648"/>
                            </w:pPr>
                            <w:hyperlink r:id="rId38" w:history="1">
                              <w:r w:rsidR="00E336E4" w:rsidRPr="00F210F5">
                                <w:t>www.princetonlibrary.org</w:t>
                              </w:r>
                            </w:hyperlink>
                          </w:p>
                          <w:p w14:paraId="43E48658" w14:textId="77777777" w:rsidR="00E336E4" w:rsidRDefault="00E336E4" w:rsidP="00711600">
                            <w:pPr>
                              <w:pStyle w:val="BlockText"/>
                              <w:spacing w:after="0"/>
                              <w:ind w:left="648"/>
                            </w:pPr>
                          </w:p>
                          <w:p w14:paraId="3102AA8C" w14:textId="77777777" w:rsidR="00E336E4" w:rsidRPr="005873BA" w:rsidRDefault="00E336E4" w:rsidP="00255A63">
                            <w:pPr>
                              <w:pStyle w:val="BlockHeading"/>
                              <w:rPr>
                                <w:color w:val="auto"/>
                              </w:rPr>
                            </w:pPr>
                            <w:r>
                              <w:rPr>
                                <w:color w:val="auto"/>
                              </w:rPr>
                              <w:t>uPCOMING EVENTS</w:t>
                            </w:r>
                          </w:p>
                          <w:p w14:paraId="6544573A" w14:textId="453CBD90" w:rsidR="002A3F20" w:rsidRPr="005F648E" w:rsidRDefault="006C5F9B" w:rsidP="002A3F20">
                            <w:pPr>
                              <w:pStyle w:val="BlockText"/>
                              <w:numPr>
                                <w:ilvl w:val="0"/>
                                <w:numId w:val="1"/>
                              </w:numPr>
                              <w:spacing w:after="0"/>
                            </w:pPr>
                            <w:r>
                              <w:rPr>
                                <w:color w:val="auto"/>
                              </w:rPr>
                              <w:t>Lunch &amp; Chat</w:t>
                            </w:r>
                          </w:p>
                          <w:p w14:paraId="09D32A55" w14:textId="50AE8BA8" w:rsidR="002A3F20" w:rsidRPr="007E1486" w:rsidRDefault="003F4ED5" w:rsidP="002A3F20">
                            <w:pPr>
                              <w:pStyle w:val="BlockText"/>
                              <w:spacing w:after="0"/>
                              <w:ind w:left="648"/>
                            </w:pPr>
                            <w:r>
                              <w:t>Fri</w:t>
                            </w:r>
                            <w:r w:rsidR="002A3F20" w:rsidRPr="005F648E">
                              <w:t xml:space="preserve">, </w:t>
                            </w:r>
                            <w:r w:rsidR="006C5F9B">
                              <w:t>Apr 21</w:t>
                            </w:r>
                          </w:p>
                          <w:p w14:paraId="4E5588C3" w14:textId="0F016F5E" w:rsidR="00E336E4" w:rsidRPr="005F648E" w:rsidRDefault="006C5F9B" w:rsidP="00255A63">
                            <w:pPr>
                              <w:pStyle w:val="BlockText"/>
                              <w:numPr>
                                <w:ilvl w:val="0"/>
                                <w:numId w:val="1"/>
                              </w:numPr>
                              <w:spacing w:after="0"/>
                            </w:pPr>
                            <w:r>
                              <w:rPr>
                                <w:color w:val="auto"/>
                              </w:rPr>
                              <w:t>Lunch &amp; Chat</w:t>
                            </w:r>
                          </w:p>
                          <w:p w14:paraId="426C7AC1" w14:textId="1C6E972D" w:rsidR="00E336E4" w:rsidRDefault="003F4ED5" w:rsidP="00255A63">
                            <w:pPr>
                              <w:pStyle w:val="BlockText"/>
                              <w:spacing w:after="0"/>
                              <w:ind w:left="648"/>
                            </w:pPr>
                            <w:r>
                              <w:t>Fri</w:t>
                            </w:r>
                            <w:r w:rsidR="00E336E4" w:rsidRPr="005F648E">
                              <w:t xml:space="preserve">, </w:t>
                            </w:r>
                            <w:r w:rsidR="006C5F9B">
                              <w:t>May</w:t>
                            </w:r>
                            <w:r w:rsidR="00E336E4" w:rsidRPr="005F648E">
                              <w:t xml:space="preserve"> 1</w:t>
                            </w:r>
                            <w:r w:rsidR="006C5F9B">
                              <w:t>9</w:t>
                            </w:r>
                          </w:p>
                          <w:p w14:paraId="6D671FEE" w14:textId="77777777" w:rsidR="002A3F20" w:rsidRPr="005F648E" w:rsidRDefault="002A3F20" w:rsidP="002A3F20">
                            <w:pPr>
                              <w:pStyle w:val="BlockText"/>
                              <w:numPr>
                                <w:ilvl w:val="0"/>
                                <w:numId w:val="1"/>
                              </w:numPr>
                              <w:spacing w:after="0"/>
                            </w:pPr>
                            <w:r>
                              <w:rPr>
                                <w:color w:val="auto"/>
                              </w:rPr>
                              <w:t>Career Kickoff Workshop</w:t>
                            </w:r>
                          </w:p>
                          <w:p w14:paraId="2840E652" w14:textId="6D7C3620" w:rsidR="002A3F20" w:rsidRPr="007E1486" w:rsidRDefault="003F4ED5" w:rsidP="002A3F20">
                            <w:pPr>
                              <w:pStyle w:val="BlockText"/>
                              <w:spacing w:after="0"/>
                              <w:ind w:left="648"/>
                            </w:pPr>
                            <w:r>
                              <w:t>Wed</w:t>
                            </w:r>
                            <w:r w:rsidR="002A3F20" w:rsidRPr="005F648E">
                              <w:t xml:space="preserve">, </w:t>
                            </w:r>
                            <w:r w:rsidR="002A3F20">
                              <w:t>Apr</w:t>
                            </w:r>
                            <w:r w:rsidR="002A3F20" w:rsidRPr="005F648E">
                              <w:t xml:space="preserve"> </w:t>
                            </w:r>
                            <w:r w:rsidR="002A3F20">
                              <w:t>19</w:t>
                            </w:r>
                          </w:p>
                          <w:p w14:paraId="5CD0B12D" w14:textId="77777777" w:rsidR="002A3F20" w:rsidRPr="005F648E" w:rsidRDefault="002A3F20" w:rsidP="002A3F20">
                            <w:pPr>
                              <w:pStyle w:val="BlockText"/>
                              <w:numPr>
                                <w:ilvl w:val="0"/>
                                <w:numId w:val="1"/>
                              </w:numPr>
                              <w:spacing w:after="0"/>
                            </w:pPr>
                            <w:r>
                              <w:rPr>
                                <w:color w:val="auto"/>
                              </w:rPr>
                              <w:t>Career Kickoff Workshop</w:t>
                            </w:r>
                          </w:p>
                          <w:p w14:paraId="4D29FFF0" w14:textId="3927F21E" w:rsidR="002A3F20" w:rsidRPr="007E1486" w:rsidRDefault="002A3F20" w:rsidP="002A3F20">
                            <w:pPr>
                              <w:pStyle w:val="BlockText"/>
                              <w:spacing w:after="0"/>
                              <w:ind w:left="648"/>
                            </w:pPr>
                            <w:r>
                              <w:t>Wed</w:t>
                            </w:r>
                            <w:r w:rsidRPr="005F648E">
                              <w:t xml:space="preserve">, </w:t>
                            </w:r>
                            <w:r>
                              <w:t>May 3</w:t>
                            </w:r>
                          </w:p>
                          <w:p w14:paraId="24CD273D" w14:textId="77777777" w:rsidR="002A3F20" w:rsidRPr="007E1486" w:rsidRDefault="002A3F20" w:rsidP="00255A63">
                            <w:pPr>
                              <w:pStyle w:val="BlockText"/>
                              <w:spacing w:after="0"/>
                              <w:ind w:left="648"/>
                            </w:pPr>
                          </w:p>
                          <w:p w14:paraId="56AE16C1" w14:textId="77777777" w:rsidR="00E336E4" w:rsidRDefault="00E336E4" w:rsidP="00711600">
                            <w:pPr>
                              <w:pStyle w:val="BlockText"/>
                              <w:spacing w:after="0"/>
                              <w:ind w:left="648"/>
                            </w:pPr>
                          </w:p>
                          <w:p w14:paraId="6FABBF61" w14:textId="77777777" w:rsidR="00E336E4" w:rsidRDefault="00E336E4" w:rsidP="007E1486">
                            <w:pPr>
                              <w:pStyle w:val="BlockText"/>
                              <w:spacing w:after="0"/>
                              <w:ind w:left="648"/>
                            </w:pPr>
                          </w:p>
                          <w:p w14:paraId="2AD9E134" w14:textId="77777777" w:rsidR="00E336E4" w:rsidRDefault="00E336E4" w:rsidP="00711600">
                            <w:pPr>
                              <w:pStyle w:val="BlockText"/>
                              <w:spacing w:after="0"/>
                              <w:ind w:left="648"/>
                            </w:pPr>
                          </w:p>
                          <w:p w14:paraId="03A15033" w14:textId="77777777" w:rsidR="00E336E4" w:rsidRPr="00155C34" w:rsidRDefault="00E336E4" w:rsidP="006F570E">
                            <w:pPr>
                              <w:pStyle w:val="BlockText"/>
                              <w:spacing w:after="0"/>
                              <w:ind w:left="648"/>
                            </w:pPr>
                          </w:p>
                        </w:tc>
                      </w:tr>
                      <w:tr w:rsidR="00E336E4" w14:paraId="13427906" w14:textId="77777777" w:rsidTr="005873BA">
                        <w:trPr>
                          <w:gridAfter w:val="1"/>
                          <w:wAfter w:w="3488" w:type="dxa"/>
                          <w:trHeight w:hRule="exact" w:val="5035"/>
                        </w:trPr>
                        <w:tc>
                          <w:tcPr>
                            <w:tcW w:w="4388" w:type="dxa"/>
                          </w:tcPr>
                          <w:p w14:paraId="19D98D49" w14:textId="77777777" w:rsidR="00E336E4" w:rsidRDefault="00E336E4" w:rsidP="00155C34">
                            <w:pPr>
                              <w:ind w:left="720"/>
                            </w:pPr>
                          </w:p>
                        </w:tc>
                        <w:tc>
                          <w:tcPr>
                            <w:tcW w:w="4388" w:type="dxa"/>
                          </w:tcPr>
                          <w:p w14:paraId="4A0DECCE" w14:textId="77777777" w:rsidR="00E336E4" w:rsidRDefault="00E336E4"/>
                        </w:tc>
                      </w:tr>
                    </w:tbl>
                    <w:p w14:paraId="78299B04" w14:textId="77777777" w:rsidR="00E336E4" w:rsidRDefault="00E336E4" w:rsidP="00E336E4">
                      <w:pPr>
                        <w:pStyle w:val="ListParagraph"/>
                        <w:numPr>
                          <w:ilvl w:val="0"/>
                          <w:numId w:val="3"/>
                        </w:numPr>
                      </w:pPr>
                    </w:p>
                    <w:p w14:paraId="6F2CDF5D" w14:textId="77777777" w:rsidR="00E336E4" w:rsidRDefault="00E336E4" w:rsidP="00E336E4">
                      <w:pPr>
                        <w:pStyle w:val="Caption"/>
                      </w:pPr>
                    </w:p>
                  </w:txbxContent>
                </v:textbox>
                <w10:wrap type="square" anchorx="margin"/>
              </v:shape>
            </w:pict>
          </mc:Fallback>
        </mc:AlternateContent>
      </w:r>
      <w:r w:rsidR="0041368D" w:rsidRPr="00BB5D49">
        <w:t xml:space="preserve">A long time ISPPU activity leader, Akiko Samsing, will teach us how to make staple Japanese food using ingredients from nearby grocery markets, so we can take home the recipe and reproduce them easily in our own kitchens. </w:t>
      </w:r>
      <w:r w:rsidR="000364F4" w:rsidRPr="00BB5D49">
        <w:t>We can only accommodate 11 students and applicants are accepted on are first come first serv</w:t>
      </w:r>
      <w:r w:rsidR="009B319E">
        <w:t>ed basis. So act fast, email</w:t>
      </w:r>
      <w:r w:rsidR="0041368D" w:rsidRPr="00BB5D49">
        <w:t xml:space="preserve"> Akiko at</w:t>
      </w:r>
      <w:r w:rsidR="0041368D">
        <w:rPr>
          <w:rFonts w:ascii="Tahoma" w:hAnsi="Tahoma" w:cs="Tahoma"/>
          <w:b/>
          <w:bCs/>
          <w:color w:val="000000"/>
        </w:rPr>
        <w:t xml:space="preserve"> </w:t>
      </w:r>
      <w:hyperlink r:id="rId39" w:tgtFrame="_blank" w:history="1">
        <w:r w:rsidR="0041368D" w:rsidRPr="00BB5D49">
          <w:rPr>
            <w:rStyle w:val="Hyperlink"/>
          </w:rPr>
          <w:t>haku12310925@gmail.com</w:t>
        </w:r>
      </w:hyperlink>
      <w:r w:rsidR="0041368D">
        <w:rPr>
          <w:rFonts w:ascii="Tahoma" w:hAnsi="Tahoma" w:cs="Tahoma"/>
          <w:color w:val="000000"/>
        </w:rPr>
        <w:t> </w:t>
      </w:r>
      <w:r w:rsidR="009B319E">
        <w:t xml:space="preserve">to </w:t>
      </w:r>
      <w:r w:rsidR="009B319E" w:rsidRPr="009B319E">
        <w:rPr>
          <w:b/>
          <w:color w:val="FF9900"/>
        </w:rPr>
        <w:t>RSVP NOW</w:t>
      </w:r>
      <w:r w:rsidR="009B319E">
        <w:t>!</w:t>
      </w:r>
    </w:p>
    <w:p w14:paraId="7B99570A" w14:textId="35B5AF99" w:rsidR="000364F4" w:rsidRDefault="000364F4" w:rsidP="003F4ED5">
      <w:r>
        <w:rPr>
          <w:rFonts w:ascii="Tahoma" w:hAnsi="Tahoma" w:cs="Tahoma"/>
          <w:color w:val="000000"/>
        </w:rPr>
        <w:t>*</w:t>
      </w:r>
      <w:r w:rsidRPr="00617F6C">
        <w:rPr>
          <w:i/>
        </w:rPr>
        <w:t>You are welcome to bring your children. | Guest parking available. | Class located within walking distance from TigerTransit Lawrence Apartments stop. | The menu is yet to be finalized. | Ingredients may contain allergens. | If you signed up but later on dec</w:t>
      </w:r>
      <w:bookmarkStart w:id="0" w:name="_GoBack"/>
      <w:bookmarkEnd w:id="0"/>
      <w:r w:rsidRPr="00617F6C">
        <w:rPr>
          <w:i/>
        </w:rPr>
        <w:t>ided not to attend, please cancel your RSVP by 03/23/2017 to be considerate of wait-listed attendees.</w:t>
      </w:r>
    </w:p>
    <w:p w14:paraId="524D499B" w14:textId="36272C90" w:rsidR="00C1187F" w:rsidRPr="00465CB6" w:rsidRDefault="00852615" w:rsidP="00C1187F">
      <w:pPr>
        <w:pStyle w:val="Heading2"/>
        <w:tabs>
          <w:tab w:val="left" w:pos="3870"/>
        </w:tabs>
        <w:rPr>
          <w:u w:val="single"/>
        </w:rPr>
      </w:pPr>
      <w:r>
        <w:rPr>
          <w:u w:val="single"/>
        </w:rPr>
        <w:t>Book Club</w:t>
      </w:r>
      <w:r w:rsidR="00FD6E21">
        <w:rPr>
          <w:u w:val="single"/>
        </w:rPr>
        <w:t xml:space="preserve"> (Postponed to April)</w:t>
      </w:r>
    </w:p>
    <w:p w14:paraId="3899880D" w14:textId="1F590BD2" w:rsidR="00852615" w:rsidRDefault="000A2566" w:rsidP="00852615">
      <w:pPr>
        <w:pStyle w:val="Heading5"/>
      </w:pPr>
      <w:r w:rsidRPr="00A34B50">
        <w:t>Tue</w:t>
      </w:r>
      <w:r w:rsidR="00852615" w:rsidRPr="00A34B50">
        <w:t xml:space="preserve">, </w:t>
      </w:r>
      <w:r w:rsidR="00FD6E21">
        <w:t>Apr</w:t>
      </w:r>
      <w:r w:rsidR="003F4ED5" w:rsidRPr="00A34B50">
        <w:t xml:space="preserve"> </w:t>
      </w:r>
      <w:r w:rsidR="00FD6E21">
        <w:t>1</w:t>
      </w:r>
      <w:r w:rsidR="003F4ED5" w:rsidRPr="00BC1636">
        <w:t>8</w:t>
      </w:r>
      <w:r w:rsidR="00852615">
        <w:t xml:space="preserve"> | 4:30 PM | Halo Pub, 9 Hulfish St</w:t>
      </w:r>
    </w:p>
    <w:p w14:paraId="40910496" w14:textId="4BC9B39C" w:rsidR="00CE1691" w:rsidRPr="00CE1691" w:rsidRDefault="00852615" w:rsidP="003F4ED5">
      <w:r w:rsidRPr="00F71D52">
        <w:t xml:space="preserve">Join us for the </w:t>
      </w:r>
      <w:r w:rsidR="00321AD2">
        <w:t xml:space="preserve">discussion of </w:t>
      </w:r>
      <w:r w:rsidR="00321AD2">
        <w:rPr>
          <w:i/>
        </w:rPr>
        <w:t>Designing Your Life: How to Build A Well-lived, Joyful Life</w:t>
      </w:r>
      <w:r w:rsidR="00321AD2">
        <w:t xml:space="preserve"> by Bill Burnett and Dave Evans</w:t>
      </w:r>
      <w:r w:rsidR="00321AD2">
        <w:rPr>
          <w:i/>
        </w:rPr>
        <w:t xml:space="preserve">. </w:t>
      </w:r>
      <w:r w:rsidR="00321AD2" w:rsidRPr="00321AD2">
        <w:t>T</w:t>
      </w:r>
      <w:r w:rsidRPr="00321AD2">
        <w:t>his</w:t>
      </w:r>
      <w:r w:rsidRPr="00F71D52">
        <w:t xml:space="preserve"> </w:t>
      </w:r>
      <w:r w:rsidR="00F71D52">
        <w:t>#1 New York Times Best</w:t>
      </w:r>
      <w:r w:rsidR="00321AD2">
        <w:t xml:space="preserve"> Seller on how to approach life through an iterative designing process: follow your heart, stay curious, reframe your mindset, </w:t>
      </w:r>
      <w:r w:rsidR="009E5735">
        <w:t xml:space="preserve">and </w:t>
      </w:r>
      <w:r w:rsidR="00321AD2">
        <w:t>build your way forward.</w:t>
      </w:r>
      <w:r w:rsidRPr="00F71D52">
        <w:t xml:space="preserve">  </w:t>
      </w:r>
      <w:r>
        <w:t>Firestone and the Princeton Publ</w:t>
      </w:r>
      <w:r w:rsidR="00321AD2">
        <w:t>ic library have several copi</w:t>
      </w:r>
      <w:r w:rsidR="00703323">
        <w:t xml:space="preserve">es. </w:t>
      </w:r>
      <w:r w:rsidR="00884908">
        <w:t>This book is also the basis of ISPPU Career Kickoff Workshops in March and April</w:t>
      </w:r>
      <w:r w:rsidR="00703323">
        <w:t xml:space="preserve">. </w:t>
      </w:r>
      <w:r>
        <w:t xml:space="preserve">Contact </w:t>
      </w:r>
      <w:r>
        <w:rPr>
          <w:rStyle w:val="Hyperlink"/>
        </w:rPr>
        <w:t>isppu@princeton.edu</w:t>
      </w:r>
      <w:r>
        <w:t xml:space="preserve"> if you are interested</w:t>
      </w:r>
      <w:r w:rsidR="00884908">
        <w:t xml:space="preserve"> in the book club or the workshops</w:t>
      </w:r>
      <w:r>
        <w:t>.</w:t>
      </w:r>
    </w:p>
    <w:p w14:paraId="54359039" w14:textId="269699CC" w:rsidR="00F210F5" w:rsidRPr="00465CB6" w:rsidRDefault="00F210F5" w:rsidP="00F210F5">
      <w:pPr>
        <w:pStyle w:val="Heading2"/>
        <w:tabs>
          <w:tab w:val="left" w:pos="3870"/>
        </w:tabs>
        <w:rPr>
          <w:u w:val="single"/>
        </w:rPr>
      </w:pPr>
      <w:r>
        <w:rPr>
          <w:u w:val="single"/>
        </w:rPr>
        <w:t>Children’s Meetup</w:t>
      </w:r>
    </w:p>
    <w:p w14:paraId="26F67096" w14:textId="4B0DA40D" w:rsidR="00C37A72" w:rsidRDefault="006F570E" w:rsidP="007437E4">
      <w:pPr>
        <w:pStyle w:val="Heading5"/>
      </w:pPr>
      <w:r>
        <w:t>Mondays | 10:00</w:t>
      </w:r>
      <w:r w:rsidR="002D1EDF">
        <w:t xml:space="preserve"> </w:t>
      </w:r>
      <w:r w:rsidR="008611A7">
        <w:t>AM</w:t>
      </w:r>
      <w:r>
        <w:t xml:space="preserve"> </w:t>
      </w:r>
      <w:r w:rsidR="00C72785">
        <w:t xml:space="preserve">– </w:t>
      </w:r>
      <w:r w:rsidR="002D1EDF">
        <w:t>12:00</w:t>
      </w:r>
      <w:r w:rsidR="00C72785">
        <w:t xml:space="preserve"> </w:t>
      </w:r>
      <w:r w:rsidR="008611A7">
        <w:t>PM</w:t>
      </w:r>
      <w:r>
        <w:t xml:space="preserve"> | Cotsen Children’s Library (Inside Firestone Library)</w:t>
      </w:r>
    </w:p>
    <w:p w14:paraId="76F63AE5" w14:textId="6EE450AE" w:rsidR="0009426D" w:rsidRDefault="00C37A72" w:rsidP="00623677">
      <w:r>
        <w:t xml:space="preserve">It takes a village to raise a child, so why do it alone? Come to our weekly Children’s Meetup where little ones can play with each other while parents can share their </w:t>
      </w:r>
      <w:r w:rsidR="00464D5C">
        <w:t xml:space="preserve">childcare </w:t>
      </w:r>
      <w:r>
        <w:t xml:space="preserve">stories and tips. </w:t>
      </w:r>
      <w:r w:rsidR="000F5E9B">
        <w:t xml:space="preserve">Contact Mel </w:t>
      </w:r>
      <w:r w:rsidR="00DF5A3C">
        <w:t xml:space="preserve">at </w:t>
      </w:r>
      <w:hyperlink r:id="rId40" w:history="1">
        <w:r w:rsidR="00DF5A3C" w:rsidRPr="00C52B0A">
          <w:rPr>
            <w:rStyle w:val="Hyperlink"/>
          </w:rPr>
          <w:t>konkel.mel@gmail.com</w:t>
        </w:r>
      </w:hyperlink>
      <w:r w:rsidR="00DF5A3C">
        <w:t xml:space="preserve"> for more information</w:t>
      </w:r>
      <w:r w:rsidR="000F5E9B">
        <w:t>.</w:t>
      </w:r>
      <w:r w:rsidR="00E75C44" w:rsidRPr="00E75C44">
        <w:rPr>
          <w:noProof/>
        </w:rPr>
        <w:t xml:space="preserve"> </w:t>
      </w:r>
    </w:p>
    <w:p w14:paraId="58D7700C" w14:textId="33951D96" w:rsidR="00F845D2" w:rsidRDefault="00F845D2" w:rsidP="00F845D2">
      <w:pPr>
        <w:pStyle w:val="Heading1"/>
      </w:pPr>
      <w:r>
        <w:t>Contact us</w:t>
      </w:r>
    </w:p>
    <w:p w14:paraId="74C37D5C" w14:textId="77777777" w:rsidR="00D34D0C" w:rsidRDefault="00D34D0C" w:rsidP="00F845D2">
      <w:pPr>
        <w:rPr>
          <w:rStyle w:val="SubtleReference"/>
        </w:rPr>
        <w:sectPr w:rsidR="00D34D0C">
          <w:pgSz w:w="12240" w:h="15840"/>
          <w:pgMar w:top="792" w:right="720" w:bottom="720" w:left="720" w:header="720" w:footer="720" w:gutter="0"/>
          <w:cols w:space="720"/>
          <w:docGrid w:linePitch="360"/>
        </w:sectPr>
      </w:pPr>
    </w:p>
    <w:p w14:paraId="1A67022C" w14:textId="12288817" w:rsidR="00E336E4" w:rsidRPr="00840A16" w:rsidRDefault="00F845D2" w:rsidP="00A82EC5">
      <w:pPr>
        <w:rPr>
          <w:rStyle w:val="IntenseQuoteChar"/>
        </w:rPr>
      </w:pPr>
      <w:r w:rsidRPr="00840A16">
        <w:rPr>
          <w:rStyle w:val="SubtleReference"/>
        </w:rPr>
        <w:t>Email:</w:t>
      </w:r>
      <w:r w:rsidR="00022795">
        <w:rPr>
          <w:rStyle w:val="SubtleReference"/>
        </w:rPr>
        <w:t xml:space="preserve"> </w:t>
      </w:r>
      <w:r w:rsidRPr="00840A16">
        <w:rPr>
          <w:rStyle w:val="IntenseQuoteChar"/>
        </w:rPr>
        <w:t>isppu@princeton.edu</w:t>
      </w:r>
      <w:r w:rsidR="00A82EC5">
        <w:rPr>
          <w:rStyle w:val="IntenseQuoteChar"/>
        </w:rPr>
        <w:t xml:space="preserve"> </w:t>
      </w:r>
      <w:r w:rsidR="00022795" w:rsidRPr="00A435D1">
        <w:rPr>
          <w:rStyle w:val="IntenseQuoteChar"/>
          <w:b/>
          <w:sz w:val="28"/>
          <w:szCs w:val="28"/>
        </w:rPr>
        <w:t>|</w:t>
      </w:r>
      <w:r w:rsidR="00A82EC5">
        <w:rPr>
          <w:rStyle w:val="IntenseQuoteChar"/>
        </w:rPr>
        <w:t xml:space="preserve"> </w:t>
      </w:r>
      <w:r w:rsidR="00A82EC5">
        <w:rPr>
          <w:rStyle w:val="SubtleReference"/>
        </w:rPr>
        <w:t>Join Us</w:t>
      </w:r>
      <w:r w:rsidR="00A82EC5" w:rsidRPr="00840A16">
        <w:rPr>
          <w:rStyle w:val="SubtleReference"/>
        </w:rPr>
        <w:t>:</w:t>
      </w:r>
      <w:r w:rsidR="00A82EC5">
        <w:rPr>
          <w:rStyle w:val="IntenseEmphasis"/>
        </w:rPr>
        <w:t xml:space="preserve"> </w:t>
      </w:r>
      <w:r w:rsidR="00A82EC5" w:rsidRPr="00840A16">
        <w:rPr>
          <w:rStyle w:val="IntenseQuoteChar"/>
        </w:rPr>
        <w:t>tinyurl.com/isppu-request</w:t>
      </w:r>
      <w:r w:rsidR="00022795" w:rsidRPr="00022795">
        <w:rPr>
          <w:rStyle w:val="SubtleReference"/>
        </w:rPr>
        <w:t xml:space="preserve"> </w:t>
      </w:r>
      <w:r w:rsidR="00A435D1" w:rsidRPr="00A435D1">
        <w:rPr>
          <w:rStyle w:val="IntenseQuoteChar"/>
          <w:b/>
          <w:sz w:val="28"/>
          <w:szCs w:val="28"/>
        </w:rPr>
        <w:t>|</w:t>
      </w:r>
      <w:r w:rsidR="00022795" w:rsidRPr="00A435D1">
        <w:rPr>
          <w:rStyle w:val="IntenseQuoteChar"/>
          <w:b/>
          <w:smallCaps/>
          <w:sz w:val="28"/>
          <w:szCs w:val="28"/>
        </w:rPr>
        <w:t xml:space="preserve"> </w:t>
      </w:r>
      <w:r w:rsidR="00022795">
        <w:rPr>
          <w:rStyle w:val="SubtleReference"/>
        </w:rPr>
        <w:t xml:space="preserve">Facebook: </w:t>
      </w:r>
      <w:r w:rsidR="00A435D1">
        <w:rPr>
          <w:rStyle w:val="SubtleReference"/>
        </w:rPr>
        <w:t xml:space="preserve"> </w:t>
      </w:r>
      <w:r w:rsidR="00022795" w:rsidRPr="00840A16">
        <w:rPr>
          <w:rStyle w:val="IntenseQuoteChar"/>
        </w:rPr>
        <w:t>www.facebook.com/groups/isppu</w:t>
      </w:r>
      <w:r w:rsidR="00022795">
        <w:rPr>
          <w:rStyle w:val="IntenseQuoteChar"/>
        </w:rPr>
        <w:t xml:space="preserve">    </w:t>
      </w:r>
    </w:p>
    <w:sectPr w:rsidR="00E336E4" w:rsidRPr="00840A16" w:rsidSect="00D34D0C">
      <w:type w:val="continuous"/>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A3959" w14:textId="77777777" w:rsidR="008E4C28" w:rsidRDefault="008E4C28" w:rsidP="00465CB6">
      <w:pPr>
        <w:spacing w:after="0" w:line="240" w:lineRule="auto"/>
      </w:pPr>
      <w:r>
        <w:separator/>
      </w:r>
    </w:p>
  </w:endnote>
  <w:endnote w:type="continuationSeparator" w:id="0">
    <w:p w14:paraId="69F8AB44" w14:textId="77777777" w:rsidR="008E4C28" w:rsidRDefault="008E4C28" w:rsidP="0046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C67FA" w14:textId="77777777" w:rsidR="008E4C28" w:rsidRDefault="008E4C28" w:rsidP="00465CB6">
      <w:pPr>
        <w:spacing w:after="0" w:line="240" w:lineRule="auto"/>
      </w:pPr>
      <w:r>
        <w:separator/>
      </w:r>
    </w:p>
  </w:footnote>
  <w:footnote w:type="continuationSeparator" w:id="0">
    <w:p w14:paraId="2A0579BE" w14:textId="77777777" w:rsidR="008E4C28" w:rsidRDefault="008E4C28" w:rsidP="00465C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9E4FA3"/>
    <w:multiLevelType w:val="hybridMultilevel"/>
    <w:tmpl w:val="D794E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E02552"/>
    <w:multiLevelType w:val="hybridMultilevel"/>
    <w:tmpl w:val="857EC886"/>
    <w:lvl w:ilvl="0" w:tplc="5A6E8DEA">
      <w:start w:val="1"/>
      <w:numFmt w:val="bullet"/>
      <w:lvlText w:val=""/>
      <w:lvlJc w:val="left"/>
      <w:pPr>
        <w:ind w:left="648" w:hanging="360"/>
      </w:pPr>
      <w:rPr>
        <w:rFonts w:ascii="Symbol" w:hAnsi="Symbol" w:hint="default"/>
        <w:color w:val="auto"/>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15:restartNumberingAfterBreak="0">
    <w:nsid w:val="5A6638D5"/>
    <w:multiLevelType w:val="hybridMultilevel"/>
    <w:tmpl w:val="1F80C7D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15:restartNumberingAfterBreak="0">
    <w:nsid w:val="72660124"/>
    <w:multiLevelType w:val="hybridMultilevel"/>
    <w:tmpl w:val="DBBC4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C34"/>
    <w:rsid w:val="00002AA6"/>
    <w:rsid w:val="00010600"/>
    <w:rsid w:val="00022795"/>
    <w:rsid w:val="00034D13"/>
    <w:rsid w:val="00034FE1"/>
    <w:rsid w:val="000364F4"/>
    <w:rsid w:val="000427EA"/>
    <w:rsid w:val="00045F15"/>
    <w:rsid w:val="00054F27"/>
    <w:rsid w:val="00073BF1"/>
    <w:rsid w:val="000840D6"/>
    <w:rsid w:val="0009426D"/>
    <w:rsid w:val="000A2566"/>
    <w:rsid w:val="000A2C12"/>
    <w:rsid w:val="000B5B36"/>
    <w:rsid w:val="000C1DC3"/>
    <w:rsid w:val="000D0A30"/>
    <w:rsid w:val="000E3817"/>
    <w:rsid w:val="000F5E9B"/>
    <w:rsid w:val="001451A1"/>
    <w:rsid w:val="00155C34"/>
    <w:rsid w:val="00160965"/>
    <w:rsid w:val="00162F44"/>
    <w:rsid w:val="001D0799"/>
    <w:rsid w:val="001F6BD0"/>
    <w:rsid w:val="00247597"/>
    <w:rsid w:val="00255A63"/>
    <w:rsid w:val="00264078"/>
    <w:rsid w:val="00267F79"/>
    <w:rsid w:val="00273498"/>
    <w:rsid w:val="00291218"/>
    <w:rsid w:val="002A3F20"/>
    <w:rsid w:val="002A5590"/>
    <w:rsid w:val="002C0CBC"/>
    <w:rsid w:val="002D1EDF"/>
    <w:rsid w:val="002E7B90"/>
    <w:rsid w:val="002F71E5"/>
    <w:rsid w:val="00301678"/>
    <w:rsid w:val="00316192"/>
    <w:rsid w:val="00321AD2"/>
    <w:rsid w:val="00334A35"/>
    <w:rsid w:val="00377C43"/>
    <w:rsid w:val="00382747"/>
    <w:rsid w:val="00382F8E"/>
    <w:rsid w:val="003A13FB"/>
    <w:rsid w:val="003B398D"/>
    <w:rsid w:val="003C20F2"/>
    <w:rsid w:val="003C225D"/>
    <w:rsid w:val="003D444F"/>
    <w:rsid w:val="003E4967"/>
    <w:rsid w:val="003E5D85"/>
    <w:rsid w:val="003F4ED5"/>
    <w:rsid w:val="003F5026"/>
    <w:rsid w:val="0041368D"/>
    <w:rsid w:val="00415C41"/>
    <w:rsid w:val="00417803"/>
    <w:rsid w:val="00464D5C"/>
    <w:rsid w:val="00465CB6"/>
    <w:rsid w:val="00473400"/>
    <w:rsid w:val="00497370"/>
    <w:rsid w:val="004B6CEE"/>
    <w:rsid w:val="004C2407"/>
    <w:rsid w:val="004C2568"/>
    <w:rsid w:val="004D0238"/>
    <w:rsid w:val="004D31DE"/>
    <w:rsid w:val="004D3AC9"/>
    <w:rsid w:val="004E07BE"/>
    <w:rsid w:val="004E2D11"/>
    <w:rsid w:val="004E7314"/>
    <w:rsid w:val="00504994"/>
    <w:rsid w:val="0050686E"/>
    <w:rsid w:val="00506E3D"/>
    <w:rsid w:val="005108F5"/>
    <w:rsid w:val="00511144"/>
    <w:rsid w:val="00511F61"/>
    <w:rsid w:val="00523D86"/>
    <w:rsid w:val="00564CC0"/>
    <w:rsid w:val="00570179"/>
    <w:rsid w:val="00570C6F"/>
    <w:rsid w:val="005713AC"/>
    <w:rsid w:val="00586CC8"/>
    <w:rsid w:val="005873BA"/>
    <w:rsid w:val="005D1C19"/>
    <w:rsid w:val="005D3E90"/>
    <w:rsid w:val="005D7264"/>
    <w:rsid w:val="005D7967"/>
    <w:rsid w:val="005F648E"/>
    <w:rsid w:val="00600095"/>
    <w:rsid w:val="00617F6C"/>
    <w:rsid w:val="00623677"/>
    <w:rsid w:val="00626582"/>
    <w:rsid w:val="006313A8"/>
    <w:rsid w:val="0064094F"/>
    <w:rsid w:val="006565F0"/>
    <w:rsid w:val="006A6CBF"/>
    <w:rsid w:val="006C5F9B"/>
    <w:rsid w:val="006F570E"/>
    <w:rsid w:val="006F6C6D"/>
    <w:rsid w:val="00703323"/>
    <w:rsid w:val="007050EB"/>
    <w:rsid w:val="00711600"/>
    <w:rsid w:val="007222FD"/>
    <w:rsid w:val="007437E4"/>
    <w:rsid w:val="00747D1E"/>
    <w:rsid w:val="00777937"/>
    <w:rsid w:val="007878E8"/>
    <w:rsid w:val="00792236"/>
    <w:rsid w:val="007E1486"/>
    <w:rsid w:val="007F1218"/>
    <w:rsid w:val="00807B8A"/>
    <w:rsid w:val="00816438"/>
    <w:rsid w:val="008242C5"/>
    <w:rsid w:val="00826B81"/>
    <w:rsid w:val="00840A16"/>
    <w:rsid w:val="00852615"/>
    <w:rsid w:val="0085287F"/>
    <w:rsid w:val="008611A7"/>
    <w:rsid w:val="00866C84"/>
    <w:rsid w:val="00884908"/>
    <w:rsid w:val="0088490F"/>
    <w:rsid w:val="008A4189"/>
    <w:rsid w:val="008A5C41"/>
    <w:rsid w:val="008B7F95"/>
    <w:rsid w:val="008E4C28"/>
    <w:rsid w:val="009142F6"/>
    <w:rsid w:val="0092173B"/>
    <w:rsid w:val="0092701B"/>
    <w:rsid w:val="0093136C"/>
    <w:rsid w:val="00933FDF"/>
    <w:rsid w:val="009412A4"/>
    <w:rsid w:val="009A1E67"/>
    <w:rsid w:val="009A3F81"/>
    <w:rsid w:val="009B319E"/>
    <w:rsid w:val="009B4C74"/>
    <w:rsid w:val="009C710B"/>
    <w:rsid w:val="009D3592"/>
    <w:rsid w:val="009E5735"/>
    <w:rsid w:val="00A002E7"/>
    <w:rsid w:val="00A018C9"/>
    <w:rsid w:val="00A11A8E"/>
    <w:rsid w:val="00A139FC"/>
    <w:rsid w:val="00A21FF3"/>
    <w:rsid w:val="00A237FA"/>
    <w:rsid w:val="00A342D6"/>
    <w:rsid w:val="00A34758"/>
    <w:rsid w:val="00A34B50"/>
    <w:rsid w:val="00A369A9"/>
    <w:rsid w:val="00A435D1"/>
    <w:rsid w:val="00A560D1"/>
    <w:rsid w:val="00A577F4"/>
    <w:rsid w:val="00A64C2C"/>
    <w:rsid w:val="00A770E1"/>
    <w:rsid w:val="00A82EC5"/>
    <w:rsid w:val="00A84068"/>
    <w:rsid w:val="00A933A9"/>
    <w:rsid w:val="00A94D38"/>
    <w:rsid w:val="00A96D7B"/>
    <w:rsid w:val="00AA10F0"/>
    <w:rsid w:val="00AA5D05"/>
    <w:rsid w:val="00AD1514"/>
    <w:rsid w:val="00AF7469"/>
    <w:rsid w:val="00B01BE3"/>
    <w:rsid w:val="00B10E70"/>
    <w:rsid w:val="00B20829"/>
    <w:rsid w:val="00B34F02"/>
    <w:rsid w:val="00B36896"/>
    <w:rsid w:val="00B460A5"/>
    <w:rsid w:val="00B87856"/>
    <w:rsid w:val="00BB5D49"/>
    <w:rsid w:val="00BC1636"/>
    <w:rsid w:val="00BC541E"/>
    <w:rsid w:val="00BC686A"/>
    <w:rsid w:val="00BD4805"/>
    <w:rsid w:val="00C0612B"/>
    <w:rsid w:val="00C1187F"/>
    <w:rsid w:val="00C24812"/>
    <w:rsid w:val="00C25D8E"/>
    <w:rsid w:val="00C34DA9"/>
    <w:rsid w:val="00C37A72"/>
    <w:rsid w:val="00C50C7B"/>
    <w:rsid w:val="00C64B61"/>
    <w:rsid w:val="00C72785"/>
    <w:rsid w:val="00C820D6"/>
    <w:rsid w:val="00C84D9F"/>
    <w:rsid w:val="00CB2D40"/>
    <w:rsid w:val="00CC7856"/>
    <w:rsid w:val="00CE1691"/>
    <w:rsid w:val="00CF2CA9"/>
    <w:rsid w:val="00CF63FC"/>
    <w:rsid w:val="00D14584"/>
    <w:rsid w:val="00D17A43"/>
    <w:rsid w:val="00D34D0C"/>
    <w:rsid w:val="00D474AB"/>
    <w:rsid w:val="00D84F27"/>
    <w:rsid w:val="00D9402C"/>
    <w:rsid w:val="00D9572C"/>
    <w:rsid w:val="00DA73BF"/>
    <w:rsid w:val="00DC354F"/>
    <w:rsid w:val="00DD3FFC"/>
    <w:rsid w:val="00DE26D0"/>
    <w:rsid w:val="00DF47BE"/>
    <w:rsid w:val="00DF5A3C"/>
    <w:rsid w:val="00E15D34"/>
    <w:rsid w:val="00E336E4"/>
    <w:rsid w:val="00E632EA"/>
    <w:rsid w:val="00E67EDD"/>
    <w:rsid w:val="00E75C44"/>
    <w:rsid w:val="00ED1012"/>
    <w:rsid w:val="00F05314"/>
    <w:rsid w:val="00F10D8E"/>
    <w:rsid w:val="00F210F5"/>
    <w:rsid w:val="00F35AAB"/>
    <w:rsid w:val="00F37AE4"/>
    <w:rsid w:val="00F50551"/>
    <w:rsid w:val="00F64167"/>
    <w:rsid w:val="00F67A8E"/>
    <w:rsid w:val="00F71D52"/>
    <w:rsid w:val="00F845D2"/>
    <w:rsid w:val="00FA1266"/>
    <w:rsid w:val="00FC453F"/>
    <w:rsid w:val="00FD6E21"/>
    <w:rsid w:val="00FE33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7632CC9"/>
  <w15:docId w15:val="{B9685370-DD20-4CFC-9DD8-5F56E57C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C0612B"/>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Heading5Char">
    <w:name w:val="Heading 5 Char"/>
    <w:basedOn w:val="DefaultParagraphFont"/>
    <w:link w:val="Heading5"/>
    <w:uiPriority w:val="9"/>
    <w:rsid w:val="00C0612B"/>
    <w:rPr>
      <w:rFonts w:asciiTheme="majorHAnsi" w:eastAsiaTheme="majorEastAsia" w:hAnsiTheme="majorHAnsi" w:cstheme="majorBidi"/>
      <w:color w:val="AF4E12" w:themeColor="accent1" w:themeShade="BF"/>
    </w:rPr>
  </w:style>
  <w:style w:type="character" w:customStyle="1" w:styleId="apple-converted-space">
    <w:name w:val="apple-converted-space"/>
    <w:basedOn w:val="DefaultParagraphFont"/>
    <w:rsid w:val="00C0612B"/>
  </w:style>
  <w:style w:type="character" w:customStyle="1" w:styleId="aqj">
    <w:name w:val="aqj"/>
    <w:basedOn w:val="DefaultParagraphFont"/>
    <w:rsid w:val="00C0612B"/>
  </w:style>
  <w:style w:type="character" w:styleId="Hyperlink">
    <w:name w:val="Hyperlink"/>
    <w:basedOn w:val="DefaultParagraphFont"/>
    <w:uiPriority w:val="99"/>
    <w:unhideWhenUsed/>
    <w:rsid w:val="00BD4805"/>
    <w:rPr>
      <w:color w:val="3E84A3" w:themeColor="hyperlink"/>
      <w:u w:val="single"/>
    </w:rPr>
  </w:style>
  <w:style w:type="paragraph" w:styleId="Header">
    <w:name w:val="header"/>
    <w:basedOn w:val="Normal"/>
    <w:link w:val="HeaderChar"/>
    <w:uiPriority w:val="99"/>
    <w:unhideWhenUsed/>
    <w:rsid w:val="00465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CB6"/>
  </w:style>
  <w:style w:type="paragraph" w:styleId="Footer">
    <w:name w:val="footer"/>
    <w:basedOn w:val="Normal"/>
    <w:link w:val="FooterChar"/>
    <w:uiPriority w:val="99"/>
    <w:unhideWhenUsed/>
    <w:rsid w:val="00465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CB6"/>
  </w:style>
  <w:style w:type="paragraph" w:styleId="ListParagraph">
    <w:name w:val="List Paragraph"/>
    <w:basedOn w:val="Normal"/>
    <w:uiPriority w:val="34"/>
    <w:qFormat/>
    <w:rsid w:val="00054F27"/>
    <w:pPr>
      <w:ind w:left="720"/>
      <w:contextualSpacing/>
    </w:pPr>
  </w:style>
  <w:style w:type="character" w:styleId="IntenseEmphasis">
    <w:name w:val="Intense Emphasis"/>
    <w:basedOn w:val="DefaultParagraphFont"/>
    <w:uiPriority w:val="21"/>
    <w:qFormat/>
    <w:rsid w:val="00F845D2"/>
    <w:rPr>
      <w:i/>
      <w:iCs/>
      <w:color w:val="E76A1D" w:themeColor="accent1"/>
    </w:rPr>
  </w:style>
  <w:style w:type="character" w:styleId="SubtleReference">
    <w:name w:val="Subtle Reference"/>
    <w:basedOn w:val="DefaultParagraphFont"/>
    <w:uiPriority w:val="31"/>
    <w:qFormat/>
    <w:rsid w:val="00F845D2"/>
    <w:rPr>
      <w:smallCaps/>
      <w:color w:val="5A5A5A" w:themeColor="text1" w:themeTint="A5"/>
    </w:rPr>
  </w:style>
  <w:style w:type="paragraph" w:styleId="IntenseQuote">
    <w:name w:val="Intense Quote"/>
    <w:basedOn w:val="Normal"/>
    <w:next w:val="Normal"/>
    <w:link w:val="IntenseQuoteChar"/>
    <w:uiPriority w:val="30"/>
    <w:qFormat/>
    <w:rsid w:val="00840A16"/>
    <w:pPr>
      <w:pBdr>
        <w:top w:val="single" w:sz="4" w:space="10" w:color="E76A1D" w:themeColor="accent1"/>
        <w:bottom w:val="single" w:sz="4" w:space="10" w:color="E76A1D" w:themeColor="accent1"/>
      </w:pBdr>
      <w:spacing w:before="360" w:after="360"/>
      <w:ind w:left="864" w:right="864"/>
      <w:jc w:val="center"/>
    </w:pPr>
    <w:rPr>
      <w:i/>
      <w:iCs/>
      <w:color w:val="E76A1D" w:themeColor="accent1"/>
    </w:rPr>
  </w:style>
  <w:style w:type="character" w:customStyle="1" w:styleId="IntenseQuoteChar">
    <w:name w:val="Intense Quote Char"/>
    <w:basedOn w:val="DefaultParagraphFont"/>
    <w:link w:val="IntenseQuote"/>
    <w:uiPriority w:val="30"/>
    <w:rsid w:val="00840A16"/>
    <w:rPr>
      <w:i/>
      <w:iCs/>
      <w:color w:val="E76A1D" w:themeColor="accent1"/>
    </w:rPr>
  </w:style>
  <w:style w:type="character" w:styleId="CommentReference">
    <w:name w:val="annotation reference"/>
    <w:basedOn w:val="DefaultParagraphFont"/>
    <w:uiPriority w:val="99"/>
    <w:semiHidden/>
    <w:unhideWhenUsed/>
    <w:rsid w:val="003C20F2"/>
    <w:rPr>
      <w:sz w:val="16"/>
      <w:szCs w:val="16"/>
    </w:rPr>
  </w:style>
  <w:style w:type="paragraph" w:styleId="CommentText">
    <w:name w:val="annotation text"/>
    <w:basedOn w:val="Normal"/>
    <w:link w:val="CommentTextChar"/>
    <w:uiPriority w:val="99"/>
    <w:semiHidden/>
    <w:unhideWhenUsed/>
    <w:rsid w:val="003C20F2"/>
    <w:pPr>
      <w:spacing w:line="240" w:lineRule="auto"/>
    </w:pPr>
  </w:style>
  <w:style w:type="character" w:customStyle="1" w:styleId="CommentTextChar">
    <w:name w:val="Comment Text Char"/>
    <w:basedOn w:val="DefaultParagraphFont"/>
    <w:link w:val="CommentText"/>
    <w:uiPriority w:val="99"/>
    <w:semiHidden/>
    <w:rsid w:val="003C20F2"/>
  </w:style>
  <w:style w:type="paragraph" w:styleId="CommentSubject">
    <w:name w:val="annotation subject"/>
    <w:basedOn w:val="CommentText"/>
    <w:next w:val="CommentText"/>
    <w:link w:val="CommentSubjectChar"/>
    <w:uiPriority w:val="99"/>
    <w:semiHidden/>
    <w:unhideWhenUsed/>
    <w:rsid w:val="003C20F2"/>
    <w:rPr>
      <w:b/>
      <w:bCs/>
    </w:rPr>
  </w:style>
  <w:style w:type="character" w:customStyle="1" w:styleId="CommentSubjectChar">
    <w:name w:val="Comment Subject Char"/>
    <w:basedOn w:val="CommentTextChar"/>
    <w:link w:val="CommentSubject"/>
    <w:uiPriority w:val="99"/>
    <w:semiHidden/>
    <w:rsid w:val="003C20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894910">
      <w:bodyDiv w:val="1"/>
      <w:marLeft w:val="0"/>
      <w:marRight w:val="0"/>
      <w:marTop w:val="0"/>
      <w:marBottom w:val="0"/>
      <w:divBdr>
        <w:top w:val="none" w:sz="0" w:space="0" w:color="auto"/>
        <w:left w:val="none" w:sz="0" w:space="0" w:color="auto"/>
        <w:bottom w:val="none" w:sz="0" w:space="0" w:color="auto"/>
        <w:right w:val="none" w:sz="0" w:space="0" w:color="auto"/>
      </w:divBdr>
    </w:div>
    <w:div w:id="1522746347">
      <w:bodyDiv w:val="1"/>
      <w:marLeft w:val="0"/>
      <w:marRight w:val="0"/>
      <w:marTop w:val="0"/>
      <w:marBottom w:val="0"/>
      <w:divBdr>
        <w:top w:val="none" w:sz="0" w:space="0" w:color="auto"/>
        <w:left w:val="none" w:sz="0" w:space="0" w:color="auto"/>
        <w:bottom w:val="none" w:sz="0" w:space="0" w:color="auto"/>
        <w:right w:val="none" w:sz="0" w:space="0" w:color="auto"/>
      </w:divBdr>
      <w:divsChild>
        <w:div w:id="1061487383">
          <w:marLeft w:val="0"/>
          <w:marRight w:val="0"/>
          <w:marTop w:val="0"/>
          <w:marBottom w:val="0"/>
          <w:divBdr>
            <w:top w:val="none" w:sz="0" w:space="0" w:color="auto"/>
            <w:left w:val="none" w:sz="0" w:space="0" w:color="auto"/>
            <w:bottom w:val="none" w:sz="0" w:space="0" w:color="auto"/>
            <w:right w:val="none" w:sz="0" w:space="0" w:color="auto"/>
          </w:divBdr>
          <w:divsChild>
            <w:div w:id="510070556">
              <w:marLeft w:val="0"/>
              <w:marRight w:val="0"/>
              <w:marTop w:val="30"/>
              <w:marBottom w:val="30"/>
              <w:divBdr>
                <w:top w:val="none" w:sz="0" w:space="0" w:color="auto"/>
                <w:left w:val="none" w:sz="0" w:space="0" w:color="auto"/>
                <w:bottom w:val="none" w:sz="0" w:space="0" w:color="auto"/>
                <w:right w:val="none" w:sz="0" w:space="0" w:color="auto"/>
              </w:divBdr>
              <w:divsChild>
                <w:div w:id="1756709089">
                  <w:marLeft w:val="0"/>
                  <w:marRight w:val="0"/>
                  <w:marTop w:val="0"/>
                  <w:marBottom w:val="0"/>
                  <w:divBdr>
                    <w:top w:val="none" w:sz="0" w:space="0" w:color="auto"/>
                    <w:left w:val="none" w:sz="0" w:space="0" w:color="auto"/>
                    <w:bottom w:val="none" w:sz="0" w:space="0" w:color="auto"/>
                    <w:right w:val="none" w:sz="0" w:space="0" w:color="auto"/>
                  </w:divBdr>
                  <w:divsChild>
                    <w:div w:id="317347168">
                      <w:marLeft w:val="0"/>
                      <w:marRight w:val="0"/>
                      <w:marTop w:val="0"/>
                      <w:marBottom w:val="0"/>
                      <w:divBdr>
                        <w:top w:val="none" w:sz="0" w:space="0" w:color="auto"/>
                        <w:left w:val="none" w:sz="0" w:space="0" w:color="auto"/>
                        <w:bottom w:val="none" w:sz="0" w:space="0" w:color="auto"/>
                        <w:right w:val="none" w:sz="0" w:space="0" w:color="auto"/>
                      </w:divBdr>
                      <w:divsChild>
                        <w:div w:id="8199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64268">
              <w:marLeft w:val="0"/>
              <w:marRight w:val="0"/>
              <w:marTop w:val="0"/>
              <w:marBottom w:val="0"/>
              <w:divBdr>
                <w:top w:val="none" w:sz="0" w:space="0" w:color="auto"/>
                <w:left w:val="none" w:sz="0" w:space="0" w:color="auto"/>
                <w:bottom w:val="none" w:sz="0" w:space="0" w:color="auto"/>
                <w:right w:val="none" w:sz="0" w:space="0" w:color="auto"/>
              </w:divBdr>
              <w:divsChild>
                <w:div w:id="1425149978">
                  <w:marLeft w:val="0"/>
                  <w:marRight w:val="0"/>
                  <w:marTop w:val="0"/>
                  <w:marBottom w:val="0"/>
                  <w:divBdr>
                    <w:top w:val="none" w:sz="0" w:space="0" w:color="auto"/>
                    <w:left w:val="none" w:sz="0" w:space="0" w:color="auto"/>
                    <w:bottom w:val="none" w:sz="0" w:space="0" w:color="auto"/>
                    <w:right w:val="none" w:sz="0" w:space="0" w:color="auto"/>
                  </w:divBdr>
                  <w:divsChild>
                    <w:div w:id="234361552">
                      <w:marLeft w:val="0"/>
                      <w:marRight w:val="0"/>
                      <w:marTop w:val="0"/>
                      <w:marBottom w:val="0"/>
                      <w:divBdr>
                        <w:top w:val="none" w:sz="0" w:space="0" w:color="auto"/>
                        <w:left w:val="none" w:sz="0" w:space="0" w:color="auto"/>
                        <w:bottom w:val="none" w:sz="0" w:space="0" w:color="auto"/>
                        <w:right w:val="none" w:sz="0" w:space="0" w:color="auto"/>
                      </w:divBdr>
                      <w:divsChild>
                        <w:div w:id="700863401">
                          <w:marLeft w:val="0"/>
                          <w:marRight w:val="0"/>
                          <w:marTop w:val="0"/>
                          <w:marBottom w:val="0"/>
                          <w:divBdr>
                            <w:top w:val="none" w:sz="0" w:space="0" w:color="auto"/>
                            <w:left w:val="none" w:sz="0" w:space="0" w:color="auto"/>
                            <w:bottom w:val="none" w:sz="0" w:space="0" w:color="auto"/>
                            <w:right w:val="none" w:sz="0" w:space="0" w:color="auto"/>
                          </w:divBdr>
                          <w:divsChild>
                            <w:div w:id="16032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320132">
          <w:marLeft w:val="0"/>
          <w:marRight w:val="0"/>
          <w:marTop w:val="0"/>
          <w:marBottom w:val="0"/>
          <w:divBdr>
            <w:top w:val="none" w:sz="0" w:space="0" w:color="auto"/>
            <w:left w:val="none" w:sz="0" w:space="0" w:color="auto"/>
            <w:bottom w:val="none" w:sz="0" w:space="0" w:color="auto"/>
            <w:right w:val="none" w:sz="0" w:space="0" w:color="auto"/>
          </w:divBdr>
          <w:divsChild>
            <w:div w:id="16993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6.jpeg"/><Relationship Id="rId39" Type="http://schemas.openxmlformats.org/officeDocument/2006/relationships/hyperlink" Target="https://owa.princeton.edu/owa/redir.aspx?C=aRlXEQ2bX0d0iR0S0iQ37bzlyBwXbMGukJes0bOAMSlrGCtreGHUCA..&amp;URL=mailto%3ahaku12310925%40gmail.com" TargetMode="External"/><Relationship Id="rId3" Type="http://schemas.openxmlformats.org/officeDocument/2006/relationships/numbering" Target="numbering.xml"/><Relationship Id="rId21" Type="http://schemas.openxmlformats.org/officeDocument/2006/relationships/hyperlink" Target="http://www.princetonlibrary.org" TargetMode="External"/><Relationship Id="rId34" Type="http://schemas.openxmlformats.org/officeDocument/2006/relationships/hyperlink" Target="http://www.princetonlibrary.org"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file:///D:\ISPPU\ISPPU_Documents\Publicity\Newsletter\isppu@princeton.edu" TargetMode="External"/><Relationship Id="rId33" Type="http://schemas.openxmlformats.org/officeDocument/2006/relationships/hyperlink" Target="http://www.princeton.edu/~tigerswc" TargetMode="External"/><Relationship Id="rId38" Type="http://schemas.openxmlformats.org/officeDocument/2006/relationships/hyperlink" Target="http://www.princetonlibrary.org"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princetonlibrary.org" TargetMode="Externa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isppu@princeton.edu" TargetMode="External"/><Relationship Id="rId32" Type="http://schemas.openxmlformats.org/officeDocument/2006/relationships/hyperlink" Target="http://www.princeton.edu/events" TargetMode="External"/><Relationship Id="rId37" Type="http://schemas.openxmlformats.org/officeDocument/2006/relationships/hyperlink" Target="http://www.princeton.edu/~tigerswc" TargetMode="External"/><Relationship Id="rId40" Type="http://schemas.openxmlformats.org/officeDocument/2006/relationships/hyperlink" Target="mailto:konkel.mel@gmail.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isppu@princeton.edu" TargetMode="External"/><Relationship Id="rId28" Type="http://schemas.openxmlformats.org/officeDocument/2006/relationships/image" Target="media/image13.jpeg"/><Relationship Id="rId36" Type="http://schemas.openxmlformats.org/officeDocument/2006/relationships/hyperlink" Target="http://www.princeton.edu/events" TargetMode="External"/><Relationship Id="rId10" Type="http://schemas.openxmlformats.org/officeDocument/2006/relationships/image" Target="media/image2.jpg"/><Relationship Id="rId19" Type="http://schemas.openxmlformats.org/officeDocument/2006/relationships/hyperlink" Target="http://www.princetonlibrary.org" TargetMode="External"/><Relationship Id="rId31" Type="http://schemas.openxmlformats.org/officeDocument/2006/relationships/hyperlink" Target="mailto:intlnews@princeton.edu"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hyperlink" Target="http://www.princetonlibrary.org" TargetMode="External"/><Relationship Id="rId27" Type="http://schemas.openxmlformats.org/officeDocument/2006/relationships/image" Target="media/image7.jpg"/><Relationship Id="rId30" Type="http://schemas.openxmlformats.org/officeDocument/2006/relationships/hyperlink" Target="mailto:isppu@princeton.edu" TargetMode="External"/><Relationship Id="rId35" Type="http://schemas.openxmlformats.org/officeDocument/2006/relationships/hyperlink" Target="mailto:intlnews@princeton.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pelp\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8829F675-F638-47AE-9357-5FC421B7A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TotalTime>
  <Pages>2</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Princeton University Library</Company>
  <LinksUpToDate>false</LinksUpToDate>
  <CharactersWithSpaces>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Yuxin Yang</cp:lastModifiedBy>
  <cp:revision>4</cp:revision>
  <cp:lastPrinted>2017-03-02T15:02:00Z</cp:lastPrinted>
  <dcterms:created xsi:type="dcterms:W3CDTF">2017-03-03T19:11:00Z</dcterms:created>
  <dcterms:modified xsi:type="dcterms:W3CDTF">2017-03-03T19:14:00Z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