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5F1E2" w:themeColor="background2"/>
  <w:body>
    <w:p w14:paraId="7DD05366" w14:textId="77777777" w:rsidR="004D3AC9" w:rsidRPr="00465CB6" w:rsidRDefault="00155C34">
      <w:pPr>
        <w:pStyle w:val="Title"/>
        <w:rPr>
          <w:sz w:val="72"/>
          <w:szCs w:val="72"/>
        </w:rPr>
      </w:pPr>
      <w:bookmarkStart w:id="0" w:name="_GoBack"/>
      <w:bookmarkEnd w:id="0"/>
      <w:r w:rsidRPr="00465CB6">
        <w:rPr>
          <w:sz w:val="72"/>
          <w:szCs w:val="72"/>
        </w:rPr>
        <w:t>isppu news</w:t>
      </w:r>
    </w:p>
    <w:p w14:paraId="3C1C7B32" w14:textId="3C80E2DF" w:rsidR="00155C34" w:rsidRDefault="00155C34" w:rsidP="00155C34">
      <w:pPr>
        <w:pStyle w:val="Quote"/>
      </w:pPr>
      <w:r>
        <w:t>International Spouses and Partners of Princeton University</w:t>
      </w:r>
    </w:p>
    <w:p w14:paraId="2BAF12D8" w14:textId="0B9A1E96" w:rsidR="004D3AC9" w:rsidRDefault="007878E8" w:rsidP="00465CB6">
      <w:pPr>
        <w:pStyle w:val="Heading1"/>
        <w:spacing w:before="0"/>
      </w:pPr>
      <w:r>
        <w:rPr>
          <w:noProof/>
          <w:lang w:eastAsia="zh-CN"/>
        </w:rPr>
        <mc:AlternateContent>
          <mc:Choice Requires="wpc">
            <w:drawing>
              <wp:anchor distT="0" distB="0" distL="114300" distR="114300" simplePos="0" relativeHeight="251667456" behindDoc="0" locked="0" layoutInCell="1" allowOverlap="1" wp14:anchorId="73449EB8" wp14:editId="59C0246A">
                <wp:simplePos x="0" y="0"/>
                <wp:positionH relativeFrom="margin">
                  <wp:align>right</wp:align>
                </wp:positionH>
                <wp:positionV relativeFrom="paragraph">
                  <wp:posOffset>223520</wp:posOffset>
                </wp:positionV>
                <wp:extent cx="7134225" cy="1257300"/>
                <wp:effectExtent l="0" t="0" r="0" b="0"/>
                <wp:wrapSquare wrapText="bothSides"/>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 name="Picture 1"/>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910390" y="119002"/>
                            <a:ext cx="1563624" cy="1044503"/>
                          </a:xfrm>
                          <a:prstGeom prst="rect">
                            <a:avLst/>
                          </a:prstGeom>
                        </pic:spPr>
                      </pic:pic>
                      <pic:pic xmlns:pic="http://schemas.openxmlformats.org/drawingml/2006/picture">
                        <pic:nvPicPr>
                          <pic:cNvPr id="2" name="Picture 2"/>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542884" y="146122"/>
                            <a:ext cx="2029968" cy="1007858"/>
                          </a:xfrm>
                          <a:prstGeom prst="rect">
                            <a:avLst/>
                          </a:prstGeom>
                        </pic:spPr>
                      </pic:pic>
                      <pic:pic xmlns:pic="http://schemas.openxmlformats.org/drawingml/2006/picture">
                        <pic:nvPicPr>
                          <pic:cNvPr id="11" name="Picture 11"/>
                          <pic:cNvPicPr preferRelativeResize="0">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624737" y="41450"/>
                            <a:ext cx="1435608" cy="1215850"/>
                          </a:xfrm>
                          <a:prstGeom prst="rect">
                            <a:avLst/>
                          </a:prstGeom>
                        </pic:spPr>
                      </pic:pic>
                      <pic:pic xmlns:pic="http://schemas.openxmlformats.org/drawingml/2006/picture">
                        <pic:nvPicPr>
                          <pic:cNvPr id="12" name="Picture 12"/>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6675" y="146122"/>
                            <a:ext cx="1655064" cy="92191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33E0778" id="Canvas 15" o:spid="_x0000_s1026" editas="canvas" style="position:absolute;margin-left:510.55pt;margin-top:17.6pt;width:561.75pt;height:99pt;z-index:251667456;mso-position-horizontal:right;mso-position-horizontal-relative:margin;mso-width-relative:margin;mso-height-relative:margin" coordsize="71342,12573"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8AAAAAAFJnaHRs&#10;b25nAAAWg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BY4&#10;QklNBAwAAAAAGvMAAAABAAAAoAAAAGsAAAHgAADIoAAAGtcAGAAB/9j/7QAMQWRvYmVfQ00AAf/u&#10;AA5BZG9iZQBkgAAAAAH/2wCEAAwICAgJCAwJCQwRCwoLERUPDAwPFRgTExUTExgRDAwMDAwMEQwM&#10;DAwMDAwMDAwMDAwMDAwMDAwMDAwMDAwMDAwBDQsLDQ4NEA4OEBQODg4UFA4ODg4UEQwMDAwMEREM&#10;DAwMDAwRDAwMDAwMDAwMDAwMDAwMDAwMDAwMDAwMDAwMDP/AABEIAG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RCQ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IBAQIBAQICAgICAgICAwUDAwMDAwYEBAMFBwYH&#10;BwcGBwcICQsJCAgKCAcHCg0KCgsMDAwMBwkODw0MDgsMDAz/2wBDAQICAgMDAwYDAwYMCAcIDAwM&#10;DAwMDAwMDAwMDAwMDAwMDAwMDAwMDAwMDAwMDAwMDAwMDAwMDAwMDAwMDAwMDAz/wAARCARNB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9qPm9qPm9qPm9qAD5vaj5vaj5vaj5vagA+b2o+b2o+b2o+b2oAPm9qPm9qPm9qPm9qAD5vaj5&#10;vaj5vaj5vagA+b2o+b2o+b2o+b2oAPm9qPm9qPm9qPm9qAD5vaj5vaj5vaj5vagA+b2o+b2o+b2o&#10;+b2oAPm9qPm9qPm9qPm9qAD5vaj5vaj5vaj5vagA+b2o+b2o+b2o+b2oA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342;height:12573;visibility:visible;mso-wrap-style:square">
                  <v:fill o:detectmouseclick="t"/>
                  <v:path o:connecttype="none"/>
                </v:shape>
                <v:shape id="Picture 1" o:spid="_x0000_s1028" type="#_x0000_t75" style="position:absolute;left:19103;top:1190;width:15637;height:104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gvvCAAAA2gAAAA8AAABkcnMvZG93bnJldi54bWxET0trwkAQvhf8D8sIvRTdaKBImlVUKPbS&#10;Q33cp9nJQ7OzIbs1ib++Gyj0NHx8z0k3vanFnVpXWVawmEcgiDOrKy4UnE/vsxUI55E11pZJwUAO&#10;NuvJU4qJth1/0f3oCxFC2CWooPS+SaR0WUkG3dw2xIHLbWvQB9gWUrfYhXBTy2UUvUqDFYeGEhva&#10;l5Tdjj9GQZ4NdrH7jj8P1fXRPIZ4+3IZOqWep/32DYSn3v+L/9wfOsyH8ZXxyv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EIL7wgAAANoAAAAPAAAAAAAAAAAAAAAAAJ8C&#10;AABkcnMvZG93bnJldi54bWxQSwUGAAAAAAQABAD3AAAAjgMAAAAA&#10;">
                  <v:imagedata r:id="rId13" o:title=""/>
                  <v:path arrowok="t"/>
                </v:shape>
                <v:shape id="Picture 2" o:spid="_x0000_s1029" type="#_x0000_t75" style="position:absolute;left:35428;top:1461;width:20300;height:100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6vLCAAAA2gAAAA8AAABkcnMvZG93bnJldi54bWxEj9FqwkAURN+F/sNyC77pRgWV1FWkKBUU&#10;Qe0HXLK3STB7N93dJtGvdwWhj8PMnGEWq85UoiHnS8sKRsMEBHFmdcm5gu/LdjAH4QOyxsoyKbiR&#10;h9XyrbfAVNuWT9ScQy4ihH2KCooQ6lRKnxVk0A9tTRy9H+sMhihdLrXDNsJNJcdJMpUGS44LBdb0&#10;WVB2Pf8ZBfO6TL4u0+O6OZzuLU42jn5ne6X67936A0SgLvyHX+2dVjCG55V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S+rywgAAANoAAAAPAAAAAAAAAAAAAAAAAJ8C&#10;AABkcnMvZG93bnJldi54bWxQSwUGAAAAAAQABAD3AAAAjgMAAAAA&#10;">
                  <v:imagedata r:id="rId14" o:title=""/>
                  <v:path arrowok="t"/>
                </v:shape>
                <v:shape id="Picture 11" o:spid="_x0000_s1030" type="#_x0000_t75" style="position:absolute;left:56247;top:414;width:14356;height:121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9Y4DDAAAA2wAAAA8AAABkcnMvZG93bnJldi54bWxET0trAjEQvgv9D2EK3jSrB5WtUUpLfSBY&#10;uu3B47iZbpZuJksSddtfbwSht/n4njNfdrYRZ/KhdqxgNMxAEJdO11wp+Pp8G8xAhIissXFMCn4p&#10;wHLx0Jtjrt2FP+hcxEqkEA45KjAxtrmUoTRkMQxdS5y4b+ctxgR9JbXHSwq3jRxn2URarDk1GGzp&#10;xVD5U5ysgrhti+nuvXo9HI9m+rc2h71fOaX6j93zE4hIXfwX390bneaP4PZLOk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1jgMMAAADbAAAADwAAAAAAAAAAAAAAAACf&#10;AgAAZHJzL2Rvd25yZXYueG1sUEsFBgAAAAAEAAQA9wAAAI8DAAAAAA==&#10;">
                  <v:imagedata r:id="rId15" o:title=""/>
                  <v:path arrowok="t"/>
                </v:shape>
                <v:shape id="Picture 12" o:spid="_x0000_s1031" type="#_x0000_t75" style="position:absolute;left:666;top:1461;width:16551;height:92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fnDDAAAA2wAAAA8AAABkcnMvZG93bnJldi54bWxEj09rAjEQxe8Fv0MYobeaVanKahT/UOit&#10;VAWvw2bcXXYzCUnc3fbTN4VCbzO8N+/3ZrMbTCs68qG2rGA6yUAQF1bXXCq4Xt5eViBCRNbYWiYF&#10;XxRgtx09bTDXtudP6s6xFCmEQ44KqhhdLmUoKjIYJtYRJ+1uvcGYVl9K7bFP4aaVsyxbSIM1J0KF&#10;jo4VFc35YRLk5JvbHBe3ZfPhvO/61+Lw7ZR6Hg/7NYhIQ/w3/12/61R/Br+/pAH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h+cMMAAADbAAAADwAAAAAAAAAAAAAAAACf&#10;AgAAZHJzL2Rvd25yZXYueG1sUEsFBgAAAAAEAAQA9wAAAI8DAAAAAA==&#10;">
                  <v:imagedata r:id="rId16" o:title=""/>
                  <v:path arrowok="t"/>
                </v:shape>
                <w10:wrap type="square" anchorx="margin"/>
              </v:group>
            </w:pict>
          </mc:Fallback>
        </mc:AlternateContent>
      </w:r>
      <w:r w:rsidR="00073BF1">
        <w:rPr>
          <w:noProof/>
          <w:lang w:eastAsia="zh-CN"/>
        </w:rPr>
        <w:t>February</w:t>
      </w:r>
      <w:r w:rsidR="00C72785">
        <w:rPr>
          <w:noProof/>
          <w:lang w:eastAsia="zh-CN"/>
        </w:rPr>
        <w:t xml:space="preserve"> 2017</w:t>
      </w:r>
    </w:p>
    <w:p w14:paraId="45F239B0" w14:textId="3A4357AD" w:rsidR="004D3AC9" w:rsidRDefault="00FC453F" w:rsidP="00FC453F">
      <w:pPr>
        <w:pStyle w:val="Heading1"/>
      </w:pPr>
      <w:r>
        <w:rPr>
          <w:noProof/>
          <w:lang w:eastAsia="zh-CN"/>
        </w:rPr>
        <mc:AlternateContent>
          <mc:Choice Requires="wps">
            <w:drawing>
              <wp:anchor distT="182880" distB="182880" distL="274320" distR="274320" simplePos="0" relativeHeight="251654656" behindDoc="0" locked="0" layoutInCell="1" allowOverlap="0" wp14:anchorId="12C8EA63" wp14:editId="2561F31A">
                <wp:simplePos x="0" y="0"/>
                <wp:positionH relativeFrom="margin">
                  <wp:posOffset>-415290</wp:posOffset>
                </wp:positionH>
                <wp:positionV relativeFrom="paragraph">
                  <wp:posOffset>1239520</wp:posOffset>
                </wp:positionV>
                <wp:extent cx="2600325" cy="6134735"/>
                <wp:effectExtent l="0" t="0" r="9525" b="0"/>
                <wp:wrapSquare wrapText="bothSides"/>
                <wp:docPr id="4" name="Text Box 4"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6134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105ADFF8" w14:textId="77777777" w:rsidR="00382F8E" w:rsidRPr="00F210F5" w:rsidRDefault="00382F8E" w:rsidP="00382F8E">
                                  <w:pPr>
                                    <w:pStyle w:val="BlockText"/>
                                    <w:numPr>
                                      <w:ilvl w:val="0"/>
                                      <w:numId w:val="1"/>
                                    </w:numPr>
                                    <w:spacing w:after="0"/>
                                  </w:pPr>
                                  <w:r>
                                    <w:rPr>
                                      <w:color w:val="auto"/>
                                    </w:rPr>
                                    <w:t>Winter Drinks Round 2!</w:t>
                                  </w:r>
                                </w:p>
                                <w:p w14:paraId="3B58A27C" w14:textId="62D9AF0E" w:rsidR="00382F8E" w:rsidRDefault="008A4189" w:rsidP="00382F8E">
                                  <w:pPr>
                                    <w:pStyle w:val="BlockText"/>
                                    <w:spacing w:after="0"/>
                                    <w:ind w:left="648"/>
                                  </w:pPr>
                                  <w:hyperlink r:id="rId17" w:history="1">
                                    <w:r w:rsidR="00382F8E">
                                      <w:t>Sunday,</w:t>
                                    </w:r>
                                  </w:hyperlink>
                                  <w:r w:rsidR="00382F8E">
                                    <w:t xml:space="preserve"> Feb 5</w:t>
                                  </w:r>
                                </w:p>
                                <w:p w14:paraId="58185925" w14:textId="7BABDB3D" w:rsidR="004B6CEE" w:rsidRPr="00382F8E" w:rsidRDefault="00382F8E" w:rsidP="004B6CEE">
                                  <w:pPr>
                                    <w:pStyle w:val="BlockText"/>
                                    <w:numPr>
                                      <w:ilvl w:val="0"/>
                                      <w:numId w:val="1"/>
                                    </w:numPr>
                                    <w:spacing w:after="0"/>
                                  </w:pPr>
                                  <w:r>
                                    <w:rPr>
                                      <w:color w:val="auto"/>
                                    </w:rPr>
                                    <w:t>Career Kickoff Workshop:</w:t>
                                  </w:r>
                                </w:p>
                                <w:p w14:paraId="0B06A222" w14:textId="5C82771B" w:rsidR="00382F8E" w:rsidRPr="00F210F5" w:rsidRDefault="00382F8E" w:rsidP="00382F8E">
                                  <w:pPr>
                                    <w:pStyle w:val="BlockText"/>
                                    <w:spacing w:after="0"/>
                                    <w:ind w:left="648"/>
                                  </w:pPr>
                                  <w:r>
                                    <w:rPr>
                                      <w:color w:val="auto"/>
                                    </w:rPr>
                                    <w:t>By University Career Services</w:t>
                                  </w:r>
                                </w:p>
                                <w:p w14:paraId="7087CC2F" w14:textId="541D9416" w:rsidR="00CF63FC" w:rsidRPr="004B6CEE" w:rsidRDefault="008A4189" w:rsidP="004B6CEE">
                                  <w:pPr>
                                    <w:pStyle w:val="BlockText"/>
                                    <w:spacing w:after="0"/>
                                    <w:ind w:left="648"/>
                                  </w:pPr>
                                  <w:hyperlink r:id="rId18" w:history="1">
                                    <w:r w:rsidR="00382F8E">
                                      <w:t>Wednesday</w:t>
                                    </w:r>
                                    <w:r w:rsidR="004B6CEE">
                                      <w:t>,</w:t>
                                    </w:r>
                                  </w:hyperlink>
                                  <w:r w:rsidR="00382F8E">
                                    <w:t xml:space="preserve"> Feb 8</w:t>
                                  </w:r>
                                </w:p>
                                <w:p w14:paraId="3D5933A0" w14:textId="77777777" w:rsidR="00564CC0" w:rsidRPr="00F210F5" w:rsidRDefault="00564CC0" w:rsidP="00564CC0">
                                  <w:pPr>
                                    <w:pStyle w:val="BlockText"/>
                                    <w:numPr>
                                      <w:ilvl w:val="0"/>
                                      <w:numId w:val="1"/>
                                    </w:numPr>
                                    <w:spacing w:after="0"/>
                                  </w:pPr>
                                  <w:r>
                                    <w:rPr>
                                      <w:color w:val="auto"/>
                                    </w:rPr>
                                    <w:t>ISPPU Open House</w:t>
                                  </w:r>
                                </w:p>
                                <w:p w14:paraId="7CF0192C" w14:textId="0DC6EE55" w:rsidR="00382F8E" w:rsidRDefault="008A4189" w:rsidP="00382F8E">
                                  <w:pPr>
                                    <w:pStyle w:val="BlockText"/>
                                    <w:spacing w:after="0"/>
                                    <w:ind w:left="648"/>
                                  </w:pPr>
                                  <w:hyperlink r:id="rId19" w:history="1">
                                    <w:r w:rsidR="00564CC0">
                                      <w:t>Friday,</w:t>
                                    </w:r>
                                  </w:hyperlink>
                                  <w:r w:rsidR="00564CC0">
                                    <w:t xml:space="preserve"> Feb 10</w:t>
                                  </w:r>
                                  <w:r w:rsidR="00564CC0">
                                    <w:rPr>
                                      <w:color w:val="auto"/>
                                    </w:rPr>
                                    <w:t xml:space="preserve"> </w:t>
                                  </w:r>
                                </w:p>
                                <w:p w14:paraId="2202B73B" w14:textId="77777777" w:rsidR="00382F8E" w:rsidRPr="00B01BE3" w:rsidRDefault="00382F8E" w:rsidP="00382F8E">
                                  <w:pPr>
                                    <w:pStyle w:val="BlockText"/>
                                    <w:numPr>
                                      <w:ilvl w:val="0"/>
                                      <w:numId w:val="1"/>
                                    </w:numPr>
                                    <w:spacing w:after="0"/>
                                  </w:pPr>
                                  <w:r w:rsidRPr="00034D13">
                                    <w:rPr>
                                      <w:color w:val="auto"/>
                                    </w:rPr>
                                    <w:t>Little Tea House</w:t>
                                  </w:r>
                                  <w:r w:rsidRPr="00B01BE3">
                                    <w:t xml:space="preserve"> </w:t>
                                  </w:r>
                                </w:p>
                                <w:p w14:paraId="5D3C0ADA" w14:textId="77777777" w:rsidR="00382F8E" w:rsidRDefault="00382F8E" w:rsidP="00382F8E">
                                  <w:pPr>
                                    <w:pStyle w:val="BlockText"/>
                                    <w:spacing w:after="0"/>
                                    <w:ind w:left="648"/>
                                  </w:pPr>
                                  <w:r>
                                    <w:t>Thursday</w:t>
                                  </w:r>
                                  <w:r w:rsidRPr="005F648E">
                                    <w:t xml:space="preserve">, Feb </w:t>
                                  </w:r>
                                  <w:r>
                                    <w:t>17</w:t>
                                  </w:r>
                                </w:p>
                                <w:p w14:paraId="7F91FE8C" w14:textId="77777777" w:rsidR="00564CC0" w:rsidRPr="00B01BE3" w:rsidRDefault="00564CC0" w:rsidP="00564CC0">
                                  <w:pPr>
                                    <w:pStyle w:val="BlockText"/>
                                    <w:numPr>
                                      <w:ilvl w:val="0"/>
                                      <w:numId w:val="1"/>
                                    </w:numPr>
                                    <w:spacing w:after="0"/>
                                  </w:pPr>
                                  <w:r>
                                    <w:rPr>
                                      <w:color w:val="auto"/>
                                    </w:rPr>
                                    <w:t>Lunar New Year Party</w:t>
                                  </w:r>
                                </w:p>
                                <w:p w14:paraId="3F70D558" w14:textId="23B1DA4B" w:rsidR="00CF63FC" w:rsidRPr="005F648E" w:rsidRDefault="00564CC0" w:rsidP="00564CC0">
                                  <w:pPr>
                                    <w:pStyle w:val="BlockText"/>
                                    <w:spacing w:after="0"/>
                                    <w:ind w:left="648"/>
                                  </w:pPr>
                                  <w:r w:rsidRPr="005F648E">
                                    <w:t>Saturday, Feb 18</w:t>
                                  </w:r>
                                </w:p>
                                <w:p w14:paraId="166B8135" w14:textId="6D184F4F" w:rsidR="004B6CEE" w:rsidRPr="00B01BE3" w:rsidRDefault="004B6CEE" w:rsidP="004B6CEE">
                                  <w:pPr>
                                    <w:pStyle w:val="BlockText"/>
                                    <w:numPr>
                                      <w:ilvl w:val="0"/>
                                      <w:numId w:val="1"/>
                                    </w:numPr>
                                    <w:spacing w:after="0"/>
                                  </w:pPr>
                                  <w:r>
                                    <w:rPr>
                                      <w:color w:val="auto"/>
                                    </w:rPr>
                                    <w:t>Book Club</w:t>
                                  </w:r>
                                </w:p>
                                <w:p w14:paraId="3FD479C4" w14:textId="7910378C" w:rsidR="0092701B" w:rsidRPr="005F648E" w:rsidRDefault="004B6CEE" w:rsidP="00022795">
                                  <w:pPr>
                                    <w:pStyle w:val="BlockText"/>
                                    <w:spacing w:after="0"/>
                                    <w:ind w:left="648"/>
                                  </w:pPr>
                                  <w:r>
                                    <w:t>Tuesday</w:t>
                                  </w:r>
                                  <w:r w:rsidRPr="005F648E">
                                    <w:t xml:space="preserve">, Feb </w:t>
                                  </w:r>
                                  <w:r>
                                    <w:t>21</w:t>
                                  </w:r>
                                </w:p>
                                <w:p w14:paraId="4B08CD05" w14:textId="05B92594" w:rsidR="000E3817" w:rsidRPr="00034D13" w:rsidRDefault="00BC686A" w:rsidP="000E3817">
                                  <w:pPr>
                                    <w:pStyle w:val="BlockText"/>
                                    <w:numPr>
                                      <w:ilvl w:val="0"/>
                                      <w:numId w:val="1"/>
                                    </w:numPr>
                                    <w:spacing w:after="0" w:line="240" w:lineRule="auto"/>
                                    <w:rPr>
                                      <w:color w:val="auto"/>
                                    </w:rPr>
                                  </w:pPr>
                                  <w:r w:rsidRPr="00034D13">
                                    <w:rPr>
                                      <w:color w:val="auto"/>
                                    </w:rPr>
                                    <w:t>Lunch &amp; Chat</w:t>
                                  </w:r>
                                  <w:r w:rsidR="000E3817" w:rsidRPr="00034D13">
                                    <w:rPr>
                                      <w:color w:val="auto"/>
                                    </w:rPr>
                                    <w:t>:</w:t>
                                  </w:r>
                                  <w:r w:rsidR="00A933A9" w:rsidRPr="00034D13">
                                    <w:rPr>
                                      <w:color w:val="auto"/>
                                    </w:rPr>
                                    <w:t xml:space="preserve"> </w:t>
                                  </w:r>
                                </w:p>
                                <w:p w14:paraId="0BA643EE" w14:textId="1E6F227C" w:rsidR="00CF63FC" w:rsidRPr="00B01BE3" w:rsidRDefault="00A933A9" w:rsidP="0092701B">
                                  <w:pPr>
                                    <w:pStyle w:val="BlockText"/>
                                    <w:spacing w:after="0"/>
                                    <w:ind w:left="648"/>
                                  </w:pPr>
                                  <w:r w:rsidRPr="00034D13">
                                    <w:rPr>
                                      <w:color w:val="auto"/>
                                    </w:rPr>
                                    <w:t>Home Away from Home</w:t>
                                  </w:r>
                                </w:p>
                                <w:p w14:paraId="3183344B" w14:textId="00B6E4A6" w:rsidR="002A5590" w:rsidRDefault="00CF63FC" w:rsidP="002A5590">
                                  <w:pPr>
                                    <w:pStyle w:val="BlockText"/>
                                    <w:spacing w:after="0"/>
                                    <w:ind w:left="648"/>
                                  </w:pPr>
                                  <w:r>
                                    <w:t>Friday</w:t>
                                  </w:r>
                                  <w:r w:rsidRPr="005F648E">
                                    <w:t xml:space="preserve">, Feb </w:t>
                                  </w:r>
                                  <w:r w:rsidR="00F67A8E">
                                    <w:t>24</w:t>
                                  </w:r>
                                </w:p>
                                <w:p w14:paraId="117A0222" w14:textId="0E2F0F0F" w:rsidR="002A5590" w:rsidRPr="00B01BE3" w:rsidRDefault="002A5590" w:rsidP="002A5590">
                                  <w:pPr>
                                    <w:pStyle w:val="BlockText"/>
                                    <w:numPr>
                                      <w:ilvl w:val="0"/>
                                      <w:numId w:val="1"/>
                                    </w:numPr>
                                    <w:spacing w:after="0"/>
                                  </w:pPr>
                                  <w:r>
                                    <w:rPr>
                                      <w:color w:val="auto"/>
                                    </w:rPr>
                                    <w:t>Children’s Meet-ups (Weekly)</w:t>
                                  </w:r>
                                </w:p>
                                <w:p w14:paraId="10B08083" w14:textId="717DC858" w:rsidR="002A5590" w:rsidRDefault="002A5590" w:rsidP="002A5590">
                                  <w:pPr>
                                    <w:pStyle w:val="BlockText"/>
                                    <w:spacing w:after="0"/>
                                    <w:ind w:left="648"/>
                                  </w:pPr>
                                  <w:r>
                                    <w:t>Mondays, 10:00 AM</w:t>
                                  </w:r>
                                </w:p>
                                <w:p w14:paraId="2990C285" w14:textId="77777777" w:rsidR="002A5590" w:rsidRDefault="002A5590" w:rsidP="00CF63FC">
                                  <w:pPr>
                                    <w:pStyle w:val="BlockText"/>
                                    <w:spacing w:after="0"/>
                                    <w:ind w:left="648"/>
                                  </w:pPr>
                                </w:p>
                                <w:p w14:paraId="18BD75D5" w14:textId="3AB2F86C" w:rsidR="00F210F5" w:rsidRPr="00BC686A" w:rsidRDefault="00F210F5" w:rsidP="002A5590">
                                  <w:pPr>
                                    <w:pStyle w:val="BlockText"/>
                                    <w:spacing w:after="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8EA63" id="_x0000_t202" coordsize="21600,21600" o:spt="202" path="m,l,21600r21600,l21600,xe">
                <v:stroke joinstyle="miter"/>
                <v:path gradientshapeok="t" o:connecttype="rect"/>
              </v:shapetype>
              <v:shape id="Text Box 4" o:spid="_x0000_s1026" type="#_x0000_t202" alt="Text box sidebar for laying out a highlighted story and photo." style="position:absolute;margin-left:-32.7pt;margin-top:97.6pt;width:204.75pt;height:483.05pt;z-index:25165465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105ADFF8" w14:textId="77777777" w:rsidR="00382F8E" w:rsidRPr="00F210F5" w:rsidRDefault="00382F8E" w:rsidP="00382F8E">
                            <w:pPr>
                              <w:pStyle w:val="BlockText"/>
                              <w:numPr>
                                <w:ilvl w:val="0"/>
                                <w:numId w:val="1"/>
                              </w:numPr>
                              <w:spacing w:after="0"/>
                            </w:pPr>
                            <w:r>
                              <w:rPr>
                                <w:color w:val="auto"/>
                              </w:rPr>
                              <w:t>Winter Drinks Round 2!</w:t>
                            </w:r>
                          </w:p>
                          <w:p w14:paraId="3B58A27C" w14:textId="62D9AF0E" w:rsidR="00382F8E" w:rsidRDefault="008A4189" w:rsidP="00382F8E">
                            <w:pPr>
                              <w:pStyle w:val="BlockText"/>
                              <w:spacing w:after="0"/>
                              <w:ind w:left="648"/>
                            </w:pPr>
                            <w:hyperlink r:id="rId20" w:history="1">
                              <w:r w:rsidR="00382F8E">
                                <w:t>Sunday,</w:t>
                              </w:r>
                            </w:hyperlink>
                            <w:r w:rsidR="00382F8E">
                              <w:t xml:space="preserve"> Feb 5</w:t>
                            </w:r>
                          </w:p>
                          <w:p w14:paraId="58185925" w14:textId="7BABDB3D" w:rsidR="004B6CEE" w:rsidRPr="00382F8E" w:rsidRDefault="00382F8E" w:rsidP="004B6CEE">
                            <w:pPr>
                              <w:pStyle w:val="BlockText"/>
                              <w:numPr>
                                <w:ilvl w:val="0"/>
                                <w:numId w:val="1"/>
                              </w:numPr>
                              <w:spacing w:after="0"/>
                            </w:pPr>
                            <w:r>
                              <w:rPr>
                                <w:color w:val="auto"/>
                              </w:rPr>
                              <w:t>Career Kickoff Workshop:</w:t>
                            </w:r>
                          </w:p>
                          <w:p w14:paraId="0B06A222" w14:textId="5C82771B" w:rsidR="00382F8E" w:rsidRPr="00F210F5" w:rsidRDefault="00382F8E" w:rsidP="00382F8E">
                            <w:pPr>
                              <w:pStyle w:val="BlockText"/>
                              <w:spacing w:after="0"/>
                              <w:ind w:left="648"/>
                            </w:pPr>
                            <w:r>
                              <w:rPr>
                                <w:color w:val="auto"/>
                              </w:rPr>
                              <w:t>By University Career Services</w:t>
                            </w:r>
                          </w:p>
                          <w:p w14:paraId="7087CC2F" w14:textId="541D9416" w:rsidR="00CF63FC" w:rsidRPr="004B6CEE" w:rsidRDefault="008A4189" w:rsidP="004B6CEE">
                            <w:pPr>
                              <w:pStyle w:val="BlockText"/>
                              <w:spacing w:after="0"/>
                              <w:ind w:left="648"/>
                            </w:pPr>
                            <w:hyperlink r:id="rId21" w:history="1">
                              <w:r w:rsidR="00382F8E">
                                <w:t>Wednesday</w:t>
                              </w:r>
                              <w:r w:rsidR="004B6CEE">
                                <w:t>,</w:t>
                              </w:r>
                            </w:hyperlink>
                            <w:r w:rsidR="00382F8E">
                              <w:t xml:space="preserve"> Feb 8</w:t>
                            </w:r>
                          </w:p>
                          <w:p w14:paraId="3D5933A0" w14:textId="77777777" w:rsidR="00564CC0" w:rsidRPr="00F210F5" w:rsidRDefault="00564CC0" w:rsidP="00564CC0">
                            <w:pPr>
                              <w:pStyle w:val="BlockText"/>
                              <w:numPr>
                                <w:ilvl w:val="0"/>
                                <w:numId w:val="1"/>
                              </w:numPr>
                              <w:spacing w:after="0"/>
                            </w:pPr>
                            <w:r>
                              <w:rPr>
                                <w:color w:val="auto"/>
                              </w:rPr>
                              <w:t>ISPPU Open House</w:t>
                            </w:r>
                          </w:p>
                          <w:p w14:paraId="7CF0192C" w14:textId="0DC6EE55" w:rsidR="00382F8E" w:rsidRDefault="008A4189" w:rsidP="00382F8E">
                            <w:pPr>
                              <w:pStyle w:val="BlockText"/>
                              <w:spacing w:after="0"/>
                              <w:ind w:left="648"/>
                            </w:pPr>
                            <w:hyperlink r:id="rId22" w:history="1">
                              <w:r w:rsidR="00564CC0">
                                <w:t>Friday,</w:t>
                              </w:r>
                            </w:hyperlink>
                            <w:r w:rsidR="00564CC0">
                              <w:t xml:space="preserve"> Feb 10</w:t>
                            </w:r>
                            <w:r w:rsidR="00564CC0">
                              <w:rPr>
                                <w:color w:val="auto"/>
                              </w:rPr>
                              <w:t xml:space="preserve"> </w:t>
                            </w:r>
                          </w:p>
                          <w:p w14:paraId="2202B73B" w14:textId="77777777" w:rsidR="00382F8E" w:rsidRPr="00B01BE3" w:rsidRDefault="00382F8E" w:rsidP="00382F8E">
                            <w:pPr>
                              <w:pStyle w:val="BlockText"/>
                              <w:numPr>
                                <w:ilvl w:val="0"/>
                                <w:numId w:val="1"/>
                              </w:numPr>
                              <w:spacing w:after="0"/>
                            </w:pPr>
                            <w:r w:rsidRPr="00034D13">
                              <w:rPr>
                                <w:color w:val="auto"/>
                              </w:rPr>
                              <w:t>Little Tea House</w:t>
                            </w:r>
                            <w:r w:rsidRPr="00B01BE3">
                              <w:t xml:space="preserve"> </w:t>
                            </w:r>
                          </w:p>
                          <w:p w14:paraId="5D3C0ADA" w14:textId="77777777" w:rsidR="00382F8E" w:rsidRDefault="00382F8E" w:rsidP="00382F8E">
                            <w:pPr>
                              <w:pStyle w:val="BlockText"/>
                              <w:spacing w:after="0"/>
                              <w:ind w:left="648"/>
                            </w:pPr>
                            <w:r>
                              <w:t>Thursday</w:t>
                            </w:r>
                            <w:r w:rsidRPr="005F648E">
                              <w:t xml:space="preserve">, Feb </w:t>
                            </w:r>
                            <w:r>
                              <w:t>17</w:t>
                            </w:r>
                          </w:p>
                          <w:p w14:paraId="7F91FE8C" w14:textId="77777777" w:rsidR="00564CC0" w:rsidRPr="00B01BE3" w:rsidRDefault="00564CC0" w:rsidP="00564CC0">
                            <w:pPr>
                              <w:pStyle w:val="BlockText"/>
                              <w:numPr>
                                <w:ilvl w:val="0"/>
                                <w:numId w:val="1"/>
                              </w:numPr>
                              <w:spacing w:after="0"/>
                            </w:pPr>
                            <w:r>
                              <w:rPr>
                                <w:color w:val="auto"/>
                              </w:rPr>
                              <w:t>Lunar New Year Party</w:t>
                            </w:r>
                          </w:p>
                          <w:p w14:paraId="3F70D558" w14:textId="23B1DA4B" w:rsidR="00CF63FC" w:rsidRPr="005F648E" w:rsidRDefault="00564CC0" w:rsidP="00564CC0">
                            <w:pPr>
                              <w:pStyle w:val="BlockText"/>
                              <w:spacing w:after="0"/>
                              <w:ind w:left="648"/>
                            </w:pPr>
                            <w:r w:rsidRPr="005F648E">
                              <w:t>Saturday, Feb 18</w:t>
                            </w:r>
                          </w:p>
                          <w:p w14:paraId="166B8135" w14:textId="6D184F4F" w:rsidR="004B6CEE" w:rsidRPr="00B01BE3" w:rsidRDefault="004B6CEE" w:rsidP="004B6CEE">
                            <w:pPr>
                              <w:pStyle w:val="BlockText"/>
                              <w:numPr>
                                <w:ilvl w:val="0"/>
                                <w:numId w:val="1"/>
                              </w:numPr>
                              <w:spacing w:after="0"/>
                            </w:pPr>
                            <w:r>
                              <w:rPr>
                                <w:color w:val="auto"/>
                              </w:rPr>
                              <w:t>Book Club</w:t>
                            </w:r>
                          </w:p>
                          <w:p w14:paraId="3FD479C4" w14:textId="7910378C" w:rsidR="0092701B" w:rsidRPr="005F648E" w:rsidRDefault="004B6CEE" w:rsidP="00022795">
                            <w:pPr>
                              <w:pStyle w:val="BlockText"/>
                              <w:spacing w:after="0"/>
                              <w:ind w:left="648"/>
                            </w:pPr>
                            <w:r>
                              <w:t>Tuesday</w:t>
                            </w:r>
                            <w:r w:rsidRPr="005F648E">
                              <w:t xml:space="preserve">, Feb </w:t>
                            </w:r>
                            <w:r>
                              <w:t>21</w:t>
                            </w:r>
                          </w:p>
                          <w:p w14:paraId="4B08CD05" w14:textId="05B92594" w:rsidR="000E3817" w:rsidRPr="00034D13" w:rsidRDefault="00BC686A" w:rsidP="000E3817">
                            <w:pPr>
                              <w:pStyle w:val="BlockText"/>
                              <w:numPr>
                                <w:ilvl w:val="0"/>
                                <w:numId w:val="1"/>
                              </w:numPr>
                              <w:spacing w:after="0" w:line="240" w:lineRule="auto"/>
                              <w:rPr>
                                <w:color w:val="auto"/>
                              </w:rPr>
                            </w:pPr>
                            <w:r w:rsidRPr="00034D13">
                              <w:rPr>
                                <w:color w:val="auto"/>
                              </w:rPr>
                              <w:t>Lunch &amp; Chat</w:t>
                            </w:r>
                            <w:r w:rsidR="000E3817" w:rsidRPr="00034D13">
                              <w:rPr>
                                <w:color w:val="auto"/>
                              </w:rPr>
                              <w:t>:</w:t>
                            </w:r>
                            <w:r w:rsidR="00A933A9" w:rsidRPr="00034D13">
                              <w:rPr>
                                <w:color w:val="auto"/>
                              </w:rPr>
                              <w:t xml:space="preserve"> </w:t>
                            </w:r>
                          </w:p>
                          <w:p w14:paraId="0BA643EE" w14:textId="1E6F227C" w:rsidR="00CF63FC" w:rsidRPr="00B01BE3" w:rsidRDefault="00A933A9" w:rsidP="0092701B">
                            <w:pPr>
                              <w:pStyle w:val="BlockText"/>
                              <w:spacing w:after="0"/>
                              <w:ind w:left="648"/>
                            </w:pPr>
                            <w:r w:rsidRPr="00034D13">
                              <w:rPr>
                                <w:color w:val="auto"/>
                              </w:rPr>
                              <w:t>Home Away from Home</w:t>
                            </w:r>
                          </w:p>
                          <w:p w14:paraId="3183344B" w14:textId="00B6E4A6" w:rsidR="002A5590" w:rsidRDefault="00CF63FC" w:rsidP="002A5590">
                            <w:pPr>
                              <w:pStyle w:val="BlockText"/>
                              <w:spacing w:after="0"/>
                              <w:ind w:left="648"/>
                            </w:pPr>
                            <w:r>
                              <w:t>Friday</w:t>
                            </w:r>
                            <w:r w:rsidRPr="005F648E">
                              <w:t xml:space="preserve">, Feb </w:t>
                            </w:r>
                            <w:r w:rsidR="00F67A8E">
                              <w:t>24</w:t>
                            </w:r>
                          </w:p>
                          <w:p w14:paraId="117A0222" w14:textId="0E2F0F0F" w:rsidR="002A5590" w:rsidRPr="00B01BE3" w:rsidRDefault="002A5590" w:rsidP="002A5590">
                            <w:pPr>
                              <w:pStyle w:val="BlockText"/>
                              <w:numPr>
                                <w:ilvl w:val="0"/>
                                <w:numId w:val="1"/>
                              </w:numPr>
                              <w:spacing w:after="0"/>
                            </w:pPr>
                            <w:r>
                              <w:rPr>
                                <w:color w:val="auto"/>
                              </w:rPr>
                              <w:t>Children’s Meet-ups (Weekly)</w:t>
                            </w:r>
                          </w:p>
                          <w:p w14:paraId="10B08083" w14:textId="717DC858" w:rsidR="002A5590" w:rsidRDefault="002A5590" w:rsidP="002A5590">
                            <w:pPr>
                              <w:pStyle w:val="BlockText"/>
                              <w:spacing w:after="0"/>
                              <w:ind w:left="648"/>
                            </w:pPr>
                            <w:r>
                              <w:t>Mondays, 10:00 AM</w:t>
                            </w:r>
                          </w:p>
                          <w:p w14:paraId="2990C285" w14:textId="77777777" w:rsidR="002A5590" w:rsidRDefault="002A5590" w:rsidP="00CF63FC">
                            <w:pPr>
                              <w:pStyle w:val="BlockText"/>
                              <w:spacing w:after="0"/>
                              <w:ind w:left="648"/>
                            </w:pPr>
                          </w:p>
                          <w:p w14:paraId="18BD75D5" w14:textId="3AB2F86C" w:rsidR="00F210F5" w:rsidRPr="00BC686A" w:rsidRDefault="00F210F5" w:rsidP="002A5590">
                            <w:pPr>
                              <w:pStyle w:val="BlockText"/>
                              <w:spacing w:after="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v:textbox>
                <w10:wrap type="square" anchorx="margin"/>
              </v:shape>
            </w:pict>
          </mc:Fallback>
        </mc:AlternateContent>
      </w:r>
      <w:r w:rsidR="00CB2D40">
        <w:t>ISPPU Events</w:t>
      </w:r>
    </w:p>
    <w:p w14:paraId="393178B2" w14:textId="7752BD90" w:rsidR="003E4967" w:rsidRPr="00465CB6" w:rsidRDefault="003E4967" w:rsidP="003E4967">
      <w:pPr>
        <w:pStyle w:val="Heading2"/>
        <w:rPr>
          <w:u w:val="single"/>
        </w:rPr>
      </w:pPr>
      <w:r>
        <w:rPr>
          <w:u w:val="single"/>
        </w:rPr>
        <w:t>Winter Drinks Round 2!</w:t>
      </w:r>
    </w:p>
    <w:p w14:paraId="39F0101E" w14:textId="53EF72E7" w:rsidR="003E4967" w:rsidRDefault="003E4967" w:rsidP="003E4967">
      <w:pPr>
        <w:pStyle w:val="Heading5"/>
      </w:pPr>
      <w:r>
        <w:t xml:space="preserve">Sunday, Feb 5 | </w:t>
      </w:r>
      <w:r w:rsidR="00B87856">
        <w:t>7:00</w:t>
      </w:r>
      <w:r>
        <w:t xml:space="preserve"> – </w:t>
      </w:r>
      <w:r w:rsidR="00B87856">
        <w:t>10:00</w:t>
      </w:r>
      <w:r>
        <w:t xml:space="preserve"> p.m. | Triumph Brewing, </w:t>
      </w:r>
      <w:r w:rsidR="000427EA">
        <w:t xml:space="preserve">138 </w:t>
      </w:r>
      <w:r>
        <w:t>Nassau St</w:t>
      </w:r>
    </w:p>
    <w:p w14:paraId="1D615718" w14:textId="23AFF94B" w:rsidR="000427EA" w:rsidRDefault="000427EA" w:rsidP="000427EA">
      <w:r>
        <w:t xml:space="preserve">Come join us for some good conversation and a beverage of choice! Some may need a warm Irish coffee or hot chocolate to help warmup from the cold, while others are wondering where winter is (namely the Canadians) and will need something to cool them down like a cold beer, iced cocktail, or coca-cola. Whatever you fancy we'd love to see you!  Feel free to invite friends but please RSVP the number of people you will be bringing so we can make a reservation. Please register at </w:t>
      </w:r>
      <w:hyperlink r:id="rId23" w:history="1">
        <w:r w:rsidRPr="00992763">
          <w:rPr>
            <w:rStyle w:val="Hyperlink"/>
          </w:rPr>
          <w:t>https://www.facebook.com/events/733721356794657</w:t>
        </w:r>
      </w:hyperlink>
      <w:r>
        <w:t>.</w:t>
      </w:r>
    </w:p>
    <w:p w14:paraId="45AFBE7B" w14:textId="77777777" w:rsidR="00E336E4" w:rsidRDefault="00E336E4" w:rsidP="00E336E4">
      <w:pPr>
        <w:pStyle w:val="Heading5"/>
        <w:rPr>
          <w:color w:val="E76A1D" w:themeColor="accent1"/>
          <w:sz w:val="24"/>
          <w:u w:val="single"/>
        </w:rPr>
      </w:pPr>
      <w:r>
        <w:rPr>
          <w:color w:val="E76A1D" w:themeColor="accent1"/>
          <w:sz w:val="24"/>
          <w:u w:val="single"/>
        </w:rPr>
        <w:t xml:space="preserve">Career Kickoff Workshop: By </w:t>
      </w:r>
      <w:r w:rsidRPr="00073BF1">
        <w:rPr>
          <w:color w:val="E76A1D" w:themeColor="accent1"/>
          <w:sz w:val="24"/>
          <w:u w:val="single"/>
        </w:rPr>
        <w:t>University Career Services</w:t>
      </w:r>
    </w:p>
    <w:p w14:paraId="022B3CEB" w14:textId="77777777" w:rsidR="00E336E4" w:rsidRDefault="00E336E4" w:rsidP="00E336E4">
      <w:pPr>
        <w:pStyle w:val="Heading5"/>
      </w:pPr>
      <w:r>
        <w:t>Wednesday</w:t>
      </w:r>
      <w:r w:rsidRPr="0050686E">
        <w:t xml:space="preserve">, </w:t>
      </w:r>
      <w:r>
        <w:t>Feb 08 | 7:00 – 8:30 PM | Louis A. Simpson International Bldg. MPR B60B, 20 Washington Road</w:t>
      </w:r>
    </w:p>
    <w:p w14:paraId="7C24EDC7" w14:textId="7B86D4E2" w:rsidR="00E336E4" w:rsidRDefault="007F1218" w:rsidP="00E336E4">
      <w:pPr>
        <w:pStyle w:val="Heading5"/>
        <w:rPr>
          <w:rFonts w:asciiTheme="minorHAnsi" w:eastAsiaTheme="minorHAnsi" w:hAnsiTheme="minorHAnsi" w:cstheme="minorBidi"/>
          <w:color w:val="404040" w:themeColor="text1" w:themeTint="BF"/>
        </w:rPr>
      </w:pPr>
      <w:r>
        <w:rPr>
          <w:rFonts w:asciiTheme="minorHAnsi" w:eastAsiaTheme="minorHAnsi" w:hAnsiTheme="minorHAnsi" w:cstheme="minorBidi"/>
          <w:color w:val="404040" w:themeColor="text1" w:themeTint="BF"/>
        </w:rPr>
        <w:t>S</w:t>
      </w:r>
      <w:r w:rsidR="00E336E4" w:rsidRPr="00B460A5">
        <w:rPr>
          <w:rFonts w:asciiTheme="minorHAnsi" w:eastAsiaTheme="minorHAnsi" w:hAnsiTheme="minorHAnsi" w:cstheme="minorBidi"/>
          <w:color w:val="404040" w:themeColor="text1" w:themeTint="BF"/>
        </w:rPr>
        <w:t xml:space="preserve">eeking career opportunities? Trying to adjust to the U.S. job seeking culture? Confused about work authorization? Join us for a workshop offered by the </w:t>
      </w:r>
      <w:r w:rsidR="00E336E4">
        <w:rPr>
          <w:rFonts w:asciiTheme="minorHAnsi" w:eastAsiaTheme="minorHAnsi" w:hAnsiTheme="minorHAnsi" w:cstheme="minorBidi"/>
          <w:color w:val="404040" w:themeColor="text1" w:themeTint="BF"/>
        </w:rPr>
        <w:t xml:space="preserve">Princeton </w:t>
      </w:r>
      <w:r w:rsidR="00E336E4" w:rsidRPr="00B460A5">
        <w:rPr>
          <w:rFonts w:asciiTheme="minorHAnsi" w:eastAsiaTheme="minorHAnsi" w:hAnsiTheme="minorHAnsi" w:cstheme="minorBidi"/>
          <w:color w:val="404040" w:themeColor="text1" w:themeTint="BF"/>
        </w:rPr>
        <w:t xml:space="preserve">University Career Services solely for International Spouses and Partners! </w:t>
      </w:r>
      <w:r w:rsidR="00E336E4">
        <w:rPr>
          <w:rFonts w:asciiTheme="minorHAnsi" w:eastAsiaTheme="minorHAnsi" w:hAnsiTheme="minorHAnsi" w:cstheme="minorBidi"/>
          <w:color w:val="404040" w:themeColor="text1" w:themeTint="BF"/>
        </w:rPr>
        <w:t xml:space="preserve">Please register at </w:t>
      </w:r>
      <w:r w:rsidR="00E336E4" w:rsidRPr="00B460A5">
        <w:rPr>
          <w:rStyle w:val="Hyperlink"/>
          <w:rFonts w:asciiTheme="minorHAnsi" w:eastAsiaTheme="minorHAnsi" w:hAnsiTheme="minorHAnsi" w:cstheme="minorBidi"/>
        </w:rPr>
        <w:t>https://goo.gl/aUTqbd</w:t>
      </w:r>
      <w:r w:rsidR="00E336E4">
        <w:rPr>
          <w:rFonts w:asciiTheme="minorHAnsi" w:eastAsiaTheme="minorHAnsi" w:hAnsiTheme="minorHAnsi" w:cstheme="minorBidi"/>
          <w:color w:val="404040" w:themeColor="text1" w:themeTint="BF"/>
        </w:rPr>
        <w:t xml:space="preserve">. </w:t>
      </w:r>
      <w:r w:rsidR="00E336E4" w:rsidRPr="00002AA6">
        <w:rPr>
          <w:rFonts w:asciiTheme="minorHAnsi" w:eastAsiaTheme="minorHAnsi" w:hAnsiTheme="minorHAnsi" w:cstheme="minorBidi"/>
          <w:color w:val="404040" w:themeColor="text1" w:themeTint="BF"/>
        </w:rPr>
        <w:t xml:space="preserve"> </w:t>
      </w:r>
    </w:p>
    <w:p w14:paraId="293781C1" w14:textId="77777777" w:rsidR="00E336E4" w:rsidRPr="00465CB6" w:rsidRDefault="00E336E4" w:rsidP="00E336E4">
      <w:pPr>
        <w:pStyle w:val="Heading2"/>
        <w:rPr>
          <w:u w:val="single"/>
        </w:rPr>
      </w:pPr>
      <w:r>
        <w:rPr>
          <w:u w:val="single"/>
        </w:rPr>
        <w:t>ISPPU Open House</w:t>
      </w:r>
    </w:p>
    <w:p w14:paraId="5179807C" w14:textId="25BED703" w:rsidR="00E336E4" w:rsidRDefault="00E336E4" w:rsidP="00E336E4">
      <w:pPr>
        <w:pStyle w:val="Heading5"/>
      </w:pPr>
      <w:r>
        <w:t>Friday, Feb 10 | 12:</w:t>
      </w:r>
      <w:r w:rsidR="00C1187F">
        <w:t>00</w:t>
      </w:r>
      <w:r>
        <w:t xml:space="preserve"> – 2</w:t>
      </w:r>
      <w:r w:rsidR="00C1187F">
        <w:t>:00</w:t>
      </w:r>
      <w:r>
        <w:t xml:space="preserve"> p.m. | MPR B60AB</w:t>
      </w:r>
      <w:r w:rsidRPr="008611A7">
        <w:t>, 20 Washington Road</w:t>
      </w:r>
    </w:p>
    <w:p w14:paraId="04CCBB2C" w14:textId="22F37B52" w:rsidR="00C1187F" w:rsidRDefault="00C1187F" w:rsidP="00C1187F">
      <w:r>
        <w:t>New to Princeton? Come to our Open House! F</w:t>
      </w:r>
      <w:r w:rsidR="000427EA" w:rsidRPr="000427EA">
        <w:t>ind</w:t>
      </w:r>
      <w:r>
        <w:t xml:space="preserve"> out what ISPPU has to offer.</w:t>
      </w:r>
      <w:r w:rsidR="000427EA" w:rsidRPr="000427EA">
        <w:t xml:space="preserve"> </w:t>
      </w:r>
      <w:r>
        <w:t>M</w:t>
      </w:r>
      <w:r w:rsidR="000427EA" w:rsidRPr="000427EA">
        <w:t xml:space="preserve">eet amazing people who are in situations similar to yours. A light lunch will be provided for </w:t>
      </w:r>
      <w:r w:rsidR="00570C6F">
        <w:t xml:space="preserve">all </w:t>
      </w:r>
      <w:r w:rsidR="000427EA" w:rsidRPr="000427EA">
        <w:t>registered attendees</w:t>
      </w:r>
      <w:r w:rsidR="00570C6F">
        <w:t xml:space="preserve"> and a few walk-in attendees</w:t>
      </w:r>
      <w:r w:rsidR="000427EA" w:rsidRPr="000427EA">
        <w:t xml:space="preserve">. Transportation Tips: </w:t>
      </w:r>
      <w:r>
        <w:t>Take</w:t>
      </w:r>
      <w:r w:rsidR="000427EA" w:rsidRPr="000427EA">
        <w:t xml:space="preserve"> any TigerTransit shuttle that stops at Woodrow Wilson School.</w:t>
      </w:r>
      <w:r>
        <w:t xml:space="preserve"> </w:t>
      </w:r>
      <w:r w:rsidRPr="000427EA">
        <w:t xml:space="preserve">Please contact </w:t>
      </w:r>
      <w:r w:rsidRPr="00C1187F">
        <w:rPr>
          <w:rStyle w:val="Hyperlink"/>
        </w:rPr>
        <w:t>isppu@princeton.edu</w:t>
      </w:r>
      <w:r w:rsidRPr="000427EA">
        <w:t xml:space="preserve"> to RSVP.</w:t>
      </w:r>
    </w:p>
    <w:p w14:paraId="2059B44B" w14:textId="77777777" w:rsidR="00022795" w:rsidRPr="00465CB6" w:rsidRDefault="00022795" w:rsidP="00022795">
      <w:pPr>
        <w:pStyle w:val="Heading2"/>
        <w:rPr>
          <w:u w:val="single"/>
        </w:rPr>
      </w:pPr>
      <w:r>
        <w:rPr>
          <w:u w:val="single"/>
        </w:rPr>
        <w:t>Lunar New Year Party</w:t>
      </w:r>
    </w:p>
    <w:p w14:paraId="2C6669EE" w14:textId="77777777" w:rsidR="00022795" w:rsidRDefault="00022795" w:rsidP="00022795">
      <w:pPr>
        <w:pStyle w:val="Heading5"/>
      </w:pPr>
      <w:r>
        <w:t>Saturday, Feb 18 | 5:00 – 9:00 PM | Friend Center Convocation Room</w:t>
      </w:r>
    </w:p>
    <w:p w14:paraId="6FFA8A47" w14:textId="77777777" w:rsidR="00022795" w:rsidRDefault="00022795" w:rsidP="00022795">
      <w:r>
        <w:t xml:space="preserve">Throughout Asia people celebrate the Lunar New Year. It is a time for reunions with family, visits to relatives and friends, fancy feasts, and extended vacation. Join us for a celebration! We will also have dumplings, a staple food for many Chinese during the Lunar New Year. Please bring a side dish to keep </w:t>
      </w:r>
      <w:r>
        <w:lastRenderedPageBreak/>
        <w:t>us well fed, a joyous heart to reconnect with old friends and make some new friends, and lots of laughter to make our day! You are welcome to come with your family members.</w:t>
      </w:r>
    </w:p>
    <w:p w14:paraId="41ED528B" w14:textId="3C064381" w:rsidR="003B398D" w:rsidRDefault="00022795" w:rsidP="00022795">
      <w:r>
        <w:rPr>
          <w:noProof/>
          <w:lang w:eastAsia="zh-CN"/>
        </w:rPr>
        <mc:AlternateContent>
          <mc:Choice Requires="wpc">
            <w:drawing>
              <wp:anchor distT="0" distB="0" distL="114300" distR="114300" simplePos="0" relativeHeight="251679744" behindDoc="0" locked="0" layoutInCell="1" allowOverlap="1" wp14:anchorId="149649A2" wp14:editId="6F9C1239">
                <wp:simplePos x="0" y="0"/>
                <wp:positionH relativeFrom="margin">
                  <wp:posOffset>-78858</wp:posOffset>
                </wp:positionH>
                <wp:positionV relativeFrom="paragraph">
                  <wp:posOffset>200734</wp:posOffset>
                </wp:positionV>
                <wp:extent cx="7134225" cy="1257300"/>
                <wp:effectExtent l="0" t="0" r="0" b="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descr="Macintosh HD:Users:borisov:Dropbox:Screenshots:Screenshot 2016-05-30 22.36.17.png"/>
                          <pic:cNvPicPr/>
                        </pic:nvPicPr>
                        <pic:blipFill>
                          <a:blip r:embed="rId24">
                            <a:extLst>
                              <a:ext uri="{28A0092B-C50C-407E-A947-70E740481C1C}">
                                <a14:useLocalDpi xmlns:a14="http://schemas.microsoft.com/office/drawing/2010/main" val="0"/>
                              </a:ext>
                            </a:extLst>
                          </a:blip>
                          <a:srcRect/>
                          <a:stretch>
                            <a:fillRect/>
                          </a:stretch>
                        </pic:blipFill>
                        <pic:spPr bwMode="auto">
                          <a:xfrm>
                            <a:off x="3720550" y="0"/>
                            <a:ext cx="1297488" cy="1257300"/>
                          </a:xfrm>
                          <a:prstGeom prst="rect">
                            <a:avLst/>
                          </a:prstGeom>
                          <a:noFill/>
                          <a:ln>
                            <a:noFill/>
                          </a:ln>
                        </pic:spPr>
                      </pic:pic>
                      <pic:pic xmlns:pic="http://schemas.openxmlformats.org/drawingml/2006/picture">
                        <pic:nvPicPr>
                          <pic:cNvPr id="19" name="Picture 19" descr="Image result"/>
                          <pic:cNvPicPr/>
                        </pic:nvPicPr>
                        <pic:blipFill>
                          <a:blip r:embed="rId25">
                            <a:extLst>
                              <a:ext uri="{28A0092B-C50C-407E-A947-70E740481C1C}">
                                <a14:useLocalDpi xmlns:a14="http://schemas.microsoft.com/office/drawing/2010/main" val="0"/>
                              </a:ext>
                            </a:extLst>
                          </a:blip>
                          <a:srcRect/>
                          <a:stretch>
                            <a:fillRect/>
                          </a:stretch>
                        </pic:blipFill>
                        <pic:spPr bwMode="auto">
                          <a:xfrm>
                            <a:off x="5127684" y="74428"/>
                            <a:ext cx="1808480" cy="1123950"/>
                          </a:xfrm>
                          <a:prstGeom prst="rect">
                            <a:avLst/>
                          </a:prstGeom>
                          <a:noFill/>
                          <a:ln>
                            <a:noFill/>
                          </a:ln>
                        </pic:spPr>
                      </pic:pic>
                      <pic:pic xmlns:pic="http://schemas.openxmlformats.org/drawingml/2006/picture">
                        <pic:nvPicPr>
                          <pic:cNvPr id="14" name="Picture 14"/>
                          <pic:cNvPicPr/>
                        </pic:nvPicPr>
                        <pic:blipFill>
                          <a:blip r:embed="rId26"/>
                          <a:stretch>
                            <a:fillRect/>
                          </a:stretch>
                        </pic:blipFill>
                        <pic:spPr>
                          <a:xfrm>
                            <a:off x="1973580" y="74428"/>
                            <a:ext cx="1663700" cy="1106170"/>
                          </a:xfrm>
                          <a:prstGeom prst="rect">
                            <a:avLst/>
                          </a:prstGeom>
                        </pic:spPr>
                      </pic:pic>
                      <pic:pic xmlns:pic="http://schemas.openxmlformats.org/drawingml/2006/picture">
                        <pic:nvPicPr>
                          <pic:cNvPr id="13" name="Picture 13"/>
                          <pic:cNvPicPr preferRelativeResize="0">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67279" y="71397"/>
                            <a:ext cx="1664208" cy="110920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221E1A4" id="Canvas 6" o:spid="_x0000_s1026" editas="canvas" style="position:absolute;margin-left:-6.2pt;margin-top:15.8pt;width:561.75pt;height:99pt;z-index:251679744;mso-position-horizontal-relative:margin;mso-width-relative:margin;mso-height-relative:margin" coordsize="71342,1257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342;height:12573;visibility:visible;mso-wrap-style:square">
                  <v:fill o:detectmouseclick="t"/>
                  <v:path o:connecttype="none"/>
                </v:shape>
                <v:shape id="Picture 5" o:spid="_x0000_s1028" type="#_x0000_t75" alt="Macintosh HD:Users:borisov:Dropbox:Screenshots:Screenshot 2016-05-30 22.36.17.png" style="position:absolute;left:37205;width:12975;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">
                  <v:imagedata r:id="rId28" o:title="Screenshot 2016-05-30 22.36.17"/>
                </v:shape>
                <v:shape id="Picture 19" o:spid="_x0000_s1029" type="#_x0000_t75" alt="Image result" style="position:absolute;left:51276;top:744;width:18085;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">
                  <v:imagedata r:id="rId29" o:title="Image result"/>
                </v:shape>
                <v:shape id="Picture 14" o:spid="_x0000_s1030" type="#_x0000_t75" style="position:absolute;left:19735;top:744;width:16637;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">
                  <v:imagedata r:id="rId30" o:title=""/>
                </v:shape>
                <v:shape id="Picture 13" o:spid="_x0000_s1031" type="#_x0000_t75" style="position:absolute;left:1672;top:713;width:16642;height:11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">
                  <v:imagedata r:id="rId31" o:title=""/>
                  <v:path arrowok="t"/>
                </v:shape>
                <w10:wrap type="square" anchorx="margin"/>
              </v:group>
            </w:pict>
          </mc:Fallback>
        </mc:AlternateContent>
      </w:r>
      <w:r>
        <w:t xml:space="preserve">Please register at </w:t>
      </w:r>
      <w:r w:rsidRPr="00564CC0">
        <w:rPr>
          <w:rStyle w:val="Hyperlink"/>
        </w:rPr>
        <w:t>https://</w:t>
      </w:r>
      <w:r w:rsidR="00AF7469">
        <w:rPr>
          <w:rStyle w:val="Hyperlink"/>
        </w:rPr>
        <w:t>L</w:t>
      </w:r>
      <w:r w:rsidRPr="00564CC0">
        <w:rPr>
          <w:rStyle w:val="Hyperlink"/>
        </w:rPr>
        <w:t>unar</w:t>
      </w:r>
      <w:r w:rsidR="00AF7469">
        <w:rPr>
          <w:rStyle w:val="Hyperlink"/>
        </w:rPr>
        <w:t>N</w:t>
      </w:r>
      <w:r w:rsidRPr="00564CC0">
        <w:rPr>
          <w:rStyle w:val="Hyperlink"/>
        </w:rPr>
        <w:t>ew</w:t>
      </w:r>
      <w:r w:rsidR="00AF7469">
        <w:rPr>
          <w:rStyle w:val="Hyperlink"/>
        </w:rPr>
        <w:t>Y</w:t>
      </w:r>
      <w:r w:rsidRPr="00564CC0">
        <w:rPr>
          <w:rStyle w:val="Hyperlink"/>
        </w:rPr>
        <w:t>ear2017</w:t>
      </w:r>
      <w:r w:rsidR="00AF7469">
        <w:rPr>
          <w:rStyle w:val="Hyperlink"/>
        </w:rPr>
        <w:t>ISPPU</w:t>
      </w:r>
      <w:r w:rsidRPr="00564CC0">
        <w:rPr>
          <w:rStyle w:val="Hyperlink"/>
        </w:rPr>
        <w:t>.eventbrite.com</w:t>
      </w:r>
      <w:r>
        <w:t>.</w:t>
      </w:r>
      <w:r w:rsidRPr="00E336E4">
        <w:rPr>
          <w:noProof/>
          <w:lang w:eastAsia="zh-CN"/>
        </w:rPr>
        <w:t xml:space="preserve"> </w:t>
      </w:r>
    </w:p>
    <w:p w14:paraId="79C3C902" w14:textId="2BB54BD8" w:rsidR="00E336E4" w:rsidRPr="00465CB6" w:rsidRDefault="00852615" w:rsidP="00852615">
      <w:pPr>
        <w:pStyle w:val="Heading2"/>
        <w:tabs>
          <w:tab w:val="left" w:pos="3870"/>
        </w:tabs>
        <w:rPr>
          <w:u w:val="single"/>
        </w:rPr>
      </w:pPr>
      <w:r>
        <w:rPr>
          <w:u w:val="single"/>
        </w:rPr>
        <w:t>Little Tea House</w:t>
      </w:r>
    </w:p>
    <w:p w14:paraId="4B1D7674" w14:textId="77777777" w:rsidR="00852615" w:rsidRDefault="00852615" w:rsidP="00852615">
      <w:pPr>
        <w:pStyle w:val="Heading5"/>
      </w:pPr>
      <w:r>
        <w:t>Friday, Feb 17 | 3:00 – 5:00 PM | Lawrence Apartments</w:t>
      </w:r>
    </w:p>
    <w:p w14:paraId="6BCCCA6B" w14:textId="7403A20D" w:rsidR="00E336E4" w:rsidRPr="003B398D" w:rsidRDefault="00852615" w:rsidP="00E336E4">
      <w:r w:rsidRPr="00377C43">
        <w:t xml:space="preserve">Our cozy Little Tea House is a monthly event </w:t>
      </w:r>
      <w:r>
        <w:t>where p</w:t>
      </w:r>
      <w:r w:rsidRPr="00377C43">
        <w:t xml:space="preserve">remium quality Chinese tea will be served as part of </w:t>
      </w:r>
      <w:r>
        <w:t>a</w:t>
      </w:r>
      <w:r w:rsidRPr="00377C43">
        <w:t xml:space="preserve"> Chinese Tea Ceremony. We'll also talk about anything that comes to our mind while we are enjoying the tea, be it fun things to do, or any challenge you're going through.</w:t>
      </w:r>
      <w:r>
        <w:t xml:space="preserve"> Contact us at </w:t>
      </w:r>
      <w:hyperlink r:id="rId32" w:history="1">
        <w:r w:rsidRPr="00C52B0A">
          <w:rPr>
            <w:rStyle w:val="Hyperlink"/>
          </w:rPr>
          <w:t>isppu@princeton.edu</w:t>
        </w:r>
      </w:hyperlink>
      <w:r>
        <w:t xml:space="preserve"> for more information.</w:t>
      </w:r>
      <w:r w:rsidR="00022795">
        <w:rPr>
          <w:noProof/>
          <w:lang w:eastAsia="zh-CN"/>
        </w:rPr>
        <mc:AlternateContent>
          <mc:Choice Requires="wps">
            <w:drawing>
              <wp:anchor distT="182880" distB="182880" distL="274320" distR="274320" simplePos="0" relativeHeight="251681792" behindDoc="0" locked="0" layoutInCell="1" allowOverlap="0" wp14:anchorId="3B1AD649" wp14:editId="470FA0D1">
                <wp:simplePos x="0" y="0"/>
                <wp:positionH relativeFrom="margin">
                  <wp:posOffset>4688840</wp:posOffset>
                </wp:positionH>
                <wp:positionV relativeFrom="paragraph">
                  <wp:posOffset>126365</wp:posOffset>
                </wp:positionV>
                <wp:extent cx="2600325" cy="5677535"/>
                <wp:effectExtent l="0" t="0" r="9525" b="0"/>
                <wp:wrapSquare wrapText="bothSides"/>
                <wp:docPr id="17" name="Text Box 17"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5677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E336E4" w14:paraId="5E8E72DE" w14:textId="77777777" w:rsidTr="005873BA">
                              <w:trPr>
                                <w:trHeight w:hRule="exact" w:val="9196"/>
                              </w:trPr>
                              <w:tc>
                                <w:tcPr>
                                  <w:tcW w:w="4388" w:type="dxa"/>
                                  <w:gridSpan w:val="3"/>
                                  <w:shd w:val="clear" w:color="auto" w:fill="E76A1D" w:themeFill="accent1"/>
                                  <w:tcMar>
                                    <w:top w:w="288" w:type="dxa"/>
                                    <w:bottom w:w="288" w:type="dxa"/>
                                  </w:tcMar>
                                </w:tcPr>
                                <w:p w14:paraId="7BC94E34" w14:textId="77777777" w:rsidR="00E336E4" w:rsidRPr="00BC686A" w:rsidRDefault="00E336E4" w:rsidP="00BC686A">
                                  <w:pPr>
                                    <w:pStyle w:val="BlockHeading"/>
                                    <w:rPr>
                                      <w:color w:val="auto"/>
                                    </w:rPr>
                                  </w:pPr>
                                  <w:r w:rsidRPr="00CB2D40">
                                    <w:rPr>
                                      <w:color w:val="auto"/>
                                    </w:rPr>
                                    <w:t>Campus</w:t>
                                  </w:r>
                                  <w:r>
                                    <w:t xml:space="preserve"> </w:t>
                                  </w:r>
                                  <w:r>
                                    <w:rPr>
                                      <w:color w:val="auto"/>
                                    </w:rPr>
                                    <w:t>Resources</w:t>
                                  </w:r>
                                </w:p>
                                <w:p w14:paraId="74CA12EE" w14:textId="77777777" w:rsidR="00E336E4" w:rsidRPr="00F210F5" w:rsidRDefault="00E336E4" w:rsidP="006F570E">
                                  <w:pPr>
                                    <w:pStyle w:val="BlockText"/>
                                    <w:numPr>
                                      <w:ilvl w:val="0"/>
                                      <w:numId w:val="1"/>
                                    </w:numPr>
                                    <w:spacing w:after="0"/>
                                  </w:pPr>
                                  <w:r w:rsidRPr="00CB2D40">
                                    <w:rPr>
                                      <w:color w:val="auto"/>
                                    </w:rPr>
                                    <w:t xml:space="preserve">Davis </w:t>
                                  </w:r>
                                  <w:r>
                                    <w:rPr>
                                      <w:color w:val="auto"/>
                                    </w:rPr>
                                    <w:t>International Center</w:t>
                                  </w:r>
                                </w:p>
                                <w:p w14:paraId="07451FFD" w14:textId="77777777" w:rsidR="00E336E4" w:rsidRPr="005873BA" w:rsidRDefault="008A4189" w:rsidP="006F570E">
                                  <w:pPr>
                                    <w:pStyle w:val="BlockText"/>
                                    <w:spacing w:after="0"/>
                                    <w:ind w:left="648"/>
                                  </w:pPr>
                                  <w:hyperlink r:id="rId33" w:history="1">
                                    <w:r w:rsidR="00E336E4" w:rsidRPr="00F210F5">
                                      <w:t>intlnews@princeton.edu</w:t>
                                    </w:r>
                                  </w:hyperlink>
                                </w:p>
                                <w:p w14:paraId="01E8D334" w14:textId="77777777" w:rsidR="00E336E4" w:rsidRPr="00F210F5" w:rsidRDefault="00E336E4" w:rsidP="006F570E">
                                  <w:pPr>
                                    <w:pStyle w:val="BlockText"/>
                                    <w:numPr>
                                      <w:ilvl w:val="0"/>
                                      <w:numId w:val="1"/>
                                    </w:numPr>
                                    <w:spacing w:after="0"/>
                                  </w:pPr>
                                  <w:r>
                                    <w:rPr>
                                      <w:color w:val="auto"/>
                                    </w:rPr>
                                    <w:t>PU Public Events Calendar</w:t>
                                  </w:r>
                                </w:p>
                                <w:p w14:paraId="5BFB1E66" w14:textId="77777777" w:rsidR="00E336E4" w:rsidRPr="00465CB6" w:rsidRDefault="008A4189" w:rsidP="006F570E">
                                  <w:pPr>
                                    <w:pStyle w:val="BlockText"/>
                                    <w:spacing w:after="0"/>
                                    <w:ind w:left="648"/>
                                  </w:pPr>
                                  <w:hyperlink r:id="rId34" w:history="1">
                                    <w:r w:rsidR="00E336E4" w:rsidRPr="00F210F5">
                                      <w:t>www.princeton.edu/events</w:t>
                                    </w:r>
                                  </w:hyperlink>
                                </w:p>
                                <w:p w14:paraId="4BCA04D9" w14:textId="77777777" w:rsidR="00E336E4" w:rsidRPr="00F210F5" w:rsidRDefault="00E336E4" w:rsidP="006F570E">
                                  <w:pPr>
                                    <w:pStyle w:val="BlockText"/>
                                    <w:numPr>
                                      <w:ilvl w:val="0"/>
                                      <w:numId w:val="1"/>
                                    </w:numPr>
                                    <w:spacing w:after="0"/>
                                  </w:pPr>
                                  <w:r>
                                    <w:rPr>
                                      <w:color w:val="auto"/>
                                    </w:rPr>
                                    <w:t>Tigers with Cubs (for Childcare)</w:t>
                                  </w:r>
                                </w:p>
                                <w:p w14:paraId="2028E8DA" w14:textId="77777777" w:rsidR="00E336E4" w:rsidRPr="005873BA" w:rsidRDefault="008A4189" w:rsidP="006F570E">
                                  <w:pPr>
                                    <w:pStyle w:val="BlockText"/>
                                    <w:spacing w:after="0"/>
                                    <w:ind w:left="648"/>
                                  </w:pPr>
                                  <w:hyperlink r:id="rId35" w:history="1">
                                    <w:r w:rsidR="00E336E4" w:rsidRPr="00F210F5">
                                      <w:t>www.princeton.edu/~tigerswc</w:t>
                                    </w:r>
                                  </w:hyperlink>
                                </w:p>
                                <w:p w14:paraId="5C79BBE0" w14:textId="77777777" w:rsidR="00E336E4" w:rsidRPr="005873BA" w:rsidRDefault="00E336E4" w:rsidP="006F570E">
                                  <w:pPr>
                                    <w:pStyle w:val="BlockHeading"/>
                                    <w:spacing w:before="240"/>
                                    <w:rPr>
                                      <w:color w:val="auto"/>
                                    </w:rPr>
                                  </w:pPr>
                                  <w:r>
                                    <w:rPr>
                                      <w:color w:val="auto"/>
                                    </w:rPr>
                                    <w:t>Community Resources</w:t>
                                  </w:r>
                                </w:p>
                                <w:p w14:paraId="4529618F" w14:textId="77777777" w:rsidR="00E336E4" w:rsidRPr="00F210F5" w:rsidRDefault="00E336E4" w:rsidP="006F570E">
                                  <w:pPr>
                                    <w:pStyle w:val="BlockText"/>
                                    <w:numPr>
                                      <w:ilvl w:val="0"/>
                                      <w:numId w:val="1"/>
                                    </w:numPr>
                                    <w:spacing w:after="0"/>
                                  </w:pPr>
                                  <w:r>
                                    <w:rPr>
                                      <w:color w:val="auto"/>
                                    </w:rPr>
                                    <w:t>Princeton Public Library</w:t>
                                  </w:r>
                                </w:p>
                                <w:p w14:paraId="5F9074FA" w14:textId="77777777" w:rsidR="00E336E4" w:rsidRDefault="008A4189" w:rsidP="00711600">
                                  <w:pPr>
                                    <w:pStyle w:val="BlockText"/>
                                    <w:spacing w:after="0"/>
                                    <w:ind w:left="648"/>
                                  </w:pPr>
                                  <w:hyperlink r:id="rId36" w:history="1">
                                    <w:r w:rsidR="00E336E4" w:rsidRPr="00F210F5">
                                      <w:t>www.princetonlibrary.org</w:t>
                                    </w:r>
                                  </w:hyperlink>
                                </w:p>
                                <w:p w14:paraId="43E48658" w14:textId="77777777" w:rsidR="00E336E4" w:rsidRDefault="00E336E4" w:rsidP="00711600">
                                  <w:pPr>
                                    <w:pStyle w:val="BlockText"/>
                                    <w:spacing w:after="0"/>
                                    <w:ind w:left="648"/>
                                  </w:pPr>
                                </w:p>
                                <w:p w14:paraId="3102AA8C" w14:textId="77777777" w:rsidR="00E336E4" w:rsidRPr="005873BA" w:rsidRDefault="00E336E4" w:rsidP="00255A63">
                                  <w:pPr>
                                    <w:pStyle w:val="BlockHeading"/>
                                    <w:rPr>
                                      <w:color w:val="auto"/>
                                    </w:rPr>
                                  </w:pPr>
                                  <w:r>
                                    <w:rPr>
                                      <w:color w:val="auto"/>
                                    </w:rPr>
                                    <w:t>uPCOMING EVENTS</w:t>
                                  </w:r>
                                </w:p>
                                <w:p w14:paraId="6544573A" w14:textId="5B16A4AE" w:rsidR="002A3F20" w:rsidRPr="005F648E" w:rsidRDefault="002A3F20" w:rsidP="002A3F20">
                                  <w:pPr>
                                    <w:pStyle w:val="BlockText"/>
                                    <w:numPr>
                                      <w:ilvl w:val="0"/>
                                      <w:numId w:val="1"/>
                                    </w:numPr>
                                    <w:spacing w:after="0"/>
                                  </w:pPr>
                                  <w:r>
                                    <w:rPr>
                                      <w:color w:val="auto"/>
                                    </w:rPr>
                                    <w:t>Career Kickoff Workshop</w:t>
                                  </w:r>
                                </w:p>
                                <w:p w14:paraId="09D32A55" w14:textId="7D44E393" w:rsidR="002A3F20" w:rsidRPr="007E1486" w:rsidRDefault="002A3F20" w:rsidP="002A3F20">
                                  <w:pPr>
                                    <w:pStyle w:val="BlockText"/>
                                    <w:spacing w:after="0"/>
                                    <w:ind w:left="648"/>
                                  </w:pPr>
                                  <w:r>
                                    <w:t>Wednesday</w:t>
                                  </w:r>
                                  <w:r w:rsidRPr="005F648E">
                                    <w:t>, March 8</w:t>
                                  </w:r>
                                </w:p>
                                <w:p w14:paraId="4E5588C3" w14:textId="77777777" w:rsidR="00E336E4" w:rsidRPr="005F648E" w:rsidRDefault="00E336E4" w:rsidP="00255A63">
                                  <w:pPr>
                                    <w:pStyle w:val="BlockText"/>
                                    <w:numPr>
                                      <w:ilvl w:val="0"/>
                                      <w:numId w:val="1"/>
                                    </w:numPr>
                                    <w:spacing w:after="0"/>
                                  </w:pPr>
                                  <w:r>
                                    <w:rPr>
                                      <w:color w:val="auto"/>
                                    </w:rPr>
                                    <w:t>ISPPU Birthday Party</w:t>
                                  </w:r>
                                </w:p>
                                <w:p w14:paraId="426C7AC1" w14:textId="4A89D56A" w:rsidR="00E336E4" w:rsidRDefault="00E336E4" w:rsidP="00255A63">
                                  <w:pPr>
                                    <w:pStyle w:val="BlockText"/>
                                    <w:spacing w:after="0"/>
                                    <w:ind w:left="648"/>
                                  </w:pPr>
                                  <w:r w:rsidRPr="005F648E">
                                    <w:t>Saturday, March 18</w:t>
                                  </w:r>
                                </w:p>
                                <w:p w14:paraId="6D671FEE" w14:textId="77777777" w:rsidR="002A3F20" w:rsidRPr="005F648E" w:rsidRDefault="002A3F20" w:rsidP="002A3F20">
                                  <w:pPr>
                                    <w:pStyle w:val="BlockText"/>
                                    <w:numPr>
                                      <w:ilvl w:val="0"/>
                                      <w:numId w:val="1"/>
                                    </w:numPr>
                                    <w:spacing w:after="0"/>
                                  </w:pPr>
                                  <w:r>
                                    <w:rPr>
                                      <w:color w:val="auto"/>
                                    </w:rPr>
                                    <w:t>Career Kickoff Workshop</w:t>
                                  </w:r>
                                </w:p>
                                <w:p w14:paraId="2840E652" w14:textId="77777777" w:rsidR="002A3F20" w:rsidRPr="007E1486" w:rsidRDefault="002A3F20" w:rsidP="002A3F20">
                                  <w:pPr>
                                    <w:pStyle w:val="BlockText"/>
                                    <w:spacing w:after="0"/>
                                    <w:ind w:left="648"/>
                                  </w:pPr>
                                  <w:r>
                                    <w:t>Wednesday</w:t>
                                  </w:r>
                                  <w:r w:rsidRPr="005F648E">
                                    <w:t xml:space="preserve">, </w:t>
                                  </w:r>
                                  <w:r>
                                    <w:t>April</w:t>
                                  </w:r>
                                  <w:r w:rsidRPr="005F648E">
                                    <w:t xml:space="preserve"> </w:t>
                                  </w:r>
                                  <w:r>
                                    <w:t>19</w:t>
                                  </w:r>
                                </w:p>
                                <w:p w14:paraId="5CD0B12D" w14:textId="77777777" w:rsidR="002A3F20" w:rsidRPr="005F648E" w:rsidRDefault="002A3F20" w:rsidP="002A3F20">
                                  <w:pPr>
                                    <w:pStyle w:val="BlockText"/>
                                    <w:numPr>
                                      <w:ilvl w:val="0"/>
                                      <w:numId w:val="1"/>
                                    </w:numPr>
                                    <w:spacing w:after="0"/>
                                  </w:pPr>
                                  <w:r>
                                    <w:rPr>
                                      <w:color w:val="auto"/>
                                    </w:rPr>
                                    <w:t>Career Kickoff Workshop</w:t>
                                  </w:r>
                                </w:p>
                                <w:p w14:paraId="4D29FFF0" w14:textId="35016126" w:rsidR="002A3F20" w:rsidRPr="007E1486" w:rsidRDefault="002A3F20" w:rsidP="002A3F20">
                                  <w:pPr>
                                    <w:pStyle w:val="BlockText"/>
                                    <w:spacing w:after="0"/>
                                    <w:ind w:left="648"/>
                                  </w:pPr>
                                  <w:r>
                                    <w:t>Wednesday</w:t>
                                  </w:r>
                                  <w:r w:rsidRPr="005F648E">
                                    <w:t xml:space="preserve">, </w:t>
                                  </w:r>
                                  <w:r>
                                    <w:t>May 3</w:t>
                                  </w:r>
                                </w:p>
                                <w:p w14:paraId="24CD273D" w14:textId="77777777" w:rsidR="002A3F20" w:rsidRPr="007E1486" w:rsidRDefault="002A3F20" w:rsidP="00255A63">
                                  <w:pPr>
                                    <w:pStyle w:val="BlockText"/>
                                    <w:spacing w:after="0"/>
                                    <w:ind w:left="648"/>
                                  </w:pPr>
                                </w:p>
                                <w:p w14:paraId="56AE16C1" w14:textId="77777777" w:rsidR="00E336E4" w:rsidRDefault="00E336E4" w:rsidP="00711600">
                                  <w:pPr>
                                    <w:pStyle w:val="BlockText"/>
                                    <w:spacing w:after="0"/>
                                    <w:ind w:left="648"/>
                                  </w:pPr>
                                </w:p>
                                <w:p w14:paraId="6FABBF61" w14:textId="77777777" w:rsidR="00E336E4" w:rsidRDefault="00E336E4" w:rsidP="007E1486">
                                  <w:pPr>
                                    <w:pStyle w:val="BlockText"/>
                                    <w:spacing w:after="0"/>
                                    <w:ind w:left="648"/>
                                  </w:pPr>
                                </w:p>
                                <w:p w14:paraId="2AD9E134" w14:textId="77777777" w:rsidR="00E336E4" w:rsidRDefault="00E336E4" w:rsidP="00711600">
                                  <w:pPr>
                                    <w:pStyle w:val="BlockText"/>
                                    <w:spacing w:after="0"/>
                                    <w:ind w:left="648"/>
                                  </w:pPr>
                                </w:p>
                                <w:p w14:paraId="03A15033" w14:textId="77777777" w:rsidR="00E336E4" w:rsidRPr="00155C34" w:rsidRDefault="00E336E4" w:rsidP="006F570E">
                                  <w:pPr>
                                    <w:pStyle w:val="BlockText"/>
                                    <w:spacing w:after="0"/>
                                    <w:ind w:left="648"/>
                                  </w:pPr>
                                </w:p>
                              </w:tc>
                            </w:tr>
                            <w:tr w:rsidR="00E336E4" w14:paraId="13427906" w14:textId="77777777" w:rsidTr="005873BA">
                              <w:trPr>
                                <w:gridAfter w:val="1"/>
                                <w:wAfter w:w="3488" w:type="dxa"/>
                                <w:trHeight w:hRule="exact" w:val="5035"/>
                              </w:trPr>
                              <w:tc>
                                <w:tcPr>
                                  <w:tcW w:w="4388" w:type="dxa"/>
                                </w:tcPr>
                                <w:p w14:paraId="19D98D49" w14:textId="77777777" w:rsidR="00E336E4" w:rsidRDefault="00E336E4" w:rsidP="00155C34">
                                  <w:pPr>
                                    <w:ind w:left="720"/>
                                  </w:pPr>
                                </w:p>
                              </w:tc>
                              <w:tc>
                                <w:tcPr>
                                  <w:tcW w:w="4388" w:type="dxa"/>
                                </w:tcPr>
                                <w:p w14:paraId="4A0DECCE" w14:textId="77777777" w:rsidR="00E336E4" w:rsidRDefault="00E336E4"/>
                              </w:tc>
                            </w:tr>
                          </w:tbl>
                          <w:p w14:paraId="78299B04" w14:textId="77777777" w:rsidR="00E336E4" w:rsidRDefault="00E336E4" w:rsidP="00E336E4">
                            <w:pPr>
                              <w:pStyle w:val="ListParagraph"/>
                              <w:numPr>
                                <w:ilvl w:val="0"/>
                                <w:numId w:val="3"/>
                              </w:numPr>
                            </w:pPr>
                          </w:p>
                          <w:p w14:paraId="6F2CDF5D" w14:textId="77777777" w:rsidR="00E336E4" w:rsidRDefault="00E336E4" w:rsidP="00E336E4">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D649" id="Text Box 17" o:spid="_x0000_s1027" type="#_x0000_t202" alt="Text box sidebar for laying out a highlighted story and photo." style="position:absolute;margin-left:369.2pt;margin-top:9.95pt;width:204.75pt;height:447.05pt;z-index:25168179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E336E4" w14:paraId="5E8E72DE" w14:textId="77777777" w:rsidTr="005873BA">
                        <w:trPr>
                          <w:trHeight w:hRule="exact" w:val="9196"/>
                        </w:trPr>
                        <w:tc>
                          <w:tcPr>
                            <w:tcW w:w="4388" w:type="dxa"/>
                            <w:gridSpan w:val="3"/>
                            <w:shd w:val="clear" w:color="auto" w:fill="E76A1D" w:themeFill="accent1"/>
                            <w:tcMar>
                              <w:top w:w="288" w:type="dxa"/>
                              <w:bottom w:w="288" w:type="dxa"/>
                            </w:tcMar>
                          </w:tcPr>
                          <w:p w14:paraId="7BC94E34" w14:textId="77777777" w:rsidR="00E336E4" w:rsidRPr="00BC686A" w:rsidRDefault="00E336E4" w:rsidP="00BC686A">
                            <w:pPr>
                              <w:pStyle w:val="BlockHeading"/>
                              <w:rPr>
                                <w:color w:val="auto"/>
                              </w:rPr>
                            </w:pPr>
                            <w:r w:rsidRPr="00CB2D40">
                              <w:rPr>
                                <w:color w:val="auto"/>
                              </w:rPr>
                              <w:t>Campus</w:t>
                            </w:r>
                            <w:r>
                              <w:t xml:space="preserve"> </w:t>
                            </w:r>
                            <w:r>
                              <w:rPr>
                                <w:color w:val="auto"/>
                              </w:rPr>
                              <w:t>Resources</w:t>
                            </w:r>
                          </w:p>
                          <w:p w14:paraId="74CA12EE" w14:textId="77777777" w:rsidR="00E336E4" w:rsidRPr="00F210F5" w:rsidRDefault="00E336E4" w:rsidP="006F570E">
                            <w:pPr>
                              <w:pStyle w:val="BlockText"/>
                              <w:numPr>
                                <w:ilvl w:val="0"/>
                                <w:numId w:val="1"/>
                              </w:numPr>
                              <w:spacing w:after="0"/>
                            </w:pPr>
                            <w:r w:rsidRPr="00CB2D40">
                              <w:rPr>
                                <w:color w:val="auto"/>
                              </w:rPr>
                              <w:t xml:space="preserve">Davis </w:t>
                            </w:r>
                            <w:r>
                              <w:rPr>
                                <w:color w:val="auto"/>
                              </w:rPr>
                              <w:t>International Center</w:t>
                            </w:r>
                          </w:p>
                          <w:p w14:paraId="07451FFD" w14:textId="77777777" w:rsidR="00E336E4" w:rsidRPr="005873BA" w:rsidRDefault="008A4189" w:rsidP="006F570E">
                            <w:pPr>
                              <w:pStyle w:val="BlockText"/>
                              <w:spacing w:after="0"/>
                              <w:ind w:left="648"/>
                            </w:pPr>
                            <w:hyperlink r:id="rId37" w:history="1">
                              <w:r w:rsidR="00E336E4" w:rsidRPr="00F210F5">
                                <w:t>intlnews@princeton.edu</w:t>
                              </w:r>
                            </w:hyperlink>
                          </w:p>
                          <w:p w14:paraId="01E8D334" w14:textId="77777777" w:rsidR="00E336E4" w:rsidRPr="00F210F5" w:rsidRDefault="00E336E4" w:rsidP="006F570E">
                            <w:pPr>
                              <w:pStyle w:val="BlockText"/>
                              <w:numPr>
                                <w:ilvl w:val="0"/>
                                <w:numId w:val="1"/>
                              </w:numPr>
                              <w:spacing w:after="0"/>
                            </w:pPr>
                            <w:r>
                              <w:rPr>
                                <w:color w:val="auto"/>
                              </w:rPr>
                              <w:t>PU Public Events Calendar</w:t>
                            </w:r>
                          </w:p>
                          <w:p w14:paraId="5BFB1E66" w14:textId="77777777" w:rsidR="00E336E4" w:rsidRPr="00465CB6" w:rsidRDefault="008A4189" w:rsidP="006F570E">
                            <w:pPr>
                              <w:pStyle w:val="BlockText"/>
                              <w:spacing w:after="0"/>
                              <w:ind w:left="648"/>
                            </w:pPr>
                            <w:hyperlink r:id="rId38" w:history="1">
                              <w:r w:rsidR="00E336E4" w:rsidRPr="00F210F5">
                                <w:t>www.princeton.edu/events</w:t>
                              </w:r>
                            </w:hyperlink>
                          </w:p>
                          <w:p w14:paraId="4BCA04D9" w14:textId="77777777" w:rsidR="00E336E4" w:rsidRPr="00F210F5" w:rsidRDefault="00E336E4" w:rsidP="006F570E">
                            <w:pPr>
                              <w:pStyle w:val="BlockText"/>
                              <w:numPr>
                                <w:ilvl w:val="0"/>
                                <w:numId w:val="1"/>
                              </w:numPr>
                              <w:spacing w:after="0"/>
                            </w:pPr>
                            <w:r>
                              <w:rPr>
                                <w:color w:val="auto"/>
                              </w:rPr>
                              <w:t>Tigers with Cubs (for Childcare)</w:t>
                            </w:r>
                          </w:p>
                          <w:p w14:paraId="2028E8DA" w14:textId="77777777" w:rsidR="00E336E4" w:rsidRPr="005873BA" w:rsidRDefault="008A4189" w:rsidP="006F570E">
                            <w:pPr>
                              <w:pStyle w:val="BlockText"/>
                              <w:spacing w:after="0"/>
                              <w:ind w:left="648"/>
                            </w:pPr>
                            <w:hyperlink r:id="rId39" w:history="1">
                              <w:r w:rsidR="00E336E4" w:rsidRPr="00F210F5">
                                <w:t>www.princeton.edu/~tigerswc</w:t>
                              </w:r>
                            </w:hyperlink>
                          </w:p>
                          <w:p w14:paraId="5C79BBE0" w14:textId="77777777" w:rsidR="00E336E4" w:rsidRPr="005873BA" w:rsidRDefault="00E336E4" w:rsidP="006F570E">
                            <w:pPr>
                              <w:pStyle w:val="BlockHeading"/>
                              <w:spacing w:before="240"/>
                              <w:rPr>
                                <w:color w:val="auto"/>
                              </w:rPr>
                            </w:pPr>
                            <w:r>
                              <w:rPr>
                                <w:color w:val="auto"/>
                              </w:rPr>
                              <w:t>Community Resources</w:t>
                            </w:r>
                          </w:p>
                          <w:p w14:paraId="4529618F" w14:textId="77777777" w:rsidR="00E336E4" w:rsidRPr="00F210F5" w:rsidRDefault="00E336E4" w:rsidP="006F570E">
                            <w:pPr>
                              <w:pStyle w:val="BlockText"/>
                              <w:numPr>
                                <w:ilvl w:val="0"/>
                                <w:numId w:val="1"/>
                              </w:numPr>
                              <w:spacing w:after="0"/>
                            </w:pPr>
                            <w:r>
                              <w:rPr>
                                <w:color w:val="auto"/>
                              </w:rPr>
                              <w:t>Princeton Public Library</w:t>
                            </w:r>
                          </w:p>
                          <w:p w14:paraId="5F9074FA" w14:textId="77777777" w:rsidR="00E336E4" w:rsidRDefault="008A4189" w:rsidP="00711600">
                            <w:pPr>
                              <w:pStyle w:val="BlockText"/>
                              <w:spacing w:after="0"/>
                              <w:ind w:left="648"/>
                            </w:pPr>
                            <w:hyperlink r:id="rId40" w:history="1">
                              <w:r w:rsidR="00E336E4" w:rsidRPr="00F210F5">
                                <w:t>www.princetonlibrary.org</w:t>
                              </w:r>
                            </w:hyperlink>
                          </w:p>
                          <w:p w14:paraId="43E48658" w14:textId="77777777" w:rsidR="00E336E4" w:rsidRDefault="00E336E4" w:rsidP="00711600">
                            <w:pPr>
                              <w:pStyle w:val="BlockText"/>
                              <w:spacing w:after="0"/>
                              <w:ind w:left="648"/>
                            </w:pPr>
                          </w:p>
                          <w:p w14:paraId="3102AA8C" w14:textId="77777777" w:rsidR="00E336E4" w:rsidRPr="005873BA" w:rsidRDefault="00E336E4" w:rsidP="00255A63">
                            <w:pPr>
                              <w:pStyle w:val="BlockHeading"/>
                              <w:rPr>
                                <w:color w:val="auto"/>
                              </w:rPr>
                            </w:pPr>
                            <w:r>
                              <w:rPr>
                                <w:color w:val="auto"/>
                              </w:rPr>
                              <w:t>uPCOMING EVENTS</w:t>
                            </w:r>
                          </w:p>
                          <w:p w14:paraId="6544573A" w14:textId="5B16A4AE" w:rsidR="002A3F20" w:rsidRPr="005F648E" w:rsidRDefault="002A3F20" w:rsidP="002A3F20">
                            <w:pPr>
                              <w:pStyle w:val="BlockText"/>
                              <w:numPr>
                                <w:ilvl w:val="0"/>
                                <w:numId w:val="1"/>
                              </w:numPr>
                              <w:spacing w:after="0"/>
                            </w:pPr>
                            <w:r>
                              <w:rPr>
                                <w:color w:val="auto"/>
                              </w:rPr>
                              <w:t>Career Kickoff Workshop</w:t>
                            </w:r>
                          </w:p>
                          <w:p w14:paraId="09D32A55" w14:textId="7D44E393" w:rsidR="002A3F20" w:rsidRPr="007E1486" w:rsidRDefault="002A3F20" w:rsidP="002A3F20">
                            <w:pPr>
                              <w:pStyle w:val="BlockText"/>
                              <w:spacing w:after="0"/>
                              <w:ind w:left="648"/>
                            </w:pPr>
                            <w:r>
                              <w:t>Wednesday</w:t>
                            </w:r>
                            <w:r w:rsidRPr="005F648E">
                              <w:t>, March 8</w:t>
                            </w:r>
                          </w:p>
                          <w:p w14:paraId="4E5588C3" w14:textId="77777777" w:rsidR="00E336E4" w:rsidRPr="005F648E" w:rsidRDefault="00E336E4" w:rsidP="00255A63">
                            <w:pPr>
                              <w:pStyle w:val="BlockText"/>
                              <w:numPr>
                                <w:ilvl w:val="0"/>
                                <w:numId w:val="1"/>
                              </w:numPr>
                              <w:spacing w:after="0"/>
                            </w:pPr>
                            <w:r>
                              <w:rPr>
                                <w:color w:val="auto"/>
                              </w:rPr>
                              <w:t>ISPPU Birthday Party</w:t>
                            </w:r>
                          </w:p>
                          <w:p w14:paraId="426C7AC1" w14:textId="4A89D56A" w:rsidR="00E336E4" w:rsidRDefault="00E336E4" w:rsidP="00255A63">
                            <w:pPr>
                              <w:pStyle w:val="BlockText"/>
                              <w:spacing w:after="0"/>
                              <w:ind w:left="648"/>
                            </w:pPr>
                            <w:r w:rsidRPr="005F648E">
                              <w:t>Saturday, March 18</w:t>
                            </w:r>
                          </w:p>
                          <w:p w14:paraId="6D671FEE" w14:textId="77777777" w:rsidR="002A3F20" w:rsidRPr="005F648E" w:rsidRDefault="002A3F20" w:rsidP="002A3F20">
                            <w:pPr>
                              <w:pStyle w:val="BlockText"/>
                              <w:numPr>
                                <w:ilvl w:val="0"/>
                                <w:numId w:val="1"/>
                              </w:numPr>
                              <w:spacing w:after="0"/>
                            </w:pPr>
                            <w:r>
                              <w:rPr>
                                <w:color w:val="auto"/>
                              </w:rPr>
                              <w:t>Career Kickoff Workshop</w:t>
                            </w:r>
                          </w:p>
                          <w:p w14:paraId="2840E652" w14:textId="77777777" w:rsidR="002A3F20" w:rsidRPr="007E1486" w:rsidRDefault="002A3F20" w:rsidP="002A3F20">
                            <w:pPr>
                              <w:pStyle w:val="BlockText"/>
                              <w:spacing w:after="0"/>
                              <w:ind w:left="648"/>
                            </w:pPr>
                            <w:r>
                              <w:t>Wednesday</w:t>
                            </w:r>
                            <w:r w:rsidRPr="005F648E">
                              <w:t xml:space="preserve">, </w:t>
                            </w:r>
                            <w:r>
                              <w:t>April</w:t>
                            </w:r>
                            <w:r w:rsidRPr="005F648E">
                              <w:t xml:space="preserve"> </w:t>
                            </w:r>
                            <w:r>
                              <w:t>19</w:t>
                            </w:r>
                          </w:p>
                          <w:p w14:paraId="5CD0B12D" w14:textId="77777777" w:rsidR="002A3F20" w:rsidRPr="005F648E" w:rsidRDefault="002A3F20" w:rsidP="002A3F20">
                            <w:pPr>
                              <w:pStyle w:val="BlockText"/>
                              <w:numPr>
                                <w:ilvl w:val="0"/>
                                <w:numId w:val="1"/>
                              </w:numPr>
                              <w:spacing w:after="0"/>
                            </w:pPr>
                            <w:r>
                              <w:rPr>
                                <w:color w:val="auto"/>
                              </w:rPr>
                              <w:t>Career Kickoff Workshop</w:t>
                            </w:r>
                          </w:p>
                          <w:p w14:paraId="4D29FFF0" w14:textId="35016126" w:rsidR="002A3F20" w:rsidRPr="007E1486" w:rsidRDefault="002A3F20" w:rsidP="002A3F20">
                            <w:pPr>
                              <w:pStyle w:val="BlockText"/>
                              <w:spacing w:after="0"/>
                              <w:ind w:left="648"/>
                            </w:pPr>
                            <w:r>
                              <w:t>Wednesday</w:t>
                            </w:r>
                            <w:r w:rsidRPr="005F648E">
                              <w:t xml:space="preserve">, </w:t>
                            </w:r>
                            <w:r>
                              <w:t>May 3</w:t>
                            </w:r>
                          </w:p>
                          <w:p w14:paraId="24CD273D" w14:textId="77777777" w:rsidR="002A3F20" w:rsidRPr="007E1486" w:rsidRDefault="002A3F20" w:rsidP="00255A63">
                            <w:pPr>
                              <w:pStyle w:val="BlockText"/>
                              <w:spacing w:after="0"/>
                              <w:ind w:left="648"/>
                            </w:pPr>
                          </w:p>
                          <w:p w14:paraId="56AE16C1" w14:textId="77777777" w:rsidR="00E336E4" w:rsidRDefault="00E336E4" w:rsidP="00711600">
                            <w:pPr>
                              <w:pStyle w:val="BlockText"/>
                              <w:spacing w:after="0"/>
                              <w:ind w:left="648"/>
                            </w:pPr>
                          </w:p>
                          <w:p w14:paraId="6FABBF61" w14:textId="77777777" w:rsidR="00E336E4" w:rsidRDefault="00E336E4" w:rsidP="007E1486">
                            <w:pPr>
                              <w:pStyle w:val="BlockText"/>
                              <w:spacing w:after="0"/>
                              <w:ind w:left="648"/>
                            </w:pPr>
                          </w:p>
                          <w:p w14:paraId="2AD9E134" w14:textId="77777777" w:rsidR="00E336E4" w:rsidRDefault="00E336E4" w:rsidP="00711600">
                            <w:pPr>
                              <w:pStyle w:val="BlockText"/>
                              <w:spacing w:after="0"/>
                              <w:ind w:left="648"/>
                            </w:pPr>
                          </w:p>
                          <w:p w14:paraId="03A15033" w14:textId="77777777" w:rsidR="00E336E4" w:rsidRPr="00155C34" w:rsidRDefault="00E336E4" w:rsidP="006F570E">
                            <w:pPr>
                              <w:pStyle w:val="BlockText"/>
                              <w:spacing w:after="0"/>
                              <w:ind w:left="648"/>
                            </w:pPr>
                          </w:p>
                        </w:tc>
                      </w:tr>
                      <w:tr w:rsidR="00E336E4" w14:paraId="13427906" w14:textId="77777777" w:rsidTr="005873BA">
                        <w:trPr>
                          <w:gridAfter w:val="1"/>
                          <w:wAfter w:w="3488" w:type="dxa"/>
                          <w:trHeight w:hRule="exact" w:val="5035"/>
                        </w:trPr>
                        <w:tc>
                          <w:tcPr>
                            <w:tcW w:w="4388" w:type="dxa"/>
                          </w:tcPr>
                          <w:p w14:paraId="19D98D49" w14:textId="77777777" w:rsidR="00E336E4" w:rsidRDefault="00E336E4" w:rsidP="00155C34">
                            <w:pPr>
                              <w:ind w:left="720"/>
                            </w:pPr>
                          </w:p>
                        </w:tc>
                        <w:tc>
                          <w:tcPr>
                            <w:tcW w:w="4388" w:type="dxa"/>
                          </w:tcPr>
                          <w:p w14:paraId="4A0DECCE" w14:textId="77777777" w:rsidR="00E336E4" w:rsidRDefault="00E336E4"/>
                        </w:tc>
                      </w:tr>
                    </w:tbl>
                    <w:p w14:paraId="78299B04" w14:textId="77777777" w:rsidR="00E336E4" w:rsidRDefault="00E336E4" w:rsidP="00E336E4">
                      <w:pPr>
                        <w:pStyle w:val="ListParagraph"/>
                        <w:numPr>
                          <w:ilvl w:val="0"/>
                          <w:numId w:val="3"/>
                        </w:numPr>
                      </w:pPr>
                    </w:p>
                    <w:p w14:paraId="6F2CDF5D" w14:textId="77777777" w:rsidR="00E336E4" w:rsidRDefault="00E336E4" w:rsidP="00E336E4">
                      <w:pPr>
                        <w:pStyle w:val="Caption"/>
                      </w:pPr>
                    </w:p>
                  </w:txbxContent>
                </v:textbox>
                <w10:wrap type="square" anchorx="margin"/>
              </v:shape>
            </w:pict>
          </mc:Fallback>
        </mc:AlternateContent>
      </w:r>
    </w:p>
    <w:p w14:paraId="524D499B" w14:textId="72113563" w:rsidR="00C1187F" w:rsidRPr="00465CB6" w:rsidRDefault="00852615" w:rsidP="00C1187F">
      <w:pPr>
        <w:pStyle w:val="Heading2"/>
        <w:tabs>
          <w:tab w:val="left" w:pos="3870"/>
        </w:tabs>
        <w:rPr>
          <w:u w:val="single"/>
        </w:rPr>
      </w:pPr>
      <w:r>
        <w:rPr>
          <w:u w:val="single"/>
        </w:rPr>
        <w:t>Book Club</w:t>
      </w:r>
    </w:p>
    <w:p w14:paraId="3899880D" w14:textId="77777777" w:rsidR="00852615" w:rsidRDefault="00852615" w:rsidP="00852615">
      <w:pPr>
        <w:pStyle w:val="Heading5"/>
      </w:pPr>
      <w:r>
        <w:t>Tuesday, Feb 21 | 4:30 PM | Halo Pub, 9 Hulfish St</w:t>
      </w:r>
    </w:p>
    <w:p w14:paraId="770994DA" w14:textId="46DF813B" w:rsidR="00C1187F" w:rsidRDefault="00852615" w:rsidP="00C1187F">
      <w:r>
        <w:t xml:space="preserve">Join us for the discussion of this shocking and beautiful novel on how a dysfunctional, seemingly traditional Seoul family implodes because Yeong-hye, the youngest of three, decides to stop eating meat, after a disturbing dream. And how they treat her decision as a disease, as vegetarianism remains uncommon in Korea.  Firestone and the Princeton Public library have several copies. Contact </w:t>
      </w:r>
      <w:r>
        <w:rPr>
          <w:rStyle w:val="Hyperlink"/>
        </w:rPr>
        <w:t>isppu@princeton.edu</w:t>
      </w:r>
      <w:r>
        <w:t xml:space="preserve"> if you are interested.</w:t>
      </w:r>
    </w:p>
    <w:p w14:paraId="5FD58902" w14:textId="64CD6F5C" w:rsidR="00BC686A" w:rsidRPr="00465CB6" w:rsidRDefault="00BC686A" w:rsidP="00002AA6">
      <w:pPr>
        <w:pStyle w:val="Heading2"/>
        <w:rPr>
          <w:u w:val="single"/>
        </w:rPr>
      </w:pPr>
      <w:r>
        <w:rPr>
          <w:u w:val="single"/>
        </w:rPr>
        <w:t>Lunch &amp; Chat: Home Away from Home</w:t>
      </w:r>
      <w:r w:rsidR="00273498">
        <w:rPr>
          <w:u w:val="single"/>
        </w:rPr>
        <w:t xml:space="preserve"> </w:t>
      </w:r>
    </w:p>
    <w:p w14:paraId="2E610F80" w14:textId="437021CB" w:rsidR="00DF47BE" w:rsidRDefault="00BC686A" w:rsidP="00DF47BE">
      <w:pPr>
        <w:pStyle w:val="Heading5"/>
      </w:pPr>
      <w:r>
        <w:t xml:space="preserve">Friday, </w:t>
      </w:r>
      <w:r w:rsidR="001F6BD0">
        <w:t>Feb</w:t>
      </w:r>
      <w:r>
        <w:t xml:space="preserve"> 2</w:t>
      </w:r>
      <w:r w:rsidR="001F6BD0">
        <w:t>4</w:t>
      </w:r>
      <w:r>
        <w:t xml:space="preserve"> | 12:30 – 1:30 </w:t>
      </w:r>
      <w:r w:rsidR="008611A7">
        <w:t>PM</w:t>
      </w:r>
      <w:r>
        <w:t xml:space="preserve"> </w:t>
      </w:r>
      <w:r w:rsidR="000D0A30">
        <w:t xml:space="preserve">| </w:t>
      </w:r>
      <w:r w:rsidR="007050EB">
        <w:t>Suite</w:t>
      </w:r>
      <w:r w:rsidR="00DE26D0">
        <w:t xml:space="preserve"> </w:t>
      </w:r>
      <w:r w:rsidR="00273498">
        <w:t>301</w:t>
      </w:r>
      <w:r w:rsidR="0093136C" w:rsidRPr="008611A7">
        <w:t>, 20 Washington Road</w:t>
      </w:r>
    </w:p>
    <w:p w14:paraId="40910496" w14:textId="6FA060C2" w:rsidR="00CE1691" w:rsidRPr="00CE1691" w:rsidRDefault="00DF47BE" w:rsidP="00E67EDD">
      <w:r w:rsidRPr="00DF47BE">
        <w:t>Join us for an informal discussion on topics related to adjustment and transition to Princeton. Learn ways to navigate being an international spouse – since it can be a role of unique challenges, opportunities and responsibilities.</w:t>
      </w:r>
      <w:r>
        <w:t xml:space="preserve"> </w:t>
      </w:r>
      <w:r w:rsidR="005D7264">
        <w:t xml:space="preserve">Facilitated by Shefalika Ghandi, LCSW. </w:t>
      </w:r>
      <w:r>
        <w:t xml:space="preserve">Co-sponsored by </w:t>
      </w:r>
      <w:r w:rsidR="005D7264">
        <w:t xml:space="preserve">Davis International Center and </w:t>
      </w:r>
      <w:r>
        <w:t>University Health Services.</w:t>
      </w:r>
      <w:r w:rsidR="00504994">
        <w:t xml:space="preserve"> A light lunch will be provided. First come first served.</w:t>
      </w:r>
      <w:r w:rsidR="00E67EDD" w:rsidRPr="00E67EDD">
        <w:t xml:space="preserve"> </w:t>
      </w:r>
      <w:r w:rsidR="00022795">
        <w:t xml:space="preserve">Contact us at </w:t>
      </w:r>
      <w:hyperlink r:id="rId41" w:history="1">
        <w:r w:rsidR="00022795" w:rsidRPr="00C52B0A">
          <w:rPr>
            <w:rStyle w:val="Hyperlink"/>
          </w:rPr>
          <w:t>isppu@princeton.edu</w:t>
        </w:r>
      </w:hyperlink>
      <w:r w:rsidR="00022795">
        <w:t xml:space="preserve"> for more information.</w:t>
      </w:r>
    </w:p>
    <w:p w14:paraId="54359039" w14:textId="269699CC" w:rsidR="00F210F5" w:rsidRPr="00465CB6" w:rsidRDefault="00F210F5" w:rsidP="00F210F5">
      <w:pPr>
        <w:pStyle w:val="Heading2"/>
        <w:tabs>
          <w:tab w:val="left" w:pos="3870"/>
        </w:tabs>
        <w:rPr>
          <w:u w:val="single"/>
        </w:rPr>
      </w:pPr>
      <w:r>
        <w:rPr>
          <w:u w:val="single"/>
        </w:rPr>
        <w:t>Children’s Meetup</w:t>
      </w:r>
    </w:p>
    <w:p w14:paraId="26F67096" w14:textId="4B0DA40D" w:rsidR="00C37A72" w:rsidRDefault="006F570E" w:rsidP="007437E4">
      <w:pPr>
        <w:pStyle w:val="Heading5"/>
      </w:pPr>
      <w:r>
        <w:t>Mondays | 10:00</w:t>
      </w:r>
      <w:r w:rsidR="002D1EDF">
        <w:t xml:space="preserve"> </w:t>
      </w:r>
      <w:r w:rsidR="008611A7">
        <w:t>AM</w:t>
      </w:r>
      <w:r>
        <w:t xml:space="preserve"> </w:t>
      </w:r>
      <w:r w:rsidR="00C72785">
        <w:t xml:space="preserve">– </w:t>
      </w:r>
      <w:r w:rsidR="002D1EDF">
        <w:t>12:00</w:t>
      </w:r>
      <w:r w:rsidR="00C72785">
        <w:t xml:space="preserve"> </w:t>
      </w:r>
      <w:r w:rsidR="008611A7">
        <w:t>PM</w:t>
      </w:r>
      <w:r>
        <w:t xml:space="preserve"> | Cotsen Children’s Library (Inside Firestone Library)</w:t>
      </w:r>
    </w:p>
    <w:p w14:paraId="76F63AE5" w14:textId="6EE450AE" w:rsidR="0009426D" w:rsidRDefault="00C37A72" w:rsidP="00623677">
      <w:r>
        <w:t xml:space="preserve">It takes a village to raise a child, so why do it alone? Come to our weekly Children’s Meetup where little ones can play with each other while parents can share their </w:t>
      </w:r>
      <w:r w:rsidR="00464D5C">
        <w:t xml:space="preserve">childcare </w:t>
      </w:r>
      <w:r>
        <w:t xml:space="preserve">stories and tips. </w:t>
      </w:r>
      <w:r w:rsidR="000F5E9B">
        <w:t xml:space="preserve">Contact Mel </w:t>
      </w:r>
      <w:r w:rsidR="00DF5A3C">
        <w:t xml:space="preserve">at </w:t>
      </w:r>
      <w:hyperlink r:id="rId42" w:history="1">
        <w:r w:rsidR="00DF5A3C" w:rsidRPr="00C52B0A">
          <w:rPr>
            <w:rStyle w:val="Hyperlink"/>
          </w:rPr>
          <w:t>konkel.mel@gmail.com</w:t>
        </w:r>
      </w:hyperlink>
      <w:r w:rsidR="00DF5A3C">
        <w:t xml:space="preserve"> for more information</w:t>
      </w:r>
      <w:r w:rsidR="000F5E9B">
        <w:t>.</w:t>
      </w:r>
      <w:r w:rsidR="00E75C44" w:rsidRPr="00E75C44">
        <w:rPr>
          <w:noProof/>
        </w:rPr>
        <w:t xml:space="preserve"> </w:t>
      </w:r>
    </w:p>
    <w:p w14:paraId="58D7700C" w14:textId="33951D96" w:rsidR="00F845D2" w:rsidRDefault="00F845D2" w:rsidP="00F845D2">
      <w:pPr>
        <w:pStyle w:val="Heading1"/>
      </w:pPr>
      <w:r>
        <w:t>Contact us</w:t>
      </w:r>
    </w:p>
    <w:p w14:paraId="74C37D5C" w14:textId="77777777" w:rsidR="00D34D0C" w:rsidRDefault="00D34D0C" w:rsidP="00F845D2">
      <w:pPr>
        <w:rPr>
          <w:rStyle w:val="SubtleReference"/>
        </w:rPr>
        <w:sectPr w:rsidR="00D34D0C">
          <w:pgSz w:w="12240" w:h="15840"/>
          <w:pgMar w:top="792" w:right="720" w:bottom="720" w:left="720" w:header="720" w:footer="720" w:gutter="0"/>
          <w:cols w:space="720"/>
          <w:docGrid w:linePitch="360"/>
        </w:sectPr>
      </w:pPr>
    </w:p>
    <w:p w14:paraId="1A67022C" w14:textId="12288817" w:rsidR="00E336E4" w:rsidRPr="00840A16" w:rsidRDefault="00F845D2" w:rsidP="00A82EC5">
      <w:pPr>
        <w:rPr>
          <w:rStyle w:val="IntenseQuoteChar"/>
        </w:rPr>
      </w:pPr>
      <w:r w:rsidRPr="00840A16">
        <w:rPr>
          <w:rStyle w:val="SubtleReference"/>
        </w:rPr>
        <w:t>Email:</w:t>
      </w:r>
      <w:r w:rsidR="00022795">
        <w:rPr>
          <w:rStyle w:val="SubtleReference"/>
        </w:rPr>
        <w:t xml:space="preserve"> </w:t>
      </w:r>
      <w:r w:rsidRPr="00840A16">
        <w:rPr>
          <w:rStyle w:val="IntenseQuoteChar"/>
        </w:rPr>
        <w:t>isppu@princeton.edu</w:t>
      </w:r>
      <w:r w:rsidR="00A82EC5">
        <w:rPr>
          <w:rStyle w:val="IntenseQuoteChar"/>
        </w:rPr>
        <w:t xml:space="preserve"> </w:t>
      </w:r>
      <w:r w:rsidR="00022795" w:rsidRPr="00A435D1">
        <w:rPr>
          <w:rStyle w:val="IntenseQuoteChar"/>
          <w:b/>
          <w:sz w:val="28"/>
          <w:szCs w:val="28"/>
        </w:rPr>
        <w:t>|</w:t>
      </w:r>
      <w:r w:rsidR="00A82EC5">
        <w:rPr>
          <w:rStyle w:val="IntenseQuoteChar"/>
        </w:rPr>
        <w:t xml:space="preserve"> </w:t>
      </w:r>
      <w:r w:rsidR="00A82EC5">
        <w:rPr>
          <w:rStyle w:val="SubtleReference"/>
        </w:rPr>
        <w:t>Join Us</w:t>
      </w:r>
      <w:r w:rsidR="00A82EC5" w:rsidRPr="00840A16">
        <w:rPr>
          <w:rStyle w:val="SubtleReference"/>
        </w:rPr>
        <w:t>:</w:t>
      </w:r>
      <w:r w:rsidR="00A82EC5">
        <w:rPr>
          <w:rStyle w:val="IntenseEmphasis"/>
        </w:rPr>
        <w:t xml:space="preserve"> </w:t>
      </w:r>
      <w:r w:rsidR="00A82EC5" w:rsidRPr="00840A16">
        <w:rPr>
          <w:rStyle w:val="IntenseQuoteChar"/>
        </w:rPr>
        <w:t>tinyurl.com/isppu-request</w:t>
      </w:r>
      <w:r w:rsidR="00022795" w:rsidRPr="00022795">
        <w:rPr>
          <w:rStyle w:val="SubtleReference"/>
        </w:rPr>
        <w:t xml:space="preserve"> </w:t>
      </w:r>
      <w:r w:rsidR="00A435D1" w:rsidRPr="00A435D1">
        <w:rPr>
          <w:rStyle w:val="IntenseQuoteChar"/>
          <w:b/>
          <w:sz w:val="28"/>
          <w:szCs w:val="28"/>
        </w:rPr>
        <w:t>|</w:t>
      </w:r>
      <w:r w:rsidR="00022795" w:rsidRPr="00A435D1">
        <w:rPr>
          <w:rStyle w:val="IntenseQuoteChar"/>
          <w:b/>
          <w:smallCaps/>
          <w:sz w:val="28"/>
          <w:szCs w:val="28"/>
        </w:rPr>
        <w:t xml:space="preserve"> </w:t>
      </w:r>
      <w:r w:rsidR="00022795">
        <w:rPr>
          <w:rStyle w:val="SubtleReference"/>
        </w:rPr>
        <w:t xml:space="preserve">Facebook: </w:t>
      </w:r>
      <w:r w:rsidR="00A435D1">
        <w:rPr>
          <w:rStyle w:val="SubtleReference"/>
        </w:rPr>
        <w:t xml:space="preserve"> </w:t>
      </w:r>
      <w:r w:rsidR="00022795" w:rsidRPr="00840A16">
        <w:rPr>
          <w:rStyle w:val="IntenseQuoteChar"/>
        </w:rPr>
        <w:t>www.facebook.com/groups/isppu</w:t>
      </w:r>
      <w:r w:rsidR="00022795">
        <w:rPr>
          <w:rStyle w:val="IntenseQuoteChar"/>
        </w:rPr>
        <w:t xml:space="preserve">    </w:t>
      </w:r>
    </w:p>
    <w:sectPr w:rsidR="00E336E4" w:rsidRPr="00840A16" w:rsidSect="00D34D0C">
      <w:type w:val="continuous"/>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A3959" w14:textId="77777777" w:rsidR="008E4C28" w:rsidRDefault="008E4C28" w:rsidP="00465CB6">
      <w:pPr>
        <w:spacing w:after="0" w:line="240" w:lineRule="auto"/>
      </w:pPr>
      <w:r>
        <w:separator/>
      </w:r>
    </w:p>
  </w:endnote>
  <w:endnote w:type="continuationSeparator" w:id="0">
    <w:p w14:paraId="69F8AB44" w14:textId="77777777" w:rsidR="008E4C28" w:rsidRDefault="008E4C28" w:rsidP="0046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C67FA" w14:textId="77777777" w:rsidR="008E4C28" w:rsidRDefault="008E4C28" w:rsidP="00465CB6">
      <w:pPr>
        <w:spacing w:after="0" w:line="240" w:lineRule="auto"/>
      </w:pPr>
      <w:r>
        <w:separator/>
      </w:r>
    </w:p>
  </w:footnote>
  <w:footnote w:type="continuationSeparator" w:id="0">
    <w:p w14:paraId="2A0579BE" w14:textId="77777777" w:rsidR="008E4C28" w:rsidRDefault="008E4C28" w:rsidP="0046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9E4FA3"/>
    <w:multiLevelType w:val="hybridMultilevel"/>
    <w:tmpl w:val="D794E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E02552"/>
    <w:multiLevelType w:val="hybridMultilevel"/>
    <w:tmpl w:val="857EC886"/>
    <w:lvl w:ilvl="0" w:tplc="5A6E8DEA">
      <w:start w:val="1"/>
      <w:numFmt w:val="bullet"/>
      <w:lvlText w:val=""/>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5A6638D5"/>
    <w:multiLevelType w:val="hybridMultilevel"/>
    <w:tmpl w:val="1F80C7D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72660124"/>
    <w:multiLevelType w:val="hybridMultilevel"/>
    <w:tmpl w:val="DBBC4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C34"/>
    <w:rsid w:val="00002AA6"/>
    <w:rsid w:val="00010600"/>
    <w:rsid w:val="00022795"/>
    <w:rsid w:val="00034D13"/>
    <w:rsid w:val="00034FE1"/>
    <w:rsid w:val="000427EA"/>
    <w:rsid w:val="00054F27"/>
    <w:rsid w:val="00073BF1"/>
    <w:rsid w:val="0009426D"/>
    <w:rsid w:val="000A2C12"/>
    <w:rsid w:val="000B5B36"/>
    <w:rsid w:val="000C1DC3"/>
    <w:rsid w:val="000D0A30"/>
    <w:rsid w:val="000E3817"/>
    <w:rsid w:val="000F5E9B"/>
    <w:rsid w:val="001451A1"/>
    <w:rsid w:val="00155C34"/>
    <w:rsid w:val="00160965"/>
    <w:rsid w:val="00162F44"/>
    <w:rsid w:val="001D0799"/>
    <w:rsid w:val="001F6BD0"/>
    <w:rsid w:val="00255A63"/>
    <w:rsid w:val="00264078"/>
    <w:rsid w:val="00267F79"/>
    <w:rsid w:val="00273498"/>
    <w:rsid w:val="00291218"/>
    <w:rsid w:val="002A3F20"/>
    <w:rsid w:val="002A5590"/>
    <w:rsid w:val="002C0CBC"/>
    <w:rsid w:val="002D1EDF"/>
    <w:rsid w:val="002E7B90"/>
    <w:rsid w:val="002F71E5"/>
    <w:rsid w:val="00301678"/>
    <w:rsid w:val="00316192"/>
    <w:rsid w:val="00334A35"/>
    <w:rsid w:val="00377C43"/>
    <w:rsid w:val="00382747"/>
    <w:rsid w:val="00382F8E"/>
    <w:rsid w:val="003A13FB"/>
    <w:rsid w:val="003B398D"/>
    <w:rsid w:val="003D444F"/>
    <w:rsid w:val="003E4967"/>
    <w:rsid w:val="003E5D85"/>
    <w:rsid w:val="003F5026"/>
    <w:rsid w:val="00415C41"/>
    <w:rsid w:val="00417803"/>
    <w:rsid w:val="00464D5C"/>
    <w:rsid w:val="00465CB6"/>
    <w:rsid w:val="00473400"/>
    <w:rsid w:val="004B6CEE"/>
    <w:rsid w:val="004C2407"/>
    <w:rsid w:val="004D0238"/>
    <w:rsid w:val="004D31DE"/>
    <w:rsid w:val="004D3AC9"/>
    <w:rsid w:val="004E07BE"/>
    <w:rsid w:val="004E2D11"/>
    <w:rsid w:val="00504994"/>
    <w:rsid w:val="0050686E"/>
    <w:rsid w:val="00506E3D"/>
    <w:rsid w:val="00511144"/>
    <w:rsid w:val="00511F61"/>
    <w:rsid w:val="00523D86"/>
    <w:rsid w:val="00564CC0"/>
    <w:rsid w:val="00570C6F"/>
    <w:rsid w:val="005713AC"/>
    <w:rsid w:val="00586CC8"/>
    <w:rsid w:val="005873BA"/>
    <w:rsid w:val="005D1C19"/>
    <w:rsid w:val="005D3E90"/>
    <w:rsid w:val="005D7264"/>
    <w:rsid w:val="005D7967"/>
    <w:rsid w:val="005F648E"/>
    <w:rsid w:val="00600095"/>
    <w:rsid w:val="00623677"/>
    <w:rsid w:val="006313A8"/>
    <w:rsid w:val="0064094F"/>
    <w:rsid w:val="006A6CBF"/>
    <w:rsid w:val="006F570E"/>
    <w:rsid w:val="006F6C6D"/>
    <w:rsid w:val="007050EB"/>
    <w:rsid w:val="00711600"/>
    <w:rsid w:val="007222FD"/>
    <w:rsid w:val="007437E4"/>
    <w:rsid w:val="00747D1E"/>
    <w:rsid w:val="00777937"/>
    <w:rsid w:val="007878E8"/>
    <w:rsid w:val="00792236"/>
    <w:rsid w:val="007E1486"/>
    <w:rsid w:val="007F1218"/>
    <w:rsid w:val="00807B8A"/>
    <w:rsid w:val="00816438"/>
    <w:rsid w:val="008242C5"/>
    <w:rsid w:val="00826B81"/>
    <w:rsid w:val="00840A16"/>
    <w:rsid w:val="00852615"/>
    <w:rsid w:val="0085287F"/>
    <w:rsid w:val="008611A7"/>
    <w:rsid w:val="00866C84"/>
    <w:rsid w:val="0088490F"/>
    <w:rsid w:val="008A4189"/>
    <w:rsid w:val="008A5C41"/>
    <w:rsid w:val="008B7F95"/>
    <w:rsid w:val="008E4C28"/>
    <w:rsid w:val="009142F6"/>
    <w:rsid w:val="0092173B"/>
    <w:rsid w:val="0092701B"/>
    <w:rsid w:val="0093136C"/>
    <w:rsid w:val="00933FDF"/>
    <w:rsid w:val="009412A4"/>
    <w:rsid w:val="009A1E67"/>
    <w:rsid w:val="009A3F81"/>
    <w:rsid w:val="009C710B"/>
    <w:rsid w:val="009D3592"/>
    <w:rsid w:val="00A002E7"/>
    <w:rsid w:val="00A018C9"/>
    <w:rsid w:val="00A11A8E"/>
    <w:rsid w:val="00A139FC"/>
    <w:rsid w:val="00A21FF3"/>
    <w:rsid w:val="00A237FA"/>
    <w:rsid w:val="00A34758"/>
    <w:rsid w:val="00A435D1"/>
    <w:rsid w:val="00A560D1"/>
    <w:rsid w:val="00A64C2C"/>
    <w:rsid w:val="00A770E1"/>
    <w:rsid w:val="00A82EC5"/>
    <w:rsid w:val="00A933A9"/>
    <w:rsid w:val="00A94D38"/>
    <w:rsid w:val="00AA10F0"/>
    <w:rsid w:val="00AF7469"/>
    <w:rsid w:val="00B01BE3"/>
    <w:rsid w:val="00B20829"/>
    <w:rsid w:val="00B34F02"/>
    <w:rsid w:val="00B36896"/>
    <w:rsid w:val="00B460A5"/>
    <w:rsid w:val="00B87856"/>
    <w:rsid w:val="00BC686A"/>
    <w:rsid w:val="00BD4805"/>
    <w:rsid w:val="00C0612B"/>
    <w:rsid w:val="00C1187F"/>
    <w:rsid w:val="00C24812"/>
    <w:rsid w:val="00C25D8E"/>
    <w:rsid w:val="00C34DA9"/>
    <w:rsid w:val="00C37A72"/>
    <w:rsid w:val="00C50C7B"/>
    <w:rsid w:val="00C64B61"/>
    <w:rsid w:val="00C72785"/>
    <w:rsid w:val="00C84D9F"/>
    <w:rsid w:val="00CB2D40"/>
    <w:rsid w:val="00CC7856"/>
    <w:rsid w:val="00CE1691"/>
    <w:rsid w:val="00CF2CA9"/>
    <w:rsid w:val="00CF63FC"/>
    <w:rsid w:val="00D14584"/>
    <w:rsid w:val="00D17A43"/>
    <w:rsid w:val="00D34D0C"/>
    <w:rsid w:val="00D474AB"/>
    <w:rsid w:val="00D84F27"/>
    <w:rsid w:val="00D9402C"/>
    <w:rsid w:val="00D9572C"/>
    <w:rsid w:val="00DA73BF"/>
    <w:rsid w:val="00DC354F"/>
    <w:rsid w:val="00DD3FFC"/>
    <w:rsid w:val="00DE26D0"/>
    <w:rsid w:val="00DF47BE"/>
    <w:rsid w:val="00DF5A3C"/>
    <w:rsid w:val="00E336E4"/>
    <w:rsid w:val="00E632EA"/>
    <w:rsid w:val="00E67EDD"/>
    <w:rsid w:val="00E75C44"/>
    <w:rsid w:val="00ED1012"/>
    <w:rsid w:val="00F10D8E"/>
    <w:rsid w:val="00F210F5"/>
    <w:rsid w:val="00F35AAB"/>
    <w:rsid w:val="00F37AE4"/>
    <w:rsid w:val="00F50551"/>
    <w:rsid w:val="00F64167"/>
    <w:rsid w:val="00F67A8E"/>
    <w:rsid w:val="00F845D2"/>
    <w:rsid w:val="00FA1266"/>
    <w:rsid w:val="00FC453F"/>
    <w:rsid w:val="00FE3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7632CC9"/>
  <w15:docId w15:val="{B9685370-DD20-4CFC-9DD8-5F56E57C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2">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 w:type="character" w:styleId="IntenseEmphasis">
    <w:name w:val="Intense Emphasis"/>
    <w:basedOn w:val="DefaultParagraphFont"/>
    <w:uiPriority w:val="21"/>
    <w:qFormat/>
    <w:rsid w:val="00F845D2"/>
    <w:rPr>
      <w:i/>
      <w:iCs/>
      <w:color w:val="E76A1D" w:themeColor="accent1"/>
    </w:rPr>
  </w:style>
  <w:style w:type="character" w:styleId="SubtleReference">
    <w:name w:val="Subtle Reference"/>
    <w:basedOn w:val="DefaultParagraphFont"/>
    <w:uiPriority w:val="31"/>
    <w:qFormat/>
    <w:rsid w:val="00F845D2"/>
    <w:rPr>
      <w:smallCaps/>
      <w:color w:val="5A5A5A" w:themeColor="text1" w:themeTint="A5"/>
    </w:rPr>
  </w:style>
  <w:style w:type="paragraph" w:styleId="IntenseQuote">
    <w:name w:val="Intense Quote"/>
    <w:basedOn w:val="Normal"/>
    <w:next w:val="Normal"/>
    <w:link w:val="IntenseQuoteChar"/>
    <w:uiPriority w:val="30"/>
    <w:qFormat/>
    <w:rsid w:val="00840A16"/>
    <w:pPr>
      <w:pBdr>
        <w:top w:val="single" w:sz="4" w:space="10" w:color="E76A1D" w:themeColor="accent1"/>
        <w:bottom w:val="single" w:sz="4" w:space="10" w:color="E76A1D" w:themeColor="accent1"/>
      </w:pBdr>
      <w:spacing w:before="360" w:after="360"/>
      <w:ind w:left="864" w:right="864"/>
      <w:jc w:val="center"/>
    </w:pPr>
    <w:rPr>
      <w:i/>
      <w:iCs/>
      <w:color w:val="E76A1D" w:themeColor="accent1"/>
    </w:rPr>
  </w:style>
  <w:style w:type="character" w:customStyle="1" w:styleId="IntenseQuoteChar">
    <w:name w:val="Intense Quote Char"/>
    <w:basedOn w:val="DefaultParagraphFont"/>
    <w:link w:val="IntenseQuote"/>
    <w:uiPriority w:val="30"/>
    <w:rsid w:val="00840A16"/>
    <w:rPr>
      <w:i/>
      <w:iCs/>
      <w:color w:val="E76A1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894910">
      <w:bodyDiv w:val="1"/>
      <w:marLeft w:val="0"/>
      <w:marRight w:val="0"/>
      <w:marTop w:val="0"/>
      <w:marBottom w:val="0"/>
      <w:divBdr>
        <w:top w:val="none" w:sz="0" w:space="0" w:color="auto"/>
        <w:left w:val="none" w:sz="0" w:space="0" w:color="auto"/>
        <w:bottom w:val="none" w:sz="0" w:space="0" w:color="auto"/>
        <w:right w:val="none" w:sz="0" w:space="0" w:color="auto"/>
      </w:divBdr>
    </w:div>
    <w:div w:id="1522746347">
      <w:bodyDiv w:val="1"/>
      <w:marLeft w:val="0"/>
      <w:marRight w:val="0"/>
      <w:marTop w:val="0"/>
      <w:marBottom w:val="0"/>
      <w:divBdr>
        <w:top w:val="none" w:sz="0" w:space="0" w:color="auto"/>
        <w:left w:val="none" w:sz="0" w:space="0" w:color="auto"/>
        <w:bottom w:val="none" w:sz="0" w:space="0" w:color="auto"/>
        <w:right w:val="none" w:sz="0" w:space="0" w:color="auto"/>
      </w:divBdr>
      <w:divsChild>
        <w:div w:id="1061487383">
          <w:marLeft w:val="0"/>
          <w:marRight w:val="0"/>
          <w:marTop w:val="0"/>
          <w:marBottom w:val="0"/>
          <w:divBdr>
            <w:top w:val="none" w:sz="0" w:space="0" w:color="auto"/>
            <w:left w:val="none" w:sz="0" w:space="0" w:color="auto"/>
            <w:bottom w:val="none" w:sz="0" w:space="0" w:color="auto"/>
            <w:right w:val="none" w:sz="0" w:space="0" w:color="auto"/>
          </w:divBdr>
          <w:divsChild>
            <w:div w:id="510070556">
              <w:marLeft w:val="0"/>
              <w:marRight w:val="0"/>
              <w:marTop w:val="30"/>
              <w:marBottom w:val="30"/>
              <w:divBdr>
                <w:top w:val="none" w:sz="0" w:space="0" w:color="auto"/>
                <w:left w:val="none" w:sz="0" w:space="0" w:color="auto"/>
                <w:bottom w:val="none" w:sz="0" w:space="0" w:color="auto"/>
                <w:right w:val="none" w:sz="0" w:space="0" w:color="auto"/>
              </w:divBdr>
              <w:divsChild>
                <w:div w:id="1756709089">
                  <w:marLeft w:val="0"/>
                  <w:marRight w:val="0"/>
                  <w:marTop w:val="0"/>
                  <w:marBottom w:val="0"/>
                  <w:divBdr>
                    <w:top w:val="none" w:sz="0" w:space="0" w:color="auto"/>
                    <w:left w:val="none" w:sz="0" w:space="0" w:color="auto"/>
                    <w:bottom w:val="none" w:sz="0" w:space="0" w:color="auto"/>
                    <w:right w:val="none" w:sz="0" w:space="0" w:color="auto"/>
                  </w:divBdr>
                  <w:divsChild>
                    <w:div w:id="317347168">
                      <w:marLeft w:val="0"/>
                      <w:marRight w:val="0"/>
                      <w:marTop w:val="0"/>
                      <w:marBottom w:val="0"/>
                      <w:divBdr>
                        <w:top w:val="none" w:sz="0" w:space="0" w:color="auto"/>
                        <w:left w:val="none" w:sz="0" w:space="0" w:color="auto"/>
                        <w:bottom w:val="none" w:sz="0" w:space="0" w:color="auto"/>
                        <w:right w:val="none" w:sz="0" w:space="0" w:color="auto"/>
                      </w:divBdr>
                      <w:divsChild>
                        <w:div w:id="8199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4268">
              <w:marLeft w:val="0"/>
              <w:marRight w:val="0"/>
              <w:marTop w:val="0"/>
              <w:marBottom w:val="0"/>
              <w:divBdr>
                <w:top w:val="none" w:sz="0" w:space="0" w:color="auto"/>
                <w:left w:val="none" w:sz="0" w:space="0" w:color="auto"/>
                <w:bottom w:val="none" w:sz="0" w:space="0" w:color="auto"/>
                <w:right w:val="none" w:sz="0" w:space="0" w:color="auto"/>
              </w:divBdr>
              <w:divsChild>
                <w:div w:id="1425149978">
                  <w:marLeft w:val="0"/>
                  <w:marRight w:val="0"/>
                  <w:marTop w:val="0"/>
                  <w:marBottom w:val="0"/>
                  <w:divBdr>
                    <w:top w:val="none" w:sz="0" w:space="0" w:color="auto"/>
                    <w:left w:val="none" w:sz="0" w:space="0" w:color="auto"/>
                    <w:bottom w:val="none" w:sz="0" w:space="0" w:color="auto"/>
                    <w:right w:val="none" w:sz="0" w:space="0" w:color="auto"/>
                  </w:divBdr>
                  <w:divsChild>
                    <w:div w:id="234361552">
                      <w:marLeft w:val="0"/>
                      <w:marRight w:val="0"/>
                      <w:marTop w:val="0"/>
                      <w:marBottom w:val="0"/>
                      <w:divBdr>
                        <w:top w:val="none" w:sz="0" w:space="0" w:color="auto"/>
                        <w:left w:val="none" w:sz="0" w:space="0" w:color="auto"/>
                        <w:bottom w:val="none" w:sz="0" w:space="0" w:color="auto"/>
                        <w:right w:val="none" w:sz="0" w:space="0" w:color="auto"/>
                      </w:divBdr>
                      <w:divsChild>
                        <w:div w:id="700863401">
                          <w:marLeft w:val="0"/>
                          <w:marRight w:val="0"/>
                          <w:marTop w:val="0"/>
                          <w:marBottom w:val="0"/>
                          <w:divBdr>
                            <w:top w:val="none" w:sz="0" w:space="0" w:color="auto"/>
                            <w:left w:val="none" w:sz="0" w:space="0" w:color="auto"/>
                            <w:bottom w:val="none" w:sz="0" w:space="0" w:color="auto"/>
                            <w:right w:val="none" w:sz="0" w:space="0" w:color="auto"/>
                          </w:divBdr>
                          <w:divsChild>
                            <w:div w:id="16032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320132">
          <w:marLeft w:val="0"/>
          <w:marRight w:val="0"/>
          <w:marTop w:val="0"/>
          <w:marBottom w:val="0"/>
          <w:divBdr>
            <w:top w:val="none" w:sz="0" w:space="0" w:color="auto"/>
            <w:left w:val="none" w:sz="0" w:space="0" w:color="auto"/>
            <w:bottom w:val="none" w:sz="0" w:space="0" w:color="auto"/>
            <w:right w:val="none" w:sz="0" w:space="0" w:color="auto"/>
          </w:divBdr>
          <w:divsChild>
            <w:div w:id="16993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yperlink" Target="http://www.princetonlibrary.org" TargetMode="External"/><Relationship Id="rId26" Type="http://schemas.openxmlformats.org/officeDocument/2006/relationships/image" Target="media/image7.jpg"/><Relationship Id="rId39" Type="http://schemas.openxmlformats.org/officeDocument/2006/relationships/hyperlink" Target="http://www.princeton.edu/~tigerswc" TargetMode="External"/><Relationship Id="rId3" Type="http://schemas.openxmlformats.org/officeDocument/2006/relationships/numbering" Target="numbering.xml"/><Relationship Id="rId21" Type="http://schemas.openxmlformats.org/officeDocument/2006/relationships/hyperlink" Target="http://www.princetonlibrary.org" TargetMode="External"/><Relationship Id="rId34" Type="http://schemas.openxmlformats.org/officeDocument/2006/relationships/hyperlink" Target="http://www.princeton.edu/events" TargetMode="External"/><Relationship Id="rId42" Type="http://schemas.openxmlformats.org/officeDocument/2006/relationships/hyperlink" Target="mailto:konkel.mel@gmail.com"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princetonlibrary.org" TargetMode="External"/><Relationship Id="rId25" Type="http://schemas.openxmlformats.org/officeDocument/2006/relationships/image" Target="media/image6.jpeg"/><Relationship Id="rId33" Type="http://schemas.openxmlformats.org/officeDocument/2006/relationships/hyperlink" Target="mailto:intlnews@princeton.edu" TargetMode="External"/><Relationship Id="rId38" Type="http://schemas.openxmlformats.org/officeDocument/2006/relationships/hyperlink" Target="http://www.princeton.edu/events"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princetonlibrary.org" TargetMode="External"/><Relationship Id="rId29" Type="http://schemas.openxmlformats.org/officeDocument/2006/relationships/image" Target="media/image10.jpeg"/><Relationship Id="rId41" Type="http://schemas.openxmlformats.org/officeDocument/2006/relationships/hyperlink" Target="mailto:isppu@princeton.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5.png"/><Relationship Id="rId32" Type="http://schemas.openxmlformats.org/officeDocument/2006/relationships/hyperlink" Target="mailto:isppu@princeton.edu" TargetMode="External"/><Relationship Id="rId37" Type="http://schemas.openxmlformats.org/officeDocument/2006/relationships/hyperlink" Target="mailto:intlnews@princeton.edu" TargetMode="External"/><Relationship Id="rId40" Type="http://schemas.openxmlformats.org/officeDocument/2006/relationships/hyperlink" Target="http://www.princetonlibrary.or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facebook.com/events/733721356794657" TargetMode="External"/><Relationship Id="rId28" Type="http://schemas.openxmlformats.org/officeDocument/2006/relationships/image" Target="media/image9.png"/><Relationship Id="rId36" Type="http://schemas.openxmlformats.org/officeDocument/2006/relationships/hyperlink" Target="http://www.princetonlibrary.org" TargetMode="External"/><Relationship Id="rId10" Type="http://schemas.openxmlformats.org/officeDocument/2006/relationships/image" Target="media/image2.png"/><Relationship Id="rId19" Type="http://schemas.openxmlformats.org/officeDocument/2006/relationships/hyperlink" Target="http://www.princetonlibrary.org"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http://www.princetonlibrary.org" TargetMode="Externa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yperlink" Target="http://www.princeton.edu/~tigerswc"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pelp\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4ECE24B3-F8F1-4738-8520-9F4A64A5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124</TotalTime>
  <Pages>2</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Princeton University Library</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zapelp</cp:lastModifiedBy>
  <cp:revision>5</cp:revision>
  <cp:lastPrinted>2016-05-26T15:03:00Z</cp:lastPrinted>
  <dcterms:created xsi:type="dcterms:W3CDTF">2017-02-05T02:09:00Z</dcterms:created>
  <dcterms:modified xsi:type="dcterms:W3CDTF">2017-02-05T04:21:00Z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