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5F1E2" w:themeColor="background2"/>
  <w:body>
    <w:p w14:paraId="7DD05366" w14:textId="77777777" w:rsidR="004D3AC9" w:rsidRPr="00465CB6" w:rsidRDefault="00155C34">
      <w:pPr>
        <w:pStyle w:val="Title"/>
        <w:rPr>
          <w:sz w:val="72"/>
          <w:szCs w:val="72"/>
        </w:rPr>
      </w:pPr>
      <w:r w:rsidRPr="00465CB6">
        <w:rPr>
          <w:sz w:val="72"/>
          <w:szCs w:val="72"/>
        </w:rPr>
        <w:t>isppu news</w:t>
      </w:r>
    </w:p>
    <w:p w14:paraId="3C1C7B32" w14:textId="3C80E2DF" w:rsidR="00155C34" w:rsidRDefault="00155C34" w:rsidP="00155C34">
      <w:pPr>
        <w:pStyle w:val="Quote"/>
      </w:pPr>
      <w:r>
        <w:t>International Spouses and Partners of Princeton University</w:t>
      </w:r>
    </w:p>
    <w:p w14:paraId="2BAF12D8" w14:textId="28B346CD" w:rsidR="004D3AC9" w:rsidRDefault="007878E8" w:rsidP="00465CB6">
      <w:pPr>
        <w:pStyle w:val="Heading1"/>
        <w:spacing w:before="0"/>
      </w:pPr>
      <w:r>
        <w:rPr>
          <w:noProof/>
          <w:lang w:eastAsia="zh-CN"/>
        </w:rPr>
        <mc:AlternateContent>
          <mc:Choice Requires="wpc">
            <w:drawing>
              <wp:anchor distT="0" distB="0" distL="114300" distR="114300" simplePos="0" relativeHeight="251667456" behindDoc="0" locked="0" layoutInCell="1" allowOverlap="1" wp14:anchorId="73449EB8" wp14:editId="0EDD25E6">
                <wp:simplePos x="0" y="0"/>
                <wp:positionH relativeFrom="margin">
                  <wp:align>right</wp:align>
                </wp:positionH>
                <wp:positionV relativeFrom="paragraph">
                  <wp:posOffset>223520</wp:posOffset>
                </wp:positionV>
                <wp:extent cx="7134225" cy="1257300"/>
                <wp:effectExtent l="0" t="0" r="0" b="0"/>
                <wp:wrapSquare wrapText="bothSides"/>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9" name="Picture 9" descr="E:\MyDocuments\ISPPU\SupportImages\little_tea_house.jpg"/>
                          <pic:cNvPicPr/>
                        </pic:nvPicPr>
                        <pic:blipFill>
                          <a:blip r:embed="rId9">
                            <a:extLst>
                              <a:ext uri="{28A0092B-C50C-407E-A947-70E740481C1C}">
                                <a14:useLocalDpi xmlns:a14="http://schemas.microsoft.com/office/drawing/2010/main" val="0"/>
                              </a:ext>
                            </a:extLst>
                          </a:blip>
                          <a:srcRect/>
                          <a:stretch>
                            <a:fillRect/>
                          </a:stretch>
                        </pic:blipFill>
                        <pic:spPr bwMode="auto">
                          <a:xfrm>
                            <a:off x="137023" y="84618"/>
                            <a:ext cx="1471930" cy="1106170"/>
                          </a:xfrm>
                          <a:prstGeom prst="rect">
                            <a:avLst/>
                          </a:prstGeom>
                          <a:noFill/>
                          <a:ln>
                            <a:noFill/>
                          </a:ln>
                        </pic:spPr>
                      </pic:pic>
                      <pic:pic xmlns:pic="http://schemas.openxmlformats.org/drawingml/2006/picture">
                        <pic:nvPicPr>
                          <pic:cNvPr id="7" name="Picture 7"/>
                          <pic:cNvPicPr preferRelativeResize="0">
                            <a:picLocks noChangeAspect="1"/>
                          </pic:cNvPicPr>
                        </pic:nvPicPr>
                        <pic:blipFill>
                          <a:blip r:embed="rId10"/>
                          <a:stretch>
                            <a:fillRect/>
                          </a:stretch>
                        </pic:blipFill>
                        <pic:spPr>
                          <a:xfrm>
                            <a:off x="5367874" y="95250"/>
                            <a:ext cx="1664208" cy="1106684"/>
                          </a:xfrm>
                          <a:prstGeom prst="rect">
                            <a:avLst/>
                          </a:prstGeom>
                        </pic:spPr>
                      </pic:pic>
                      <pic:pic xmlns:pic="http://schemas.openxmlformats.org/drawingml/2006/picture">
                        <pic:nvPicPr>
                          <pic:cNvPr id="8" name="Picture 8"/>
                          <pic:cNvPicPr preferRelativeResize="0">
                            <a:picLocks noChangeAspect="1"/>
                          </pic:cNvPicPr>
                        </pic:nvPicPr>
                        <pic:blipFill>
                          <a:blip r:embed="rId11"/>
                          <a:stretch>
                            <a:fillRect/>
                          </a:stretch>
                        </pic:blipFill>
                        <pic:spPr>
                          <a:xfrm>
                            <a:off x="1684738" y="98542"/>
                            <a:ext cx="3648456" cy="1105593"/>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E05C51F" id="Canvas 15" o:spid="_x0000_s1026" editas="canvas" style="position:absolute;margin-left:510.55pt;margin-top:17.6pt;width:561.75pt;height:99pt;z-index:251667456;mso-position-horizontal:right;mso-position-horizontal-relative:margin;mso-width-relative:margin;mso-height-relative:margin" coordsize="71342,1257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1342;height:12573;visibility:visible;mso-wrap-style:square">
                  <v:fill o:detectmouseclick="t"/>
                  <v:path o:connecttype="none"/>
                </v:shape>
                <v:shape id="Picture 9" o:spid="_x0000_s1028" type="#_x0000_t75" style="position:absolute;left:1370;top:846;width:14719;height:11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">
                  <v:imagedata r:id="rId12" o:title="little_tea_house"/>
                </v:shape>
                <v:shape id="Picture 7" o:spid="_x0000_s1029" type="#_x0000_t75" style="position:absolute;left:53678;top:952;width:16642;height:1106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">
                  <v:imagedata r:id="rId13" o:title=""/>
                  <v:path arrowok="t"/>
                </v:shape>
                <v:shape id="Picture 8" o:spid="_x0000_s1030" type="#_x0000_t75" style="position:absolute;left:16847;top:985;width:36484;height:110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">
                  <v:imagedata r:id="rId14" o:title=""/>
                  <v:path arrowok="t"/>
                </v:shape>
                <w10:wrap type="square" anchorx="margin"/>
              </v:group>
            </w:pict>
          </mc:Fallback>
        </mc:AlternateContent>
      </w:r>
      <w:r w:rsidR="00C72785">
        <w:rPr>
          <w:noProof/>
          <w:lang w:eastAsia="zh-CN"/>
        </w:rPr>
        <w:t>January 2017</w:t>
      </w:r>
    </w:p>
    <w:p w14:paraId="45F239B0" w14:textId="3A4357AD" w:rsidR="004D3AC9" w:rsidRDefault="00FC453F" w:rsidP="00FC453F">
      <w:pPr>
        <w:pStyle w:val="Heading1"/>
      </w:pPr>
      <w:r>
        <w:rPr>
          <w:noProof/>
          <w:lang w:eastAsia="zh-CN"/>
        </w:rPr>
        <mc:AlternateContent>
          <mc:Choice Requires="wps">
            <w:drawing>
              <wp:anchor distT="182880" distB="182880" distL="274320" distR="274320" simplePos="0" relativeHeight="251654656" behindDoc="0" locked="0" layoutInCell="1" allowOverlap="0" wp14:anchorId="12C8EA63" wp14:editId="79F12532">
                <wp:simplePos x="0" y="0"/>
                <wp:positionH relativeFrom="margin">
                  <wp:posOffset>-408305</wp:posOffset>
                </wp:positionH>
                <wp:positionV relativeFrom="paragraph">
                  <wp:posOffset>1235075</wp:posOffset>
                </wp:positionV>
                <wp:extent cx="2600325" cy="6376035"/>
                <wp:effectExtent l="0" t="0" r="9525" b="5715"/>
                <wp:wrapSquare wrapText="bothSides"/>
                <wp:docPr id="4" name="Text Box 4"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63760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560E5191" w14:textId="77777777" w:rsidR="00FA1266" w:rsidRPr="00CB2D40" w:rsidRDefault="00FA1266" w:rsidP="00FA1266">
                                  <w:pPr>
                                    <w:pStyle w:val="BlockText"/>
                                    <w:numPr>
                                      <w:ilvl w:val="0"/>
                                      <w:numId w:val="1"/>
                                    </w:numPr>
                                    <w:rPr>
                                      <w:color w:val="auto"/>
                                    </w:rPr>
                                  </w:pPr>
                                  <w:r>
                                    <w:rPr>
                                      <w:color w:val="auto"/>
                                    </w:rPr>
                                    <w:t>Little Tea House</w:t>
                                  </w:r>
                                </w:p>
                                <w:p w14:paraId="7E5C0DE0" w14:textId="77777777" w:rsidR="00FA1266" w:rsidRDefault="00FA1266" w:rsidP="00FA1266">
                                  <w:pPr>
                                    <w:pStyle w:val="BlockText"/>
                                    <w:ind w:left="648"/>
                                  </w:pPr>
                                  <w:r>
                                    <w:t>Friday, January 13</w:t>
                                  </w:r>
                                </w:p>
                                <w:p w14:paraId="56F3B215" w14:textId="64EB03EA" w:rsidR="00A64C2C" w:rsidRDefault="00A139FC" w:rsidP="00155C34">
                                  <w:pPr>
                                    <w:pStyle w:val="BlockText"/>
                                    <w:numPr>
                                      <w:ilvl w:val="0"/>
                                      <w:numId w:val="1"/>
                                    </w:numPr>
                                    <w:rPr>
                                      <w:color w:val="auto"/>
                                    </w:rPr>
                                  </w:pPr>
                                  <w:r>
                                    <w:rPr>
                                      <w:color w:val="auto"/>
                                    </w:rPr>
                                    <w:t>Chinese Cooking Class</w:t>
                                  </w:r>
                                </w:p>
                                <w:p w14:paraId="62753200" w14:textId="451C72C0" w:rsidR="00A64C2C" w:rsidRDefault="006F570E" w:rsidP="00A64C2C">
                                  <w:pPr>
                                    <w:pStyle w:val="BlockText"/>
                                    <w:ind w:left="648"/>
                                  </w:pPr>
                                  <w:r>
                                    <w:t xml:space="preserve">Saturday, </w:t>
                                  </w:r>
                                  <w:r w:rsidR="006F6C6D">
                                    <w:t>January</w:t>
                                  </w:r>
                                  <w:r>
                                    <w:t xml:space="preserve"> 1</w:t>
                                  </w:r>
                                  <w:r w:rsidR="006F6C6D">
                                    <w:t>4</w:t>
                                  </w:r>
                                </w:p>
                                <w:p w14:paraId="24AA8B1C" w14:textId="146F341C" w:rsidR="003B398D" w:rsidRDefault="003B398D" w:rsidP="003B398D">
                                  <w:pPr>
                                    <w:pStyle w:val="BlockText"/>
                                    <w:numPr>
                                      <w:ilvl w:val="0"/>
                                      <w:numId w:val="1"/>
                                    </w:numPr>
                                    <w:rPr>
                                      <w:color w:val="auto"/>
                                    </w:rPr>
                                  </w:pPr>
                                  <w:r>
                                    <w:rPr>
                                      <w:color w:val="auto"/>
                                    </w:rPr>
                                    <w:t>Book Club</w:t>
                                  </w:r>
                                </w:p>
                                <w:p w14:paraId="3DA77BF3" w14:textId="07E298BF" w:rsidR="003B398D" w:rsidRDefault="003B398D" w:rsidP="003B398D">
                                  <w:pPr>
                                    <w:pStyle w:val="BlockText"/>
                                    <w:ind w:left="648"/>
                                  </w:pPr>
                                  <w:r>
                                    <w:t>Tuesday, January 17</w:t>
                                  </w:r>
                                </w:p>
                                <w:p w14:paraId="4B08CD05" w14:textId="05B92594" w:rsidR="000E3817" w:rsidRDefault="00BC686A" w:rsidP="000E3817">
                                  <w:pPr>
                                    <w:pStyle w:val="BlockText"/>
                                    <w:numPr>
                                      <w:ilvl w:val="0"/>
                                      <w:numId w:val="1"/>
                                    </w:numPr>
                                    <w:spacing w:after="0" w:line="240" w:lineRule="auto"/>
                                    <w:rPr>
                                      <w:color w:val="auto"/>
                                    </w:rPr>
                                  </w:pPr>
                                  <w:r>
                                    <w:rPr>
                                      <w:color w:val="auto"/>
                                    </w:rPr>
                                    <w:t>Lunch &amp; Chat</w:t>
                                  </w:r>
                                  <w:r w:rsidR="000E3817">
                                    <w:rPr>
                                      <w:color w:val="auto"/>
                                    </w:rPr>
                                    <w:t>:</w:t>
                                  </w:r>
                                  <w:r w:rsidR="00A933A9">
                                    <w:rPr>
                                      <w:color w:val="auto"/>
                                    </w:rPr>
                                    <w:t xml:space="preserve"> </w:t>
                                  </w:r>
                                </w:p>
                                <w:p w14:paraId="695F194C" w14:textId="721FDA5B" w:rsidR="00BC686A" w:rsidRDefault="00A933A9" w:rsidP="000E3817">
                                  <w:pPr>
                                    <w:pStyle w:val="BlockText"/>
                                    <w:ind w:left="648"/>
                                    <w:rPr>
                                      <w:color w:val="auto"/>
                                    </w:rPr>
                                  </w:pPr>
                                  <w:r>
                                    <w:rPr>
                                      <w:color w:val="auto"/>
                                    </w:rPr>
                                    <w:t>Home Away from Home</w:t>
                                  </w:r>
                                </w:p>
                                <w:p w14:paraId="67F97DE1" w14:textId="35270EF2" w:rsidR="00BC686A" w:rsidRPr="00A64C2C" w:rsidRDefault="00BC686A" w:rsidP="00BC686A">
                                  <w:pPr>
                                    <w:pStyle w:val="BlockText"/>
                                    <w:ind w:left="648"/>
                                  </w:pPr>
                                  <w:r>
                                    <w:t>Friday, January 20</w:t>
                                  </w:r>
                                </w:p>
                                <w:p w14:paraId="3260AFB2" w14:textId="54A9424A" w:rsidR="000E3817" w:rsidRPr="000E3817" w:rsidRDefault="00711600" w:rsidP="000E3817">
                                  <w:pPr>
                                    <w:pStyle w:val="BlockText"/>
                                    <w:numPr>
                                      <w:ilvl w:val="0"/>
                                      <w:numId w:val="1"/>
                                    </w:numPr>
                                    <w:spacing w:after="0" w:line="240" w:lineRule="auto"/>
                                  </w:pPr>
                                  <w:r>
                                    <w:rPr>
                                      <w:color w:val="auto"/>
                                    </w:rPr>
                                    <w:t xml:space="preserve">Career Kick-off </w:t>
                                  </w:r>
                                  <w:r w:rsidR="00511F61">
                                    <w:rPr>
                                      <w:color w:val="auto"/>
                                    </w:rPr>
                                    <w:t>Workshop</w:t>
                                  </w:r>
                                  <w:r w:rsidR="00255A63">
                                    <w:rPr>
                                      <w:color w:val="auto"/>
                                    </w:rPr>
                                    <w:t>:</w:t>
                                  </w:r>
                                  <w:r w:rsidR="00A933A9">
                                    <w:rPr>
                                      <w:color w:val="auto"/>
                                    </w:rPr>
                                    <w:t xml:space="preserve"> </w:t>
                                  </w:r>
                                </w:p>
                                <w:p w14:paraId="0C6006C9" w14:textId="2C682503" w:rsidR="004D31DE" w:rsidRPr="00A237FA" w:rsidRDefault="00A933A9" w:rsidP="000E3817">
                                  <w:pPr>
                                    <w:pStyle w:val="BlockText"/>
                                    <w:ind w:left="648"/>
                                  </w:pPr>
                                  <w:r>
                                    <w:rPr>
                                      <w:color w:val="auto"/>
                                    </w:rPr>
                                    <w:t>Skill-based Volunteering</w:t>
                                  </w:r>
                                </w:p>
                                <w:p w14:paraId="5AF10CA2" w14:textId="4C6CEED3" w:rsidR="004D31DE" w:rsidRDefault="00C72785" w:rsidP="004D31DE">
                                  <w:pPr>
                                    <w:pStyle w:val="BlockText"/>
                                    <w:ind w:left="648"/>
                                  </w:pPr>
                                  <w:r>
                                    <w:t>Wednesday</w:t>
                                  </w:r>
                                  <w:r w:rsidR="004D31DE">
                                    <w:t xml:space="preserve">, </w:t>
                                  </w:r>
                                  <w:r>
                                    <w:t>January 25</w:t>
                                  </w:r>
                                </w:p>
                                <w:p w14:paraId="448752B3" w14:textId="0157E980" w:rsidR="00FC453F" w:rsidRDefault="00FC453F" w:rsidP="00FC453F">
                                  <w:pPr>
                                    <w:pStyle w:val="BlockText"/>
                                    <w:numPr>
                                      <w:ilvl w:val="0"/>
                                      <w:numId w:val="1"/>
                                    </w:numPr>
                                    <w:rPr>
                                      <w:color w:val="auto"/>
                                    </w:rPr>
                                  </w:pPr>
                                  <w:r w:rsidRPr="00FC453F">
                                    <w:rPr>
                                      <w:color w:val="auto"/>
                                    </w:rPr>
                                    <w:t>Children’s Meet</w:t>
                                  </w:r>
                                  <w:r w:rsidR="003D444F">
                                    <w:rPr>
                                      <w:color w:val="auto"/>
                                    </w:rPr>
                                    <w:t>-</w:t>
                                  </w:r>
                                  <w:r w:rsidRPr="00FC453F">
                                    <w:rPr>
                                      <w:color w:val="auto"/>
                                    </w:rPr>
                                    <w:t>up</w:t>
                                  </w:r>
                                  <w:r w:rsidR="003D444F">
                                    <w:rPr>
                                      <w:color w:val="auto"/>
                                    </w:rPr>
                                    <w:t>s</w:t>
                                  </w:r>
                                  <w:r w:rsidR="00FA1266">
                                    <w:rPr>
                                      <w:color w:val="auto"/>
                                    </w:rPr>
                                    <w:t xml:space="preserve"> (Weekly)</w:t>
                                  </w:r>
                                </w:p>
                                <w:p w14:paraId="133A54D2" w14:textId="1371EC33" w:rsidR="006F570E" w:rsidRPr="006F570E" w:rsidRDefault="004D31DE" w:rsidP="006F570E">
                                  <w:pPr>
                                    <w:pStyle w:val="BlockText"/>
                                    <w:ind w:left="648"/>
                                  </w:pPr>
                                  <w:r>
                                    <w:t>Mondays</w:t>
                                  </w:r>
                                  <w:r w:rsidR="006F570E" w:rsidRPr="006F570E">
                                    <w:t>, 10:00 a.m.</w:t>
                                  </w:r>
                                </w:p>
                                <w:p w14:paraId="18BD75D5" w14:textId="3AB2F86C" w:rsidR="00F210F5" w:rsidRPr="00BC686A" w:rsidRDefault="00F210F5" w:rsidP="00BC686A">
                                  <w:pPr>
                                    <w:pStyle w:val="BlockHeading"/>
                                    <w:spacing w:before="24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C8EA63" id="_x0000_t202" coordsize="21600,21600" o:spt="202" path="m,l,21600r21600,l21600,xe">
                <v:stroke joinstyle="miter"/>
                <v:path gradientshapeok="t" o:connecttype="rect"/>
              </v:shapetype>
              <v:shape id="Text Box 4" o:spid="_x0000_s1026" type="#_x0000_t202" alt="Text box sidebar for laying out a highlighted story and photo." style="position:absolute;margin-left:-32.15pt;margin-top:97.25pt;width:204.75pt;height:502.05pt;z-index:251654656;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5873BA" w14:paraId="375E2E51" w14:textId="77777777" w:rsidTr="005873BA">
                        <w:trPr>
                          <w:trHeight w:hRule="exact" w:val="9196"/>
                        </w:trPr>
                        <w:tc>
                          <w:tcPr>
                            <w:tcW w:w="4388" w:type="dxa"/>
                            <w:gridSpan w:val="3"/>
                            <w:shd w:val="clear" w:color="auto" w:fill="E76A1D" w:themeFill="accent1"/>
                            <w:tcMar>
                              <w:top w:w="288" w:type="dxa"/>
                              <w:bottom w:w="288" w:type="dxa"/>
                            </w:tcMar>
                          </w:tcPr>
                          <w:p w14:paraId="0CD2F0B6" w14:textId="77777777" w:rsidR="005873BA" w:rsidRPr="00CB2D40" w:rsidRDefault="005873BA" w:rsidP="00155C34">
                            <w:pPr>
                              <w:pStyle w:val="BlockHeading"/>
                              <w:rPr>
                                <w:color w:val="auto"/>
                              </w:rPr>
                            </w:pPr>
                            <w:r w:rsidRPr="00CB2D40">
                              <w:rPr>
                                <w:color w:val="auto"/>
                              </w:rPr>
                              <w:t>In This Issue</w:t>
                            </w:r>
                          </w:p>
                          <w:p w14:paraId="560E5191" w14:textId="77777777" w:rsidR="00FA1266" w:rsidRPr="00CB2D40" w:rsidRDefault="00FA1266" w:rsidP="00FA1266">
                            <w:pPr>
                              <w:pStyle w:val="BlockText"/>
                              <w:numPr>
                                <w:ilvl w:val="0"/>
                                <w:numId w:val="1"/>
                              </w:numPr>
                              <w:rPr>
                                <w:color w:val="auto"/>
                              </w:rPr>
                            </w:pPr>
                            <w:r>
                              <w:rPr>
                                <w:color w:val="auto"/>
                              </w:rPr>
                              <w:t>Little Tea House</w:t>
                            </w:r>
                          </w:p>
                          <w:p w14:paraId="7E5C0DE0" w14:textId="77777777" w:rsidR="00FA1266" w:rsidRDefault="00FA1266" w:rsidP="00FA1266">
                            <w:pPr>
                              <w:pStyle w:val="BlockText"/>
                              <w:ind w:left="648"/>
                            </w:pPr>
                            <w:r>
                              <w:t>Friday, January 13</w:t>
                            </w:r>
                          </w:p>
                          <w:p w14:paraId="56F3B215" w14:textId="64EB03EA" w:rsidR="00A64C2C" w:rsidRDefault="00A139FC" w:rsidP="00155C34">
                            <w:pPr>
                              <w:pStyle w:val="BlockText"/>
                              <w:numPr>
                                <w:ilvl w:val="0"/>
                                <w:numId w:val="1"/>
                              </w:numPr>
                              <w:rPr>
                                <w:color w:val="auto"/>
                              </w:rPr>
                            </w:pPr>
                            <w:r>
                              <w:rPr>
                                <w:color w:val="auto"/>
                              </w:rPr>
                              <w:t>Chinese Cooking Class</w:t>
                            </w:r>
                          </w:p>
                          <w:p w14:paraId="62753200" w14:textId="451C72C0" w:rsidR="00A64C2C" w:rsidRDefault="006F570E" w:rsidP="00A64C2C">
                            <w:pPr>
                              <w:pStyle w:val="BlockText"/>
                              <w:ind w:left="648"/>
                            </w:pPr>
                            <w:r>
                              <w:t xml:space="preserve">Saturday, </w:t>
                            </w:r>
                            <w:r w:rsidR="006F6C6D">
                              <w:t>January</w:t>
                            </w:r>
                            <w:r>
                              <w:t xml:space="preserve"> 1</w:t>
                            </w:r>
                            <w:r w:rsidR="006F6C6D">
                              <w:t>4</w:t>
                            </w:r>
                          </w:p>
                          <w:p w14:paraId="24AA8B1C" w14:textId="146F341C" w:rsidR="003B398D" w:rsidRDefault="003B398D" w:rsidP="003B398D">
                            <w:pPr>
                              <w:pStyle w:val="BlockText"/>
                              <w:numPr>
                                <w:ilvl w:val="0"/>
                                <w:numId w:val="1"/>
                              </w:numPr>
                              <w:rPr>
                                <w:color w:val="auto"/>
                              </w:rPr>
                            </w:pPr>
                            <w:r>
                              <w:rPr>
                                <w:color w:val="auto"/>
                              </w:rPr>
                              <w:t>Book Club</w:t>
                            </w:r>
                          </w:p>
                          <w:p w14:paraId="3DA77BF3" w14:textId="07E298BF" w:rsidR="003B398D" w:rsidRDefault="003B398D" w:rsidP="003B398D">
                            <w:pPr>
                              <w:pStyle w:val="BlockText"/>
                              <w:ind w:left="648"/>
                            </w:pPr>
                            <w:r>
                              <w:t>Tuesday, January 17</w:t>
                            </w:r>
                          </w:p>
                          <w:p w14:paraId="4B08CD05" w14:textId="05B92594" w:rsidR="000E3817" w:rsidRDefault="00BC686A" w:rsidP="000E3817">
                            <w:pPr>
                              <w:pStyle w:val="BlockText"/>
                              <w:numPr>
                                <w:ilvl w:val="0"/>
                                <w:numId w:val="1"/>
                              </w:numPr>
                              <w:spacing w:after="0" w:line="240" w:lineRule="auto"/>
                              <w:rPr>
                                <w:color w:val="auto"/>
                              </w:rPr>
                            </w:pPr>
                            <w:r>
                              <w:rPr>
                                <w:color w:val="auto"/>
                              </w:rPr>
                              <w:t>Lunch &amp; Chat</w:t>
                            </w:r>
                            <w:r w:rsidR="000E3817">
                              <w:rPr>
                                <w:color w:val="auto"/>
                              </w:rPr>
                              <w:t>:</w:t>
                            </w:r>
                            <w:r w:rsidR="00A933A9">
                              <w:rPr>
                                <w:color w:val="auto"/>
                              </w:rPr>
                              <w:t xml:space="preserve"> </w:t>
                            </w:r>
                          </w:p>
                          <w:p w14:paraId="695F194C" w14:textId="721FDA5B" w:rsidR="00BC686A" w:rsidRDefault="00A933A9" w:rsidP="000E3817">
                            <w:pPr>
                              <w:pStyle w:val="BlockText"/>
                              <w:ind w:left="648"/>
                              <w:rPr>
                                <w:color w:val="auto"/>
                              </w:rPr>
                            </w:pPr>
                            <w:r>
                              <w:rPr>
                                <w:color w:val="auto"/>
                              </w:rPr>
                              <w:t>Home Away from Home</w:t>
                            </w:r>
                          </w:p>
                          <w:p w14:paraId="67F97DE1" w14:textId="35270EF2" w:rsidR="00BC686A" w:rsidRPr="00A64C2C" w:rsidRDefault="00BC686A" w:rsidP="00BC686A">
                            <w:pPr>
                              <w:pStyle w:val="BlockText"/>
                              <w:ind w:left="648"/>
                            </w:pPr>
                            <w:r>
                              <w:t>Friday, January 20</w:t>
                            </w:r>
                          </w:p>
                          <w:p w14:paraId="3260AFB2" w14:textId="54A9424A" w:rsidR="000E3817" w:rsidRPr="000E3817" w:rsidRDefault="00711600" w:rsidP="000E3817">
                            <w:pPr>
                              <w:pStyle w:val="BlockText"/>
                              <w:numPr>
                                <w:ilvl w:val="0"/>
                                <w:numId w:val="1"/>
                              </w:numPr>
                              <w:spacing w:after="0" w:line="240" w:lineRule="auto"/>
                            </w:pPr>
                            <w:r>
                              <w:rPr>
                                <w:color w:val="auto"/>
                              </w:rPr>
                              <w:t xml:space="preserve">Career Kick-off </w:t>
                            </w:r>
                            <w:r w:rsidR="00511F61">
                              <w:rPr>
                                <w:color w:val="auto"/>
                              </w:rPr>
                              <w:t>Workshop</w:t>
                            </w:r>
                            <w:r w:rsidR="00255A63">
                              <w:rPr>
                                <w:color w:val="auto"/>
                              </w:rPr>
                              <w:t>:</w:t>
                            </w:r>
                            <w:r w:rsidR="00A933A9">
                              <w:rPr>
                                <w:color w:val="auto"/>
                              </w:rPr>
                              <w:t xml:space="preserve"> </w:t>
                            </w:r>
                          </w:p>
                          <w:p w14:paraId="0C6006C9" w14:textId="2C682503" w:rsidR="004D31DE" w:rsidRPr="00A237FA" w:rsidRDefault="00A933A9" w:rsidP="000E3817">
                            <w:pPr>
                              <w:pStyle w:val="BlockText"/>
                              <w:ind w:left="648"/>
                            </w:pPr>
                            <w:r>
                              <w:rPr>
                                <w:color w:val="auto"/>
                              </w:rPr>
                              <w:t>Skill-based Volunteering</w:t>
                            </w:r>
                          </w:p>
                          <w:p w14:paraId="5AF10CA2" w14:textId="4C6CEED3" w:rsidR="004D31DE" w:rsidRDefault="00C72785" w:rsidP="004D31DE">
                            <w:pPr>
                              <w:pStyle w:val="BlockText"/>
                              <w:ind w:left="648"/>
                            </w:pPr>
                            <w:r>
                              <w:t>Wednesday</w:t>
                            </w:r>
                            <w:r w:rsidR="004D31DE">
                              <w:t xml:space="preserve">, </w:t>
                            </w:r>
                            <w:r>
                              <w:t>January 25</w:t>
                            </w:r>
                          </w:p>
                          <w:p w14:paraId="448752B3" w14:textId="0157E980" w:rsidR="00FC453F" w:rsidRDefault="00FC453F" w:rsidP="00FC453F">
                            <w:pPr>
                              <w:pStyle w:val="BlockText"/>
                              <w:numPr>
                                <w:ilvl w:val="0"/>
                                <w:numId w:val="1"/>
                              </w:numPr>
                              <w:rPr>
                                <w:color w:val="auto"/>
                              </w:rPr>
                            </w:pPr>
                            <w:r w:rsidRPr="00FC453F">
                              <w:rPr>
                                <w:color w:val="auto"/>
                              </w:rPr>
                              <w:t>Children’s Meet</w:t>
                            </w:r>
                            <w:r w:rsidR="003D444F">
                              <w:rPr>
                                <w:color w:val="auto"/>
                              </w:rPr>
                              <w:t>-</w:t>
                            </w:r>
                            <w:r w:rsidRPr="00FC453F">
                              <w:rPr>
                                <w:color w:val="auto"/>
                              </w:rPr>
                              <w:t>up</w:t>
                            </w:r>
                            <w:r w:rsidR="003D444F">
                              <w:rPr>
                                <w:color w:val="auto"/>
                              </w:rPr>
                              <w:t>s</w:t>
                            </w:r>
                            <w:r w:rsidR="00FA1266">
                              <w:rPr>
                                <w:color w:val="auto"/>
                              </w:rPr>
                              <w:t xml:space="preserve"> (Weekly)</w:t>
                            </w:r>
                          </w:p>
                          <w:p w14:paraId="133A54D2" w14:textId="1371EC33" w:rsidR="006F570E" w:rsidRPr="006F570E" w:rsidRDefault="004D31DE" w:rsidP="006F570E">
                            <w:pPr>
                              <w:pStyle w:val="BlockText"/>
                              <w:ind w:left="648"/>
                            </w:pPr>
                            <w:r>
                              <w:t>Mondays</w:t>
                            </w:r>
                            <w:r w:rsidR="006F570E" w:rsidRPr="006F570E">
                              <w:t>, 10:00 a.m.</w:t>
                            </w:r>
                          </w:p>
                          <w:p w14:paraId="18BD75D5" w14:textId="3AB2F86C" w:rsidR="00F210F5" w:rsidRPr="00BC686A" w:rsidRDefault="00F210F5" w:rsidP="00BC686A">
                            <w:pPr>
                              <w:pStyle w:val="BlockHeading"/>
                              <w:spacing w:before="240"/>
                              <w:rPr>
                                <w:color w:val="auto"/>
                              </w:rPr>
                            </w:pPr>
                          </w:p>
                        </w:tc>
                      </w:tr>
                      <w:tr w:rsidR="00511144" w14:paraId="67A52CF3" w14:textId="77777777" w:rsidTr="005873BA">
                        <w:trPr>
                          <w:gridAfter w:val="1"/>
                          <w:wAfter w:w="3488" w:type="dxa"/>
                          <w:trHeight w:hRule="exact" w:val="5035"/>
                        </w:trPr>
                        <w:tc>
                          <w:tcPr>
                            <w:tcW w:w="4388" w:type="dxa"/>
                          </w:tcPr>
                          <w:p w14:paraId="3323AD46" w14:textId="77777777" w:rsidR="005873BA" w:rsidRDefault="005873BA" w:rsidP="00155C34">
                            <w:pPr>
                              <w:ind w:left="720"/>
                            </w:pPr>
                          </w:p>
                        </w:tc>
                        <w:tc>
                          <w:tcPr>
                            <w:tcW w:w="4388" w:type="dxa"/>
                          </w:tcPr>
                          <w:p w14:paraId="75F06A02" w14:textId="77777777" w:rsidR="005873BA" w:rsidRDefault="005873BA"/>
                        </w:tc>
                      </w:tr>
                    </w:tbl>
                    <w:p w14:paraId="6B1D8C83" w14:textId="77777777" w:rsidR="00054F27" w:rsidRDefault="00054F27" w:rsidP="00054F27">
                      <w:pPr>
                        <w:pStyle w:val="ListParagraph"/>
                        <w:numPr>
                          <w:ilvl w:val="0"/>
                          <w:numId w:val="3"/>
                        </w:numPr>
                      </w:pPr>
                    </w:p>
                    <w:p w14:paraId="15D997A4" w14:textId="77777777" w:rsidR="005873BA" w:rsidRDefault="005873BA" w:rsidP="005873BA">
                      <w:pPr>
                        <w:pStyle w:val="Caption"/>
                      </w:pPr>
                    </w:p>
                  </w:txbxContent>
                </v:textbox>
                <w10:wrap type="square" anchorx="margin"/>
              </v:shape>
            </w:pict>
          </mc:Fallback>
        </mc:AlternateContent>
      </w:r>
      <w:r w:rsidR="00CB2D40">
        <w:t>ISPPU Events</w:t>
      </w:r>
    </w:p>
    <w:p w14:paraId="024BF1A6" w14:textId="77777777" w:rsidR="00FA1266" w:rsidRPr="00465CB6" w:rsidRDefault="00FA1266" w:rsidP="00FA1266">
      <w:pPr>
        <w:pStyle w:val="Heading2"/>
        <w:tabs>
          <w:tab w:val="left" w:pos="3870"/>
        </w:tabs>
        <w:rPr>
          <w:u w:val="single"/>
        </w:rPr>
      </w:pPr>
      <w:r>
        <w:rPr>
          <w:u w:val="single"/>
        </w:rPr>
        <w:t xml:space="preserve">Little Tea House </w:t>
      </w:r>
    </w:p>
    <w:p w14:paraId="36822068" w14:textId="2D5D5F5A" w:rsidR="00FA1266" w:rsidRDefault="00FA1266" w:rsidP="00FA1266">
      <w:pPr>
        <w:pStyle w:val="Heading5"/>
      </w:pPr>
      <w:r>
        <w:t xml:space="preserve">Friday, January 13 | 3:00 </w:t>
      </w:r>
      <w:r w:rsidR="00A770E1">
        <w:t>– 5:</w:t>
      </w:r>
      <w:r w:rsidR="000E3817">
        <w:t xml:space="preserve">00 </w:t>
      </w:r>
      <w:r>
        <w:t>p.m. | Lawrence Apartments</w:t>
      </w:r>
    </w:p>
    <w:p w14:paraId="33B0F660" w14:textId="77777777" w:rsidR="006313A8" w:rsidRDefault="00377C43" w:rsidP="00FA1266">
      <w:r w:rsidRPr="00377C43">
        <w:t xml:space="preserve">Our cozy Little Tea House is a monthly event </w:t>
      </w:r>
      <w:r w:rsidR="00010600">
        <w:t>where p</w:t>
      </w:r>
      <w:r w:rsidRPr="00377C43">
        <w:t xml:space="preserve">remium quality Chinese tea will be served as part of </w:t>
      </w:r>
      <w:r w:rsidR="00010600">
        <w:t>a</w:t>
      </w:r>
      <w:r w:rsidRPr="00377C43">
        <w:t xml:space="preserve"> Chinese Tea Ceremony. We'll also talk about anything that comes to our mind while we are enjoying the tea, be it fun things to do, or any challenge you're going through.</w:t>
      </w:r>
      <w:r w:rsidR="00010600">
        <w:t xml:space="preserve"> </w:t>
      </w:r>
    </w:p>
    <w:p w14:paraId="5C567A59" w14:textId="653F9E44" w:rsidR="00010600" w:rsidRDefault="00010600" w:rsidP="00FA1266">
      <w:r>
        <w:t xml:space="preserve">Contact </w:t>
      </w:r>
      <w:r w:rsidR="000B5B36">
        <w:t>us</w:t>
      </w:r>
      <w:r>
        <w:t xml:space="preserve"> if you have any questions (</w:t>
      </w:r>
      <w:r w:rsidR="000B5B36">
        <w:rPr>
          <w:rStyle w:val="Hyperlink"/>
        </w:rPr>
        <w:t>isppu@princeton.edu</w:t>
      </w:r>
      <w:bookmarkStart w:id="0" w:name="_GoBack"/>
      <w:bookmarkEnd w:id="0"/>
      <w:r>
        <w:t>).</w:t>
      </w:r>
    </w:p>
    <w:p w14:paraId="1C93C750" w14:textId="170A5682" w:rsidR="00DC354F" w:rsidRPr="00DC354F" w:rsidRDefault="00B34F02" w:rsidP="00DC354F">
      <w:pPr>
        <w:pStyle w:val="Heading2"/>
        <w:rPr>
          <w:u w:val="single"/>
        </w:rPr>
      </w:pPr>
      <w:r>
        <w:rPr>
          <w:u w:val="single"/>
        </w:rPr>
        <w:t>Chinese Cooking Class</w:t>
      </w:r>
    </w:p>
    <w:p w14:paraId="0E7ED977" w14:textId="77777777" w:rsidR="00933FDF" w:rsidRDefault="006F570E" w:rsidP="00933FDF">
      <w:pPr>
        <w:pStyle w:val="Heading5"/>
      </w:pPr>
      <w:r>
        <w:t>Saturday</w:t>
      </w:r>
      <w:r w:rsidR="0050686E" w:rsidRPr="0050686E">
        <w:t xml:space="preserve">, </w:t>
      </w:r>
      <w:r w:rsidR="00A139FC">
        <w:t>January 14</w:t>
      </w:r>
      <w:r w:rsidR="0050686E">
        <w:t xml:space="preserve"> </w:t>
      </w:r>
      <w:r w:rsidR="00DC354F">
        <w:t xml:space="preserve">| </w:t>
      </w:r>
      <w:r w:rsidR="0050686E">
        <w:t>1</w:t>
      </w:r>
      <w:r w:rsidR="00A139FC">
        <w:t>0</w:t>
      </w:r>
      <w:r w:rsidR="00DC354F">
        <w:t xml:space="preserve">:00 </w:t>
      </w:r>
      <w:r w:rsidR="00A139FC">
        <w:t xml:space="preserve">a.m. </w:t>
      </w:r>
      <w:r w:rsidR="00A64C2C">
        <w:t xml:space="preserve">– </w:t>
      </w:r>
      <w:r w:rsidR="00A139FC">
        <w:t>2</w:t>
      </w:r>
      <w:r w:rsidR="0050686E">
        <w:t>:0</w:t>
      </w:r>
      <w:r w:rsidR="00A64C2C">
        <w:t xml:space="preserve">0 </w:t>
      </w:r>
      <w:r w:rsidR="00DC354F">
        <w:t xml:space="preserve">p.m. | </w:t>
      </w:r>
      <w:r w:rsidR="00A139FC">
        <w:t>Lawrence Apartments</w:t>
      </w:r>
    </w:p>
    <w:p w14:paraId="56076340" w14:textId="143B381C" w:rsidR="00933FDF" w:rsidRDefault="00002AA6" w:rsidP="00933FDF">
      <w:pPr>
        <w:pStyle w:val="Heading5"/>
        <w:rPr>
          <w:rFonts w:asciiTheme="minorHAnsi" w:eastAsiaTheme="minorHAnsi" w:hAnsiTheme="minorHAnsi" w:cstheme="minorBidi"/>
          <w:color w:val="404040" w:themeColor="text1" w:themeTint="BF"/>
        </w:rPr>
      </w:pPr>
      <w:r w:rsidRPr="00002AA6">
        <w:rPr>
          <w:rFonts w:asciiTheme="minorHAnsi" w:eastAsiaTheme="minorHAnsi" w:hAnsiTheme="minorHAnsi" w:cstheme="minorBidi"/>
          <w:color w:val="404040" w:themeColor="text1" w:themeTint="BF"/>
        </w:rPr>
        <w:t>Wanna have some authentic Chinese food? Cantonese Style Porridge, BBQ Tofu, Cucumber Salad, Fish &amp; Mushroom Soup? Join us for a Chinese Cooking Class!</w:t>
      </w:r>
      <w:r>
        <w:rPr>
          <w:rFonts w:asciiTheme="minorHAnsi" w:eastAsiaTheme="minorHAnsi" w:hAnsiTheme="minorHAnsi" w:cstheme="minorBidi"/>
          <w:color w:val="404040" w:themeColor="text1" w:themeTint="BF"/>
        </w:rPr>
        <w:t xml:space="preserve"> </w:t>
      </w:r>
      <w:r w:rsidRPr="00002AA6">
        <w:rPr>
          <w:rFonts w:asciiTheme="minorHAnsi" w:eastAsiaTheme="minorHAnsi" w:hAnsiTheme="minorHAnsi" w:cstheme="minorBidi"/>
          <w:color w:val="404040" w:themeColor="text1" w:themeTint="BF"/>
        </w:rPr>
        <w:t>Spac</w:t>
      </w:r>
      <w:r>
        <w:rPr>
          <w:rFonts w:asciiTheme="minorHAnsi" w:eastAsiaTheme="minorHAnsi" w:hAnsiTheme="minorHAnsi" w:cstheme="minorBidi"/>
          <w:color w:val="404040" w:themeColor="text1" w:themeTint="BF"/>
        </w:rPr>
        <w:t xml:space="preserve">e is limited. </w:t>
      </w:r>
      <w:r w:rsidR="00933FDF" w:rsidRPr="00002AA6">
        <w:rPr>
          <w:rFonts w:asciiTheme="minorHAnsi" w:eastAsiaTheme="minorHAnsi" w:hAnsiTheme="minorHAnsi" w:cstheme="minorBidi"/>
          <w:color w:val="404040" w:themeColor="text1" w:themeTint="BF"/>
        </w:rPr>
        <w:t xml:space="preserve">You will need a </w:t>
      </w:r>
      <w:r w:rsidR="00933FDF">
        <w:rPr>
          <w:rFonts w:asciiTheme="minorHAnsi" w:eastAsiaTheme="minorHAnsi" w:hAnsiTheme="minorHAnsi" w:cstheme="minorBidi"/>
          <w:color w:val="404040" w:themeColor="text1" w:themeTint="BF"/>
        </w:rPr>
        <w:t>free E</w:t>
      </w:r>
      <w:r w:rsidR="00933FDF" w:rsidRPr="00002AA6">
        <w:rPr>
          <w:rFonts w:asciiTheme="minorHAnsi" w:eastAsiaTheme="minorHAnsi" w:hAnsiTheme="minorHAnsi" w:cstheme="minorBidi"/>
          <w:color w:val="404040" w:themeColor="text1" w:themeTint="BF"/>
        </w:rPr>
        <w:t>ventbrite account to register and get your free ticket</w:t>
      </w:r>
      <w:r w:rsidR="00933FDF">
        <w:rPr>
          <w:rFonts w:asciiTheme="minorHAnsi" w:eastAsiaTheme="minorHAnsi" w:hAnsiTheme="minorHAnsi" w:cstheme="minorBidi"/>
          <w:color w:val="404040" w:themeColor="text1" w:themeTint="BF"/>
        </w:rPr>
        <w:t>. Open to spouses / partners. Each adult may bring up to two children to this event.</w:t>
      </w:r>
    </w:p>
    <w:p w14:paraId="67F50842" w14:textId="0BC7C8DF" w:rsidR="00002AA6" w:rsidRDefault="00002AA6" w:rsidP="00933FDF">
      <w:pPr>
        <w:pStyle w:val="Heading5"/>
        <w:rPr>
          <w:rFonts w:asciiTheme="minorHAnsi" w:eastAsiaTheme="minorHAnsi" w:hAnsiTheme="minorHAnsi" w:cstheme="minorBidi"/>
          <w:color w:val="404040" w:themeColor="text1" w:themeTint="BF"/>
        </w:rPr>
      </w:pPr>
      <w:r>
        <w:rPr>
          <w:rFonts w:asciiTheme="minorHAnsi" w:eastAsiaTheme="minorHAnsi" w:hAnsiTheme="minorHAnsi" w:cstheme="minorBidi"/>
          <w:color w:val="404040" w:themeColor="text1" w:themeTint="BF"/>
        </w:rPr>
        <w:t>Please register at</w:t>
      </w:r>
      <w:r w:rsidR="00933FDF">
        <w:rPr>
          <w:rFonts w:asciiTheme="minorHAnsi" w:eastAsiaTheme="minorHAnsi" w:hAnsiTheme="minorHAnsi" w:cstheme="minorBidi"/>
          <w:color w:val="404040" w:themeColor="text1" w:themeTint="BF"/>
        </w:rPr>
        <w:t xml:space="preserve"> </w:t>
      </w:r>
      <w:hyperlink r:id="rId15" w:history="1">
        <w:r w:rsidR="00933FDF" w:rsidRPr="006A389F">
          <w:rPr>
            <w:rStyle w:val="Hyperlink"/>
            <w:rFonts w:asciiTheme="minorHAnsi" w:eastAsiaTheme="minorHAnsi" w:hAnsiTheme="minorHAnsi" w:cstheme="minorBidi"/>
          </w:rPr>
          <w:t>https://chinesecookingclassjan142017.eventbrite.com</w:t>
        </w:r>
      </w:hyperlink>
      <w:r w:rsidR="00933FDF">
        <w:rPr>
          <w:rFonts w:asciiTheme="minorHAnsi" w:eastAsiaTheme="minorHAnsi" w:hAnsiTheme="minorHAnsi" w:cstheme="minorBidi"/>
          <w:color w:val="404040" w:themeColor="text1" w:themeTint="BF"/>
        </w:rPr>
        <w:t xml:space="preserve">. </w:t>
      </w:r>
      <w:r w:rsidRPr="00002AA6">
        <w:rPr>
          <w:rFonts w:asciiTheme="minorHAnsi" w:eastAsiaTheme="minorHAnsi" w:hAnsiTheme="minorHAnsi" w:cstheme="minorBidi"/>
          <w:color w:val="404040" w:themeColor="text1" w:themeTint="BF"/>
        </w:rPr>
        <w:t xml:space="preserve"> </w:t>
      </w:r>
    </w:p>
    <w:p w14:paraId="48AAA8A9" w14:textId="1D6F59EC" w:rsidR="003B398D" w:rsidRPr="00465CB6" w:rsidRDefault="003B398D" w:rsidP="003B398D">
      <w:pPr>
        <w:pStyle w:val="Heading2"/>
        <w:tabs>
          <w:tab w:val="left" w:pos="3870"/>
        </w:tabs>
        <w:rPr>
          <w:u w:val="single"/>
        </w:rPr>
      </w:pPr>
      <w:r>
        <w:rPr>
          <w:u w:val="single"/>
        </w:rPr>
        <w:t>Book Club</w:t>
      </w:r>
    </w:p>
    <w:p w14:paraId="56153F7F" w14:textId="0A7FE292" w:rsidR="003B398D" w:rsidRDefault="003B398D" w:rsidP="003B398D">
      <w:pPr>
        <w:pStyle w:val="Heading5"/>
      </w:pPr>
      <w:r>
        <w:t>Tuesday, January 17 | 4:30 p.m. | Halo Pub, 9 Hulfish St</w:t>
      </w:r>
    </w:p>
    <w:p w14:paraId="0831DEC1" w14:textId="605B1B99" w:rsidR="003B398D" w:rsidRDefault="00A560D1" w:rsidP="003B398D">
      <w:r w:rsidRPr="00A560D1">
        <w:t xml:space="preserve">Join us for the discussion of </w:t>
      </w:r>
      <w:r>
        <w:rPr>
          <w:i/>
        </w:rPr>
        <w:t>Normal</w:t>
      </w:r>
      <w:r>
        <w:t xml:space="preserve"> by Warren Ellis</w:t>
      </w:r>
      <w:r w:rsidRPr="00A560D1">
        <w:t>.</w:t>
      </w:r>
      <w:r w:rsidR="00E632EA" w:rsidRPr="00E632EA">
        <w:t xml:space="preserve"> </w:t>
      </w:r>
      <w:r w:rsidR="00E632EA">
        <w:t>In</w:t>
      </w:r>
      <w:r w:rsidR="00E632EA" w:rsidRPr="00E632EA">
        <w:t xml:space="preserve"> this fascinating and provocative near-future techno-thriller</w:t>
      </w:r>
      <w:r w:rsidR="00E632EA">
        <w:t>,</w:t>
      </w:r>
      <w:r w:rsidR="00E632EA" w:rsidRPr="00E632EA">
        <w:t xml:space="preserve"> </w:t>
      </w:r>
      <w:r w:rsidR="00E632EA">
        <w:t>t</w:t>
      </w:r>
      <w:r w:rsidR="00E632EA" w:rsidRPr="00E632EA">
        <w:t>he hero of this book monitors an intricate worldwide surveillance system as part of an effort to save the world from a looming cataclysm that could bring financial ruin. Find out how he become</w:t>
      </w:r>
      <w:r w:rsidR="00E632EA">
        <w:t>s</w:t>
      </w:r>
      <w:r w:rsidR="00E632EA" w:rsidRPr="00E632EA">
        <w:t xml:space="preserve"> a scapegoat charged for murder and how he clears these charges.</w:t>
      </w:r>
      <w:r w:rsidRPr="00A560D1">
        <w:t xml:space="preserve"> </w:t>
      </w:r>
      <w:r w:rsidR="0064094F">
        <w:t>T</w:t>
      </w:r>
      <w:r w:rsidR="00E632EA">
        <w:t>he Princeton Public library has</w:t>
      </w:r>
      <w:r w:rsidRPr="00A560D1">
        <w:t xml:space="preserve"> several copies of this book.</w:t>
      </w:r>
    </w:p>
    <w:p w14:paraId="7C3B5000" w14:textId="55EFDE54" w:rsidR="003B398D" w:rsidRDefault="003B398D" w:rsidP="003B398D">
      <w:r>
        <w:t xml:space="preserve">Contact </w:t>
      </w:r>
      <w:r w:rsidR="00E632EA">
        <w:t>us</w:t>
      </w:r>
      <w:r>
        <w:t xml:space="preserve"> if you have any questions (</w:t>
      </w:r>
      <w:r w:rsidR="00E632EA">
        <w:rPr>
          <w:rStyle w:val="Hyperlink"/>
        </w:rPr>
        <w:t>isppu@princeton.edu</w:t>
      </w:r>
      <w:r>
        <w:t>).</w:t>
      </w:r>
    </w:p>
    <w:p w14:paraId="0A71BEA0" w14:textId="77777777" w:rsidR="003B398D" w:rsidRPr="003B398D" w:rsidRDefault="003B398D" w:rsidP="003B398D"/>
    <w:p w14:paraId="41ED528B" w14:textId="3F21EAE0" w:rsidR="003B398D" w:rsidRDefault="00504994" w:rsidP="003B398D">
      <w:pPr>
        <w:pStyle w:val="Heading1"/>
      </w:pPr>
      <w:r>
        <w:rPr>
          <w:noProof/>
          <w:lang w:eastAsia="zh-CN"/>
        </w:rPr>
        <w:lastRenderedPageBreak/>
        <mc:AlternateContent>
          <mc:Choice Requires="wpc">
            <w:drawing>
              <wp:anchor distT="0" distB="0" distL="114300" distR="114300" simplePos="0" relativeHeight="251679744" behindDoc="0" locked="0" layoutInCell="1" allowOverlap="1" wp14:anchorId="149649A2" wp14:editId="19A13C69">
                <wp:simplePos x="0" y="0"/>
                <wp:positionH relativeFrom="margin">
                  <wp:posOffset>-21266</wp:posOffset>
                </wp:positionH>
                <wp:positionV relativeFrom="paragraph">
                  <wp:posOffset>244269</wp:posOffset>
                </wp:positionV>
                <wp:extent cx="7134225" cy="1257300"/>
                <wp:effectExtent l="0" t="0" r="0" b="0"/>
                <wp:wrapSquare wrapText="bothSides"/>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 name="Picture 5" descr="Macintosh HD:Users:borisov:Dropbox:Screenshots:Screenshot 2016-05-30 22.36.17.png"/>
                          <pic:cNvPicPr/>
                        </pic:nvPicPr>
                        <pic:blipFill>
                          <a:blip r:embed="rId16">
                            <a:extLst>
                              <a:ext uri="{28A0092B-C50C-407E-A947-70E740481C1C}">
                                <a14:useLocalDpi xmlns:a14="http://schemas.microsoft.com/office/drawing/2010/main" val="0"/>
                              </a:ext>
                            </a:extLst>
                          </a:blip>
                          <a:srcRect/>
                          <a:stretch>
                            <a:fillRect/>
                          </a:stretch>
                        </pic:blipFill>
                        <pic:spPr bwMode="auto">
                          <a:xfrm>
                            <a:off x="361507" y="0"/>
                            <a:ext cx="1297488" cy="1257300"/>
                          </a:xfrm>
                          <a:prstGeom prst="rect">
                            <a:avLst/>
                          </a:prstGeom>
                          <a:noFill/>
                          <a:ln>
                            <a:noFill/>
                          </a:ln>
                        </pic:spPr>
                      </pic:pic>
                      <pic:pic xmlns:pic="http://schemas.openxmlformats.org/drawingml/2006/picture">
                        <pic:nvPicPr>
                          <pic:cNvPr id="19" name="Picture 19" descr="Image result"/>
                          <pic:cNvPicPr/>
                        </pic:nvPicPr>
                        <pic:blipFill>
                          <a:blip r:embed="rId17">
                            <a:extLst>
                              <a:ext uri="{28A0092B-C50C-407E-A947-70E740481C1C}">
                                <a14:useLocalDpi xmlns:a14="http://schemas.microsoft.com/office/drawing/2010/main" val="0"/>
                              </a:ext>
                            </a:extLst>
                          </a:blip>
                          <a:srcRect/>
                          <a:stretch>
                            <a:fillRect/>
                          </a:stretch>
                        </pic:blipFill>
                        <pic:spPr bwMode="auto">
                          <a:xfrm>
                            <a:off x="4975284" y="56648"/>
                            <a:ext cx="1808480" cy="1123950"/>
                          </a:xfrm>
                          <a:prstGeom prst="rect">
                            <a:avLst/>
                          </a:prstGeom>
                          <a:noFill/>
                          <a:ln>
                            <a:noFill/>
                          </a:ln>
                        </pic:spPr>
                      </pic:pic>
                      <pic:pic xmlns:pic="http://schemas.openxmlformats.org/drawingml/2006/picture">
                        <pic:nvPicPr>
                          <pic:cNvPr id="10" name="Picture 10"/>
                          <pic:cNvPicPr preferRelativeResize="0">
                            <a:picLocks noChangeAspect="1"/>
                          </pic:cNvPicPr>
                        </pic:nvPicPr>
                        <pic:blipFill>
                          <a:blip r:embed="rId18"/>
                          <a:stretch>
                            <a:fillRect/>
                          </a:stretch>
                        </pic:blipFill>
                        <pic:spPr>
                          <a:xfrm>
                            <a:off x="2258319" y="72878"/>
                            <a:ext cx="2084832" cy="1107720"/>
                          </a:xfrm>
                          <a:prstGeom prst="rect">
                            <a:avLst/>
                          </a:prstGeom>
                        </pic:spPr>
                      </pic:pic>
                    </wpc:wpc>
                  </a:graphicData>
                </a:graphic>
                <wp14:sizeRelH relativeFrom="margin">
                  <wp14:pctWidth>0</wp14:pctWidth>
                </wp14:sizeRelH>
                <wp14:sizeRelV relativeFrom="margin">
                  <wp14:pctHeight>0</wp14:pctHeight>
                </wp14:sizeRelV>
              </wp:anchor>
            </w:drawing>
          </mc:Choice>
          <mc:Fallback>
            <w:pict>
              <v:group w14:anchorId="05300729" id="Canvas 6" o:spid="_x0000_s1026" editas="canvas" style="position:absolute;margin-left:-1.65pt;margin-top:19.25pt;width:561.75pt;height:99pt;z-index:251679744;mso-position-horizontal-relative:margin;mso-width-relative:margin;mso-height-relative:margin" coordsize="71342,125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">
                <v:shape id="_x0000_s1027" type="#_x0000_t75" style="position:absolute;width:71342;height:12573;visibility:visible;mso-wrap-style:square">
                  <v:fill o:detectmouseclick="t"/>
                  <v:path o:connecttype="none"/>
                </v:shape>
                <v:shape id="Picture 5" o:spid="_x0000_s1028" type="#_x0000_t75" alt="Macintosh HD:Users:borisov:Dropbox:Screenshots:Screenshot 2016-05-30 22.36.17.png" style="position:absolute;left:3615;width:12974;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">
                  <v:imagedata r:id="rId19" o:title="Screenshot 2016-05-30 22.36.17"/>
                </v:shape>
                <v:shape id="Picture 19" o:spid="_x0000_s1029" type="#_x0000_t75" alt="Image result" style="position:absolute;left:49752;top:566;width:18085;height:11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">
                  <v:imagedata r:id="rId20" o:title="Image result"/>
                </v:shape>
                <v:shape id="Picture 10" o:spid="_x0000_s1030" type="#_x0000_t75" style="position:absolute;left:22583;top:728;width:20848;height:110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">
                  <v:imagedata r:id="rId21" o:title=""/>
                  <v:path arrowok="t"/>
                </v:shape>
                <w10:wrap type="square" anchorx="margin"/>
              </v:group>
            </w:pict>
          </mc:Fallback>
        </mc:AlternateContent>
      </w:r>
      <w:r w:rsidR="003B398D">
        <w:t>ISPPU Events (Continued)</w:t>
      </w:r>
    </w:p>
    <w:p w14:paraId="6E102A9E" w14:textId="39E7F69D" w:rsidR="003B398D" w:rsidRDefault="003B398D" w:rsidP="00002AA6">
      <w:pPr>
        <w:pStyle w:val="Heading2"/>
        <w:rPr>
          <w:u w:val="single"/>
        </w:rPr>
      </w:pPr>
    </w:p>
    <w:p w14:paraId="5FD58902" w14:textId="7151F462" w:rsidR="00BC686A" w:rsidRPr="00465CB6" w:rsidRDefault="00BC686A" w:rsidP="00002AA6">
      <w:pPr>
        <w:pStyle w:val="Heading2"/>
        <w:rPr>
          <w:u w:val="single"/>
        </w:rPr>
      </w:pPr>
      <w:r>
        <w:rPr>
          <w:u w:val="single"/>
        </w:rPr>
        <w:t>Lunch &amp; Chat: Home Away from Home</w:t>
      </w:r>
    </w:p>
    <w:p w14:paraId="2E610F80" w14:textId="12ECAA32" w:rsidR="00DF47BE" w:rsidRDefault="00B20829" w:rsidP="00DF47BE">
      <w:pPr>
        <w:pStyle w:val="Heading5"/>
      </w:pPr>
      <w:r>
        <w:rPr>
          <w:noProof/>
          <w:lang w:eastAsia="zh-CN"/>
        </w:rPr>
        <mc:AlternateContent>
          <mc:Choice Requires="wps">
            <w:drawing>
              <wp:anchor distT="182880" distB="182880" distL="274320" distR="274320" simplePos="0" relativeHeight="251675648" behindDoc="0" locked="0" layoutInCell="1" allowOverlap="0" wp14:anchorId="27ABB611" wp14:editId="24C743BC">
                <wp:simplePos x="0" y="0"/>
                <wp:positionH relativeFrom="margin">
                  <wp:posOffset>4656455</wp:posOffset>
                </wp:positionH>
                <wp:positionV relativeFrom="paragraph">
                  <wp:posOffset>232026</wp:posOffset>
                </wp:positionV>
                <wp:extent cx="2600325" cy="6474460"/>
                <wp:effectExtent l="0" t="0" r="9525" b="2540"/>
                <wp:wrapSquare wrapText="bothSides"/>
                <wp:docPr id="17" name="Text Box 17" descr="Text box sidebar for laying out a highlighted story and photo."/>
                <wp:cNvGraphicFramePr/>
                <a:graphic xmlns:a="http://schemas.openxmlformats.org/drawingml/2006/main">
                  <a:graphicData uri="http://schemas.microsoft.com/office/word/2010/wordprocessingShape">
                    <wps:wsp>
                      <wps:cNvSpPr txBox="1"/>
                      <wps:spPr>
                        <a:xfrm>
                          <a:off x="0" y="0"/>
                          <a:ext cx="2600325" cy="647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D474AB" w14:paraId="223ED1B1" w14:textId="77777777" w:rsidTr="005873BA">
                              <w:trPr>
                                <w:trHeight w:hRule="exact" w:val="9196"/>
                              </w:trPr>
                              <w:tc>
                                <w:tcPr>
                                  <w:tcW w:w="4388" w:type="dxa"/>
                                  <w:gridSpan w:val="3"/>
                                  <w:shd w:val="clear" w:color="auto" w:fill="E76A1D" w:themeFill="accent1"/>
                                  <w:tcMar>
                                    <w:top w:w="288" w:type="dxa"/>
                                    <w:bottom w:w="288" w:type="dxa"/>
                                  </w:tcMar>
                                </w:tcPr>
                                <w:p w14:paraId="3B4EDFEA" w14:textId="77777777" w:rsidR="00D474AB" w:rsidRPr="00BC686A" w:rsidRDefault="00D474AB" w:rsidP="00BC686A">
                                  <w:pPr>
                                    <w:pStyle w:val="BlockHeading"/>
                                    <w:rPr>
                                      <w:color w:val="auto"/>
                                    </w:rPr>
                                  </w:pPr>
                                  <w:r w:rsidRPr="00CB2D40">
                                    <w:rPr>
                                      <w:color w:val="auto"/>
                                    </w:rPr>
                                    <w:t>Campus</w:t>
                                  </w:r>
                                  <w:r>
                                    <w:t xml:space="preserve"> </w:t>
                                  </w:r>
                                  <w:r>
                                    <w:rPr>
                                      <w:color w:val="auto"/>
                                    </w:rPr>
                                    <w:t>Resources</w:t>
                                  </w:r>
                                </w:p>
                                <w:p w14:paraId="5BF0F03E" w14:textId="77777777" w:rsidR="00D474AB" w:rsidRPr="00F210F5" w:rsidRDefault="00D474AB" w:rsidP="006F570E">
                                  <w:pPr>
                                    <w:pStyle w:val="BlockText"/>
                                    <w:numPr>
                                      <w:ilvl w:val="0"/>
                                      <w:numId w:val="1"/>
                                    </w:numPr>
                                    <w:spacing w:after="0"/>
                                  </w:pPr>
                                  <w:r w:rsidRPr="00CB2D40">
                                    <w:rPr>
                                      <w:color w:val="auto"/>
                                    </w:rPr>
                                    <w:t xml:space="preserve">Davis </w:t>
                                  </w:r>
                                  <w:r>
                                    <w:rPr>
                                      <w:color w:val="auto"/>
                                    </w:rPr>
                                    <w:t>International Center</w:t>
                                  </w:r>
                                </w:p>
                                <w:p w14:paraId="453D6B5E" w14:textId="77777777" w:rsidR="00D474AB" w:rsidRPr="005873BA" w:rsidRDefault="00C34DA9" w:rsidP="006F570E">
                                  <w:pPr>
                                    <w:pStyle w:val="BlockText"/>
                                    <w:spacing w:after="0"/>
                                    <w:ind w:left="648"/>
                                  </w:pPr>
                                  <w:hyperlink r:id="rId22" w:history="1">
                                    <w:r w:rsidR="00D474AB" w:rsidRPr="00F210F5">
                                      <w:t>intlnews@princeton.edu</w:t>
                                    </w:r>
                                  </w:hyperlink>
                                </w:p>
                                <w:p w14:paraId="604CBDC1" w14:textId="77777777" w:rsidR="00D474AB" w:rsidRPr="00F210F5" w:rsidRDefault="00D474AB" w:rsidP="006F570E">
                                  <w:pPr>
                                    <w:pStyle w:val="BlockText"/>
                                    <w:numPr>
                                      <w:ilvl w:val="0"/>
                                      <w:numId w:val="1"/>
                                    </w:numPr>
                                    <w:spacing w:after="0"/>
                                  </w:pPr>
                                  <w:r>
                                    <w:rPr>
                                      <w:color w:val="auto"/>
                                    </w:rPr>
                                    <w:t>PU Public Events Calendar</w:t>
                                  </w:r>
                                </w:p>
                                <w:p w14:paraId="7B186F53" w14:textId="77777777" w:rsidR="00D474AB" w:rsidRPr="00465CB6" w:rsidRDefault="00C34DA9" w:rsidP="006F570E">
                                  <w:pPr>
                                    <w:pStyle w:val="BlockText"/>
                                    <w:spacing w:after="0"/>
                                    <w:ind w:left="648"/>
                                  </w:pPr>
                                  <w:hyperlink r:id="rId23" w:history="1">
                                    <w:r w:rsidR="00D474AB" w:rsidRPr="00F210F5">
                                      <w:t>www.princeton.edu/events</w:t>
                                    </w:r>
                                  </w:hyperlink>
                                </w:p>
                                <w:p w14:paraId="7373B7AA" w14:textId="77777777" w:rsidR="00D474AB" w:rsidRPr="00F210F5" w:rsidRDefault="00D474AB" w:rsidP="006F570E">
                                  <w:pPr>
                                    <w:pStyle w:val="BlockText"/>
                                    <w:numPr>
                                      <w:ilvl w:val="0"/>
                                      <w:numId w:val="1"/>
                                    </w:numPr>
                                    <w:spacing w:after="0"/>
                                  </w:pPr>
                                  <w:r>
                                    <w:rPr>
                                      <w:color w:val="auto"/>
                                    </w:rPr>
                                    <w:t>Tigers with Cubs (for Childcare)</w:t>
                                  </w:r>
                                </w:p>
                                <w:p w14:paraId="3959DFFB" w14:textId="77777777" w:rsidR="00D474AB" w:rsidRPr="005873BA" w:rsidRDefault="00C34DA9" w:rsidP="006F570E">
                                  <w:pPr>
                                    <w:pStyle w:val="BlockText"/>
                                    <w:spacing w:after="0"/>
                                    <w:ind w:left="648"/>
                                  </w:pPr>
                                  <w:hyperlink r:id="rId24" w:history="1">
                                    <w:r w:rsidR="00D474AB" w:rsidRPr="00F210F5">
                                      <w:t>www.princeton.edu/~tigerswc</w:t>
                                    </w:r>
                                  </w:hyperlink>
                                </w:p>
                                <w:p w14:paraId="47F27753" w14:textId="77777777" w:rsidR="00D474AB" w:rsidRPr="005873BA" w:rsidRDefault="00D474AB" w:rsidP="006F570E">
                                  <w:pPr>
                                    <w:pStyle w:val="BlockHeading"/>
                                    <w:spacing w:before="240"/>
                                    <w:rPr>
                                      <w:color w:val="auto"/>
                                    </w:rPr>
                                  </w:pPr>
                                  <w:r>
                                    <w:rPr>
                                      <w:color w:val="auto"/>
                                    </w:rPr>
                                    <w:t>Community Resources</w:t>
                                  </w:r>
                                </w:p>
                                <w:p w14:paraId="3BD88E82" w14:textId="77777777" w:rsidR="00D474AB" w:rsidRPr="00F210F5" w:rsidRDefault="00D474AB" w:rsidP="006F570E">
                                  <w:pPr>
                                    <w:pStyle w:val="BlockText"/>
                                    <w:numPr>
                                      <w:ilvl w:val="0"/>
                                      <w:numId w:val="1"/>
                                    </w:numPr>
                                    <w:spacing w:after="0"/>
                                  </w:pPr>
                                  <w:r>
                                    <w:rPr>
                                      <w:color w:val="auto"/>
                                    </w:rPr>
                                    <w:t>Princeton Public Library</w:t>
                                  </w:r>
                                </w:p>
                                <w:p w14:paraId="7DDFE584" w14:textId="6044BC22" w:rsidR="00D474AB" w:rsidRDefault="00C34DA9" w:rsidP="00711600">
                                  <w:pPr>
                                    <w:pStyle w:val="BlockText"/>
                                    <w:spacing w:after="0"/>
                                    <w:ind w:left="648"/>
                                  </w:pPr>
                                  <w:hyperlink r:id="rId25" w:history="1">
                                    <w:r w:rsidR="00D474AB" w:rsidRPr="00F210F5">
                                      <w:t>www.princetonlibrary.org</w:t>
                                    </w:r>
                                  </w:hyperlink>
                                </w:p>
                                <w:p w14:paraId="47F2484E" w14:textId="77777777" w:rsidR="00A560D1" w:rsidRDefault="00A560D1" w:rsidP="00711600">
                                  <w:pPr>
                                    <w:pStyle w:val="BlockText"/>
                                    <w:spacing w:after="0"/>
                                    <w:ind w:left="648"/>
                                  </w:pPr>
                                </w:p>
                                <w:p w14:paraId="2F7A8199" w14:textId="77777777" w:rsidR="00255A63" w:rsidRPr="005873BA" w:rsidRDefault="00255A63" w:rsidP="00255A63">
                                  <w:pPr>
                                    <w:pStyle w:val="BlockHeading"/>
                                    <w:rPr>
                                      <w:color w:val="auto"/>
                                    </w:rPr>
                                  </w:pPr>
                                  <w:r>
                                    <w:rPr>
                                      <w:color w:val="auto"/>
                                    </w:rPr>
                                    <w:t>uPCOMING EVENTS</w:t>
                                  </w:r>
                                </w:p>
                                <w:p w14:paraId="09CA948A" w14:textId="77777777" w:rsidR="00255A63" w:rsidRPr="00F210F5" w:rsidRDefault="00255A63" w:rsidP="00255A63">
                                  <w:pPr>
                                    <w:pStyle w:val="BlockText"/>
                                    <w:numPr>
                                      <w:ilvl w:val="0"/>
                                      <w:numId w:val="1"/>
                                    </w:numPr>
                                    <w:spacing w:after="0"/>
                                  </w:pPr>
                                  <w:r>
                                    <w:rPr>
                                      <w:color w:val="auto"/>
                                    </w:rPr>
                                    <w:t>Career Kick-off Workshop: Presentation by Princeton University Career Services</w:t>
                                  </w:r>
                                </w:p>
                                <w:p w14:paraId="3BB13053" w14:textId="35067735" w:rsidR="00255A63" w:rsidRDefault="00C34DA9" w:rsidP="00255A63">
                                  <w:pPr>
                                    <w:pStyle w:val="BlockText"/>
                                    <w:spacing w:after="0"/>
                                    <w:ind w:left="648"/>
                                  </w:pPr>
                                  <w:hyperlink r:id="rId26" w:history="1">
                                    <w:r w:rsidR="00255A63">
                                      <w:t>Wednesday,</w:t>
                                    </w:r>
                                  </w:hyperlink>
                                  <w:r w:rsidR="00255A63">
                                    <w:t xml:space="preserve"> February 8</w:t>
                                  </w:r>
                                </w:p>
                                <w:p w14:paraId="5418093D" w14:textId="21798927" w:rsidR="008242C5" w:rsidRDefault="008242C5" w:rsidP="00255A63">
                                  <w:pPr>
                                    <w:pStyle w:val="BlockText"/>
                                    <w:spacing w:after="0"/>
                                    <w:ind w:left="648"/>
                                  </w:pPr>
                                  <w:r w:rsidRPr="008242C5">
                                    <w:t>https://goo.gl/aUTqbd</w:t>
                                  </w:r>
                                </w:p>
                                <w:p w14:paraId="1797B0DA" w14:textId="77777777" w:rsidR="00255A63" w:rsidRPr="00F210F5" w:rsidRDefault="00255A63" w:rsidP="00255A63">
                                  <w:pPr>
                                    <w:pStyle w:val="BlockText"/>
                                    <w:numPr>
                                      <w:ilvl w:val="0"/>
                                      <w:numId w:val="1"/>
                                    </w:numPr>
                                    <w:spacing w:after="0"/>
                                  </w:pPr>
                                  <w:r>
                                    <w:rPr>
                                      <w:color w:val="auto"/>
                                    </w:rPr>
                                    <w:t>ISPPU Open House</w:t>
                                  </w:r>
                                </w:p>
                                <w:p w14:paraId="316866B9" w14:textId="77777777" w:rsidR="00255A63" w:rsidRDefault="00C34DA9" w:rsidP="00255A63">
                                  <w:pPr>
                                    <w:pStyle w:val="BlockText"/>
                                    <w:spacing w:after="0"/>
                                    <w:ind w:left="648"/>
                                  </w:pPr>
                                  <w:hyperlink r:id="rId27" w:history="1">
                                    <w:r w:rsidR="00255A63">
                                      <w:t>Friday,</w:t>
                                    </w:r>
                                  </w:hyperlink>
                                  <w:r w:rsidR="00255A63">
                                    <w:t xml:space="preserve"> February 10</w:t>
                                  </w:r>
                                </w:p>
                                <w:p w14:paraId="0D39A4A5" w14:textId="77777777" w:rsidR="00255A63" w:rsidRPr="005F648E" w:rsidRDefault="00255A63" w:rsidP="00255A63">
                                  <w:pPr>
                                    <w:pStyle w:val="BlockText"/>
                                    <w:numPr>
                                      <w:ilvl w:val="0"/>
                                      <w:numId w:val="1"/>
                                    </w:numPr>
                                    <w:spacing w:after="0"/>
                                  </w:pPr>
                                  <w:r>
                                    <w:rPr>
                                      <w:color w:val="auto"/>
                                    </w:rPr>
                                    <w:t>Lunar New Year Party</w:t>
                                  </w:r>
                                </w:p>
                                <w:p w14:paraId="776E14D2" w14:textId="77777777" w:rsidR="00255A63" w:rsidRPr="005F648E" w:rsidRDefault="00255A63" w:rsidP="00255A63">
                                  <w:pPr>
                                    <w:pStyle w:val="BlockText"/>
                                    <w:spacing w:after="0"/>
                                    <w:ind w:left="648"/>
                                  </w:pPr>
                                  <w:r w:rsidRPr="005F648E">
                                    <w:t>Saturday, February 18</w:t>
                                  </w:r>
                                </w:p>
                                <w:p w14:paraId="5521B60C" w14:textId="77777777" w:rsidR="00255A63" w:rsidRPr="005F648E" w:rsidRDefault="00255A63" w:rsidP="00255A63">
                                  <w:pPr>
                                    <w:pStyle w:val="BlockText"/>
                                    <w:numPr>
                                      <w:ilvl w:val="0"/>
                                      <w:numId w:val="1"/>
                                    </w:numPr>
                                    <w:spacing w:after="0"/>
                                  </w:pPr>
                                  <w:r>
                                    <w:rPr>
                                      <w:color w:val="auto"/>
                                    </w:rPr>
                                    <w:t>ISPPU Birthday Party</w:t>
                                  </w:r>
                                </w:p>
                                <w:p w14:paraId="0951CAA5" w14:textId="77777777" w:rsidR="00255A63" w:rsidRPr="007E1486" w:rsidRDefault="00255A63" w:rsidP="00255A63">
                                  <w:pPr>
                                    <w:pStyle w:val="BlockText"/>
                                    <w:spacing w:after="0"/>
                                    <w:ind w:left="648"/>
                                  </w:pPr>
                                  <w:r w:rsidRPr="005F648E">
                                    <w:t>Saturday, March 18</w:t>
                                  </w:r>
                                </w:p>
                                <w:p w14:paraId="47E433F9" w14:textId="77777777" w:rsidR="00255A63" w:rsidRDefault="00255A63" w:rsidP="00711600">
                                  <w:pPr>
                                    <w:pStyle w:val="BlockText"/>
                                    <w:spacing w:after="0"/>
                                    <w:ind w:left="648"/>
                                  </w:pPr>
                                </w:p>
                                <w:p w14:paraId="3A4C25E7" w14:textId="77777777" w:rsidR="00D474AB" w:rsidRDefault="00D474AB" w:rsidP="007E1486">
                                  <w:pPr>
                                    <w:pStyle w:val="BlockText"/>
                                    <w:spacing w:after="0"/>
                                    <w:ind w:left="648"/>
                                  </w:pPr>
                                </w:p>
                                <w:p w14:paraId="1656E191" w14:textId="77777777" w:rsidR="00D474AB" w:rsidRDefault="00D474AB" w:rsidP="00711600">
                                  <w:pPr>
                                    <w:pStyle w:val="BlockText"/>
                                    <w:spacing w:after="0"/>
                                    <w:ind w:left="648"/>
                                  </w:pPr>
                                </w:p>
                                <w:p w14:paraId="1E183891" w14:textId="77777777" w:rsidR="00D474AB" w:rsidRPr="00155C34" w:rsidRDefault="00D474AB" w:rsidP="006F570E">
                                  <w:pPr>
                                    <w:pStyle w:val="BlockText"/>
                                    <w:spacing w:after="0"/>
                                    <w:ind w:left="648"/>
                                  </w:pPr>
                                </w:p>
                              </w:tc>
                            </w:tr>
                            <w:tr w:rsidR="00D474AB" w14:paraId="2E42D197" w14:textId="77777777" w:rsidTr="005873BA">
                              <w:trPr>
                                <w:gridAfter w:val="1"/>
                                <w:wAfter w:w="3488" w:type="dxa"/>
                                <w:trHeight w:hRule="exact" w:val="5035"/>
                              </w:trPr>
                              <w:tc>
                                <w:tcPr>
                                  <w:tcW w:w="4388" w:type="dxa"/>
                                </w:tcPr>
                                <w:p w14:paraId="5EFF43EC" w14:textId="77777777" w:rsidR="00D474AB" w:rsidRDefault="00D474AB" w:rsidP="00155C34">
                                  <w:pPr>
                                    <w:ind w:left="720"/>
                                  </w:pPr>
                                </w:p>
                              </w:tc>
                              <w:tc>
                                <w:tcPr>
                                  <w:tcW w:w="4388" w:type="dxa"/>
                                </w:tcPr>
                                <w:p w14:paraId="01DD9FA9" w14:textId="77777777" w:rsidR="00D474AB" w:rsidRDefault="00D474AB"/>
                              </w:tc>
                            </w:tr>
                          </w:tbl>
                          <w:p w14:paraId="546F545D" w14:textId="77777777" w:rsidR="00D474AB" w:rsidRDefault="00D474AB" w:rsidP="00D474AB">
                            <w:pPr>
                              <w:pStyle w:val="ListParagraph"/>
                              <w:numPr>
                                <w:ilvl w:val="0"/>
                                <w:numId w:val="3"/>
                              </w:numPr>
                            </w:pPr>
                          </w:p>
                          <w:p w14:paraId="4E0461B4" w14:textId="77777777" w:rsidR="00D474AB" w:rsidRDefault="00D474AB" w:rsidP="00D474AB">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BB611" id="Text Box 17" o:spid="_x0000_s1027" type="#_x0000_t202" alt="Text box sidebar for laying out a highlighted story and photo." style="position:absolute;margin-left:366.65pt;margin-top:18.25pt;width:204.75pt;height:509.8pt;z-index:251675648;visibility:visible;mso-wrap-style:square;mso-width-percent:0;mso-height-percent:0;mso-wrap-distance-left:21.6pt;mso-wrap-distance-top:14.4pt;mso-wrap-distance-right:21.6pt;mso-wrap-distance-bottom:14.4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" o:allowoverlap="f" filled="f" stroked="f" strokeweight=".5pt">
                <v:textbox inset="0,0,0,0">
                  <w:txbxContent>
                    <w:tbl>
                      <w:tblPr>
                        <w:tblW w:w="4388" w:type="dxa"/>
                        <w:tblLayout w:type="fixed"/>
                        <w:tblCellMar>
                          <w:left w:w="0" w:type="dxa"/>
                          <w:right w:w="0" w:type="dxa"/>
                        </w:tblCellMar>
                        <w:tblLook w:val="04A0" w:firstRow="1" w:lastRow="0" w:firstColumn="1" w:lastColumn="0" w:noHBand="0" w:noVBand="1"/>
                        <w:tblDescription w:val="Table containing a text sidebar and photo."/>
                      </w:tblPr>
                      <w:tblGrid>
                        <w:gridCol w:w="1572"/>
                        <w:gridCol w:w="1573"/>
                        <w:gridCol w:w="1243"/>
                      </w:tblGrid>
                      <w:tr w:rsidR="00D474AB" w14:paraId="223ED1B1" w14:textId="77777777" w:rsidTr="005873BA">
                        <w:trPr>
                          <w:trHeight w:hRule="exact" w:val="9196"/>
                        </w:trPr>
                        <w:tc>
                          <w:tcPr>
                            <w:tcW w:w="4388" w:type="dxa"/>
                            <w:gridSpan w:val="3"/>
                            <w:shd w:val="clear" w:color="auto" w:fill="E76A1D" w:themeFill="accent1"/>
                            <w:tcMar>
                              <w:top w:w="288" w:type="dxa"/>
                              <w:bottom w:w="288" w:type="dxa"/>
                            </w:tcMar>
                          </w:tcPr>
                          <w:p w14:paraId="3B4EDFEA" w14:textId="77777777" w:rsidR="00D474AB" w:rsidRPr="00BC686A" w:rsidRDefault="00D474AB" w:rsidP="00BC686A">
                            <w:pPr>
                              <w:pStyle w:val="BlockHeading"/>
                              <w:rPr>
                                <w:color w:val="auto"/>
                              </w:rPr>
                            </w:pPr>
                            <w:r w:rsidRPr="00CB2D40">
                              <w:rPr>
                                <w:color w:val="auto"/>
                              </w:rPr>
                              <w:t>Campus</w:t>
                            </w:r>
                            <w:r>
                              <w:t xml:space="preserve"> </w:t>
                            </w:r>
                            <w:r>
                              <w:rPr>
                                <w:color w:val="auto"/>
                              </w:rPr>
                              <w:t>Resources</w:t>
                            </w:r>
                          </w:p>
                          <w:p w14:paraId="5BF0F03E" w14:textId="77777777" w:rsidR="00D474AB" w:rsidRPr="00F210F5" w:rsidRDefault="00D474AB" w:rsidP="006F570E">
                            <w:pPr>
                              <w:pStyle w:val="BlockText"/>
                              <w:numPr>
                                <w:ilvl w:val="0"/>
                                <w:numId w:val="1"/>
                              </w:numPr>
                              <w:spacing w:after="0"/>
                            </w:pPr>
                            <w:r w:rsidRPr="00CB2D40">
                              <w:rPr>
                                <w:color w:val="auto"/>
                              </w:rPr>
                              <w:t xml:space="preserve">Davis </w:t>
                            </w:r>
                            <w:r>
                              <w:rPr>
                                <w:color w:val="auto"/>
                              </w:rPr>
                              <w:t>International Center</w:t>
                            </w:r>
                          </w:p>
                          <w:p w14:paraId="453D6B5E" w14:textId="77777777" w:rsidR="00D474AB" w:rsidRPr="005873BA" w:rsidRDefault="00C34DA9" w:rsidP="006F570E">
                            <w:pPr>
                              <w:pStyle w:val="BlockText"/>
                              <w:spacing w:after="0"/>
                              <w:ind w:left="648"/>
                            </w:pPr>
                            <w:hyperlink r:id="rId28" w:history="1">
                              <w:r w:rsidR="00D474AB" w:rsidRPr="00F210F5">
                                <w:t>intlnews@princeton.edu</w:t>
                              </w:r>
                            </w:hyperlink>
                          </w:p>
                          <w:p w14:paraId="604CBDC1" w14:textId="77777777" w:rsidR="00D474AB" w:rsidRPr="00F210F5" w:rsidRDefault="00D474AB" w:rsidP="006F570E">
                            <w:pPr>
                              <w:pStyle w:val="BlockText"/>
                              <w:numPr>
                                <w:ilvl w:val="0"/>
                                <w:numId w:val="1"/>
                              </w:numPr>
                              <w:spacing w:after="0"/>
                            </w:pPr>
                            <w:r>
                              <w:rPr>
                                <w:color w:val="auto"/>
                              </w:rPr>
                              <w:t>PU Public Events Calendar</w:t>
                            </w:r>
                          </w:p>
                          <w:p w14:paraId="7B186F53" w14:textId="77777777" w:rsidR="00D474AB" w:rsidRPr="00465CB6" w:rsidRDefault="00C34DA9" w:rsidP="006F570E">
                            <w:pPr>
                              <w:pStyle w:val="BlockText"/>
                              <w:spacing w:after="0"/>
                              <w:ind w:left="648"/>
                            </w:pPr>
                            <w:hyperlink r:id="rId29" w:history="1">
                              <w:r w:rsidR="00D474AB" w:rsidRPr="00F210F5">
                                <w:t>www.princeton.edu/events</w:t>
                              </w:r>
                            </w:hyperlink>
                          </w:p>
                          <w:p w14:paraId="7373B7AA" w14:textId="77777777" w:rsidR="00D474AB" w:rsidRPr="00F210F5" w:rsidRDefault="00D474AB" w:rsidP="006F570E">
                            <w:pPr>
                              <w:pStyle w:val="BlockText"/>
                              <w:numPr>
                                <w:ilvl w:val="0"/>
                                <w:numId w:val="1"/>
                              </w:numPr>
                              <w:spacing w:after="0"/>
                            </w:pPr>
                            <w:r>
                              <w:rPr>
                                <w:color w:val="auto"/>
                              </w:rPr>
                              <w:t>Tigers with Cubs (for Childcare)</w:t>
                            </w:r>
                          </w:p>
                          <w:p w14:paraId="3959DFFB" w14:textId="77777777" w:rsidR="00D474AB" w:rsidRPr="005873BA" w:rsidRDefault="00C34DA9" w:rsidP="006F570E">
                            <w:pPr>
                              <w:pStyle w:val="BlockText"/>
                              <w:spacing w:after="0"/>
                              <w:ind w:left="648"/>
                            </w:pPr>
                            <w:hyperlink r:id="rId30" w:history="1">
                              <w:r w:rsidR="00D474AB" w:rsidRPr="00F210F5">
                                <w:t>www.princeton.edu/~tigerswc</w:t>
                              </w:r>
                            </w:hyperlink>
                          </w:p>
                          <w:p w14:paraId="47F27753" w14:textId="77777777" w:rsidR="00D474AB" w:rsidRPr="005873BA" w:rsidRDefault="00D474AB" w:rsidP="006F570E">
                            <w:pPr>
                              <w:pStyle w:val="BlockHeading"/>
                              <w:spacing w:before="240"/>
                              <w:rPr>
                                <w:color w:val="auto"/>
                              </w:rPr>
                            </w:pPr>
                            <w:r>
                              <w:rPr>
                                <w:color w:val="auto"/>
                              </w:rPr>
                              <w:t>Community Resources</w:t>
                            </w:r>
                          </w:p>
                          <w:p w14:paraId="3BD88E82" w14:textId="77777777" w:rsidR="00D474AB" w:rsidRPr="00F210F5" w:rsidRDefault="00D474AB" w:rsidP="006F570E">
                            <w:pPr>
                              <w:pStyle w:val="BlockText"/>
                              <w:numPr>
                                <w:ilvl w:val="0"/>
                                <w:numId w:val="1"/>
                              </w:numPr>
                              <w:spacing w:after="0"/>
                            </w:pPr>
                            <w:r>
                              <w:rPr>
                                <w:color w:val="auto"/>
                              </w:rPr>
                              <w:t>Princeton Public Library</w:t>
                            </w:r>
                          </w:p>
                          <w:p w14:paraId="7DDFE584" w14:textId="6044BC22" w:rsidR="00D474AB" w:rsidRDefault="00C34DA9" w:rsidP="00711600">
                            <w:pPr>
                              <w:pStyle w:val="BlockText"/>
                              <w:spacing w:after="0"/>
                              <w:ind w:left="648"/>
                            </w:pPr>
                            <w:hyperlink r:id="rId31" w:history="1">
                              <w:r w:rsidR="00D474AB" w:rsidRPr="00F210F5">
                                <w:t>www.princetonlibrary.org</w:t>
                              </w:r>
                            </w:hyperlink>
                          </w:p>
                          <w:p w14:paraId="47F2484E" w14:textId="77777777" w:rsidR="00A560D1" w:rsidRDefault="00A560D1" w:rsidP="00711600">
                            <w:pPr>
                              <w:pStyle w:val="BlockText"/>
                              <w:spacing w:after="0"/>
                              <w:ind w:left="648"/>
                            </w:pPr>
                          </w:p>
                          <w:p w14:paraId="2F7A8199" w14:textId="77777777" w:rsidR="00255A63" w:rsidRPr="005873BA" w:rsidRDefault="00255A63" w:rsidP="00255A63">
                            <w:pPr>
                              <w:pStyle w:val="BlockHeading"/>
                              <w:rPr>
                                <w:color w:val="auto"/>
                              </w:rPr>
                            </w:pPr>
                            <w:r>
                              <w:rPr>
                                <w:color w:val="auto"/>
                              </w:rPr>
                              <w:t>uPCOMING EVENTS</w:t>
                            </w:r>
                          </w:p>
                          <w:p w14:paraId="09CA948A" w14:textId="77777777" w:rsidR="00255A63" w:rsidRPr="00F210F5" w:rsidRDefault="00255A63" w:rsidP="00255A63">
                            <w:pPr>
                              <w:pStyle w:val="BlockText"/>
                              <w:numPr>
                                <w:ilvl w:val="0"/>
                                <w:numId w:val="1"/>
                              </w:numPr>
                              <w:spacing w:after="0"/>
                            </w:pPr>
                            <w:r>
                              <w:rPr>
                                <w:color w:val="auto"/>
                              </w:rPr>
                              <w:t>Career Kick-off Workshop: Presentation by Princeton University Career Services</w:t>
                            </w:r>
                          </w:p>
                          <w:p w14:paraId="3BB13053" w14:textId="35067735" w:rsidR="00255A63" w:rsidRDefault="00C34DA9" w:rsidP="00255A63">
                            <w:pPr>
                              <w:pStyle w:val="BlockText"/>
                              <w:spacing w:after="0"/>
                              <w:ind w:left="648"/>
                            </w:pPr>
                            <w:hyperlink r:id="rId32" w:history="1">
                              <w:r w:rsidR="00255A63">
                                <w:t>Wednesday,</w:t>
                              </w:r>
                            </w:hyperlink>
                            <w:r w:rsidR="00255A63">
                              <w:t xml:space="preserve"> February 8</w:t>
                            </w:r>
                          </w:p>
                          <w:p w14:paraId="5418093D" w14:textId="21798927" w:rsidR="008242C5" w:rsidRDefault="008242C5" w:rsidP="00255A63">
                            <w:pPr>
                              <w:pStyle w:val="BlockText"/>
                              <w:spacing w:after="0"/>
                              <w:ind w:left="648"/>
                            </w:pPr>
                            <w:r w:rsidRPr="008242C5">
                              <w:t>https://goo.gl/aUTqbd</w:t>
                            </w:r>
                          </w:p>
                          <w:p w14:paraId="1797B0DA" w14:textId="77777777" w:rsidR="00255A63" w:rsidRPr="00F210F5" w:rsidRDefault="00255A63" w:rsidP="00255A63">
                            <w:pPr>
                              <w:pStyle w:val="BlockText"/>
                              <w:numPr>
                                <w:ilvl w:val="0"/>
                                <w:numId w:val="1"/>
                              </w:numPr>
                              <w:spacing w:after="0"/>
                            </w:pPr>
                            <w:r>
                              <w:rPr>
                                <w:color w:val="auto"/>
                              </w:rPr>
                              <w:t>ISPPU Open House</w:t>
                            </w:r>
                          </w:p>
                          <w:p w14:paraId="316866B9" w14:textId="77777777" w:rsidR="00255A63" w:rsidRDefault="00C34DA9" w:rsidP="00255A63">
                            <w:pPr>
                              <w:pStyle w:val="BlockText"/>
                              <w:spacing w:after="0"/>
                              <w:ind w:left="648"/>
                            </w:pPr>
                            <w:hyperlink r:id="rId33" w:history="1">
                              <w:r w:rsidR="00255A63">
                                <w:t>Friday,</w:t>
                              </w:r>
                            </w:hyperlink>
                            <w:r w:rsidR="00255A63">
                              <w:t xml:space="preserve"> February 10</w:t>
                            </w:r>
                          </w:p>
                          <w:p w14:paraId="0D39A4A5" w14:textId="77777777" w:rsidR="00255A63" w:rsidRPr="005F648E" w:rsidRDefault="00255A63" w:rsidP="00255A63">
                            <w:pPr>
                              <w:pStyle w:val="BlockText"/>
                              <w:numPr>
                                <w:ilvl w:val="0"/>
                                <w:numId w:val="1"/>
                              </w:numPr>
                              <w:spacing w:after="0"/>
                            </w:pPr>
                            <w:r>
                              <w:rPr>
                                <w:color w:val="auto"/>
                              </w:rPr>
                              <w:t>Lunar New Year Party</w:t>
                            </w:r>
                          </w:p>
                          <w:p w14:paraId="776E14D2" w14:textId="77777777" w:rsidR="00255A63" w:rsidRPr="005F648E" w:rsidRDefault="00255A63" w:rsidP="00255A63">
                            <w:pPr>
                              <w:pStyle w:val="BlockText"/>
                              <w:spacing w:after="0"/>
                              <w:ind w:left="648"/>
                            </w:pPr>
                            <w:r w:rsidRPr="005F648E">
                              <w:t>Saturday, February 18</w:t>
                            </w:r>
                          </w:p>
                          <w:p w14:paraId="5521B60C" w14:textId="77777777" w:rsidR="00255A63" w:rsidRPr="005F648E" w:rsidRDefault="00255A63" w:rsidP="00255A63">
                            <w:pPr>
                              <w:pStyle w:val="BlockText"/>
                              <w:numPr>
                                <w:ilvl w:val="0"/>
                                <w:numId w:val="1"/>
                              </w:numPr>
                              <w:spacing w:after="0"/>
                            </w:pPr>
                            <w:r>
                              <w:rPr>
                                <w:color w:val="auto"/>
                              </w:rPr>
                              <w:t>ISPPU Birthday Party</w:t>
                            </w:r>
                          </w:p>
                          <w:p w14:paraId="0951CAA5" w14:textId="77777777" w:rsidR="00255A63" w:rsidRPr="007E1486" w:rsidRDefault="00255A63" w:rsidP="00255A63">
                            <w:pPr>
                              <w:pStyle w:val="BlockText"/>
                              <w:spacing w:after="0"/>
                              <w:ind w:left="648"/>
                            </w:pPr>
                            <w:r w:rsidRPr="005F648E">
                              <w:t>Saturday, March 18</w:t>
                            </w:r>
                          </w:p>
                          <w:p w14:paraId="47E433F9" w14:textId="77777777" w:rsidR="00255A63" w:rsidRDefault="00255A63" w:rsidP="00711600">
                            <w:pPr>
                              <w:pStyle w:val="BlockText"/>
                              <w:spacing w:after="0"/>
                              <w:ind w:left="648"/>
                            </w:pPr>
                          </w:p>
                          <w:p w14:paraId="3A4C25E7" w14:textId="77777777" w:rsidR="00D474AB" w:rsidRDefault="00D474AB" w:rsidP="007E1486">
                            <w:pPr>
                              <w:pStyle w:val="BlockText"/>
                              <w:spacing w:after="0"/>
                              <w:ind w:left="648"/>
                            </w:pPr>
                          </w:p>
                          <w:p w14:paraId="1656E191" w14:textId="77777777" w:rsidR="00D474AB" w:rsidRDefault="00D474AB" w:rsidP="00711600">
                            <w:pPr>
                              <w:pStyle w:val="BlockText"/>
                              <w:spacing w:after="0"/>
                              <w:ind w:left="648"/>
                            </w:pPr>
                          </w:p>
                          <w:p w14:paraId="1E183891" w14:textId="77777777" w:rsidR="00D474AB" w:rsidRPr="00155C34" w:rsidRDefault="00D474AB" w:rsidP="006F570E">
                            <w:pPr>
                              <w:pStyle w:val="BlockText"/>
                              <w:spacing w:after="0"/>
                              <w:ind w:left="648"/>
                            </w:pPr>
                          </w:p>
                        </w:tc>
                      </w:tr>
                      <w:tr w:rsidR="00D474AB" w14:paraId="2E42D197" w14:textId="77777777" w:rsidTr="005873BA">
                        <w:trPr>
                          <w:gridAfter w:val="1"/>
                          <w:wAfter w:w="3488" w:type="dxa"/>
                          <w:trHeight w:hRule="exact" w:val="5035"/>
                        </w:trPr>
                        <w:tc>
                          <w:tcPr>
                            <w:tcW w:w="4388" w:type="dxa"/>
                          </w:tcPr>
                          <w:p w14:paraId="5EFF43EC" w14:textId="77777777" w:rsidR="00D474AB" w:rsidRDefault="00D474AB" w:rsidP="00155C34">
                            <w:pPr>
                              <w:ind w:left="720"/>
                            </w:pPr>
                          </w:p>
                        </w:tc>
                        <w:tc>
                          <w:tcPr>
                            <w:tcW w:w="4388" w:type="dxa"/>
                          </w:tcPr>
                          <w:p w14:paraId="01DD9FA9" w14:textId="77777777" w:rsidR="00D474AB" w:rsidRDefault="00D474AB"/>
                        </w:tc>
                      </w:tr>
                    </w:tbl>
                    <w:p w14:paraId="546F545D" w14:textId="77777777" w:rsidR="00D474AB" w:rsidRDefault="00D474AB" w:rsidP="00D474AB">
                      <w:pPr>
                        <w:pStyle w:val="ListParagraph"/>
                        <w:numPr>
                          <w:ilvl w:val="0"/>
                          <w:numId w:val="3"/>
                        </w:numPr>
                      </w:pPr>
                    </w:p>
                    <w:p w14:paraId="4E0461B4" w14:textId="77777777" w:rsidR="00D474AB" w:rsidRDefault="00D474AB" w:rsidP="00D474AB">
                      <w:pPr>
                        <w:pStyle w:val="Caption"/>
                      </w:pPr>
                    </w:p>
                  </w:txbxContent>
                </v:textbox>
                <w10:wrap type="square" anchorx="margin"/>
              </v:shape>
            </w:pict>
          </mc:Fallback>
        </mc:AlternateContent>
      </w:r>
      <w:r w:rsidR="00BC686A">
        <w:t>Friday, January 20 | 12:30 – 1:30 p.m. | 20 Washington Road (Davis International Center)</w:t>
      </w:r>
    </w:p>
    <w:p w14:paraId="669B1C2D" w14:textId="77777777" w:rsidR="00E67EDD" w:rsidRDefault="00DF47BE" w:rsidP="00E67EDD">
      <w:r w:rsidRPr="00DF47BE">
        <w:t>Join us for an informal discussion on topics related to adjustment and transition to Princeton. Learn ways to navigate being an international spouse – since it can be a role of unique challenges, opportunities and responsibilities.</w:t>
      </w:r>
      <w:r>
        <w:t xml:space="preserve"> </w:t>
      </w:r>
      <w:r w:rsidR="005D7264">
        <w:t xml:space="preserve">Facilitated by Shefalika Ghandi, LCSW. </w:t>
      </w:r>
      <w:r>
        <w:t xml:space="preserve">Co-sponsored by </w:t>
      </w:r>
      <w:r w:rsidR="005D7264">
        <w:t xml:space="preserve">Davis International Center and </w:t>
      </w:r>
      <w:r>
        <w:t>University Health Services.</w:t>
      </w:r>
      <w:r w:rsidR="00504994">
        <w:t xml:space="preserve"> A light lunch will be provided. First come first served.</w:t>
      </w:r>
      <w:r w:rsidR="00E67EDD" w:rsidRPr="00E67EDD">
        <w:t xml:space="preserve"> </w:t>
      </w:r>
    </w:p>
    <w:p w14:paraId="40910496" w14:textId="72273EA4" w:rsidR="00CE1691" w:rsidRPr="00CE1691" w:rsidRDefault="00E67EDD" w:rsidP="00E67EDD">
      <w:r>
        <w:t>Contact us if you have any questions (</w:t>
      </w:r>
      <w:r>
        <w:rPr>
          <w:rStyle w:val="Hyperlink"/>
        </w:rPr>
        <w:t>isppu@princeton.edu</w:t>
      </w:r>
      <w:r>
        <w:t>).</w:t>
      </w:r>
    </w:p>
    <w:p w14:paraId="087C1040" w14:textId="30003617" w:rsidR="004D31DE" w:rsidRPr="00465CB6" w:rsidRDefault="00511F61" w:rsidP="004D31DE">
      <w:pPr>
        <w:pStyle w:val="Heading2"/>
        <w:rPr>
          <w:u w:val="single"/>
        </w:rPr>
      </w:pPr>
      <w:r>
        <w:rPr>
          <w:u w:val="single"/>
        </w:rPr>
        <w:t>Career Kick-off Workshop: Skill-based Volunteering</w:t>
      </w:r>
    </w:p>
    <w:p w14:paraId="1A881316" w14:textId="371CC576" w:rsidR="004D31DE" w:rsidRDefault="00511F61" w:rsidP="004D31DE">
      <w:pPr>
        <w:pStyle w:val="Heading5"/>
      </w:pPr>
      <w:r>
        <w:t>Wednes</w:t>
      </w:r>
      <w:r w:rsidR="004D31DE">
        <w:t xml:space="preserve">day, </w:t>
      </w:r>
      <w:r>
        <w:t>January 25</w:t>
      </w:r>
      <w:r w:rsidR="004D31DE">
        <w:t xml:space="preserve"> | </w:t>
      </w:r>
      <w:r>
        <w:t>2</w:t>
      </w:r>
      <w:r w:rsidR="004D31DE">
        <w:t>:</w:t>
      </w:r>
      <w:r>
        <w:t>3</w:t>
      </w:r>
      <w:r w:rsidR="004D31DE">
        <w:t xml:space="preserve">0 </w:t>
      </w:r>
      <w:r>
        <w:t xml:space="preserve">– 3:30 </w:t>
      </w:r>
      <w:r w:rsidR="004D31DE">
        <w:t xml:space="preserve">p.m. | </w:t>
      </w:r>
      <w:r>
        <w:t>Location: TBD</w:t>
      </w:r>
      <w:r w:rsidR="004D31DE">
        <w:t xml:space="preserve"> </w:t>
      </w:r>
    </w:p>
    <w:p w14:paraId="4EA0B23A" w14:textId="563383D1" w:rsidR="008242C5" w:rsidRDefault="004C2407" w:rsidP="00A933A9">
      <w:r>
        <w:t xml:space="preserve">ISPPU is proud to bring you a brand new program – Career Kick-off Workshop Series. The first workshop is a talk about pro </w:t>
      </w:r>
      <w:r w:rsidRPr="004C2407">
        <w:t>bono work (skill-based volunteering) tailored to int</w:t>
      </w:r>
      <w:r>
        <w:t>ernational spouses and partners</w:t>
      </w:r>
      <w:r w:rsidR="004D31DE">
        <w:t>.</w:t>
      </w:r>
      <w:r>
        <w:t xml:space="preserve"> You will learn how to hone your skills and apply your professional expertise to make a real difference.</w:t>
      </w:r>
      <w:r w:rsidR="004D31DE">
        <w:t xml:space="preserve"> </w:t>
      </w:r>
      <w:r>
        <w:t xml:space="preserve">The speaker is </w:t>
      </w:r>
      <w:r w:rsidRPr="004C2407">
        <w:t xml:space="preserve">Amy Klein, the executive director </w:t>
      </w:r>
      <w:r>
        <w:t xml:space="preserve">of </w:t>
      </w:r>
      <w:r w:rsidRPr="006313A8">
        <w:rPr>
          <w:i/>
        </w:rPr>
        <w:t>VolunteerConnect</w:t>
      </w:r>
      <w:r w:rsidR="00C25D8E">
        <w:t>, an organization based in Princeton township matching volunteers to projects</w:t>
      </w:r>
      <w:r>
        <w:t>.</w:t>
      </w:r>
    </w:p>
    <w:p w14:paraId="1154D19B" w14:textId="18166660" w:rsidR="0088490F" w:rsidRDefault="0088490F" w:rsidP="00A933A9">
      <w:r>
        <w:t xml:space="preserve">Please RSVP. Event registration link is </w:t>
      </w:r>
      <w:hyperlink r:id="rId34" w:history="1">
        <w:r w:rsidRPr="0088490F">
          <w:rPr>
            <w:rStyle w:val="Hyperlink"/>
          </w:rPr>
          <w:t>https://goo.gl/yodq8x</w:t>
        </w:r>
      </w:hyperlink>
      <w:r>
        <w:t>.</w:t>
      </w:r>
    </w:p>
    <w:p w14:paraId="54359039" w14:textId="319975AC" w:rsidR="00F210F5" w:rsidRPr="00465CB6" w:rsidRDefault="00F210F5" w:rsidP="00F210F5">
      <w:pPr>
        <w:pStyle w:val="Heading2"/>
        <w:tabs>
          <w:tab w:val="left" w:pos="3870"/>
        </w:tabs>
        <w:rPr>
          <w:u w:val="single"/>
        </w:rPr>
      </w:pPr>
      <w:r>
        <w:rPr>
          <w:u w:val="single"/>
        </w:rPr>
        <w:t>Children’s Meetup</w:t>
      </w:r>
    </w:p>
    <w:p w14:paraId="26F67096" w14:textId="782C8F24" w:rsidR="00C37A72" w:rsidRDefault="006F570E" w:rsidP="007437E4">
      <w:pPr>
        <w:pStyle w:val="Heading5"/>
      </w:pPr>
      <w:r>
        <w:t>Mondays | 10:00</w:t>
      </w:r>
      <w:r w:rsidR="002D1EDF">
        <w:t xml:space="preserve"> a.m</w:t>
      </w:r>
      <w:r>
        <w:t xml:space="preserve"> </w:t>
      </w:r>
      <w:r w:rsidR="00C72785">
        <w:t xml:space="preserve">– </w:t>
      </w:r>
      <w:r w:rsidR="002D1EDF">
        <w:t>12:00</w:t>
      </w:r>
      <w:r w:rsidR="00C72785">
        <w:t xml:space="preserve"> </w:t>
      </w:r>
      <w:r w:rsidR="002D1EDF">
        <w:t>p</w:t>
      </w:r>
      <w:r>
        <w:t>.m. | Cotsen Children’s Library (Inside Firestone Library)</w:t>
      </w:r>
    </w:p>
    <w:p w14:paraId="4156B4C0" w14:textId="692EAF6F" w:rsidR="006313A8" w:rsidRDefault="00C37A72" w:rsidP="00623677">
      <w:r>
        <w:t xml:space="preserve">It takes a village to raise a child, so why do it alone? Come to our weekly Children’s Meetup where little ones can play with each other while parents can share their </w:t>
      </w:r>
      <w:r w:rsidR="00464D5C">
        <w:t xml:space="preserve">childcare </w:t>
      </w:r>
      <w:r>
        <w:t xml:space="preserve">stories and tips. </w:t>
      </w:r>
      <w:r w:rsidR="000F5E9B">
        <w:t>First meetup of the year 2017 will be on Jan 9</w:t>
      </w:r>
      <w:r w:rsidR="000F5E9B" w:rsidRPr="000F5E9B">
        <w:rPr>
          <w:vertAlign w:val="superscript"/>
        </w:rPr>
        <w:t>th</w:t>
      </w:r>
      <w:r w:rsidR="000F5E9B">
        <w:t xml:space="preserve">. </w:t>
      </w:r>
    </w:p>
    <w:p w14:paraId="76F63AE5" w14:textId="0E0B0791" w:rsidR="0009426D" w:rsidRDefault="000F5E9B" w:rsidP="00623677">
      <w:r>
        <w:t>Contact Mel Konkel if you have any questions (</w:t>
      </w:r>
      <w:r w:rsidR="00C64B61">
        <w:rPr>
          <w:rStyle w:val="Hyperlink"/>
        </w:rPr>
        <w:t>konkel.mel</w:t>
      </w:r>
      <w:r w:rsidRPr="00F37AE4">
        <w:rPr>
          <w:rStyle w:val="Hyperlink"/>
        </w:rPr>
        <w:t>@gmail.com</w:t>
      </w:r>
      <w:r>
        <w:t>).</w:t>
      </w:r>
      <w:r w:rsidR="00E75C44" w:rsidRPr="00E75C44">
        <w:rPr>
          <w:noProof/>
        </w:rPr>
        <w:t xml:space="preserve"> </w:t>
      </w:r>
    </w:p>
    <w:p w14:paraId="58D7700C" w14:textId="33951D96" w:rsidR="00F845D2" w:rsidRDefault="00F845D2" w:rsidP="00F845D2">
      <w:pPr>
        <w:pStyle w:val="Heading1"/>
      </w:pPr>
      <w:r>
        <w:t>Contact us</w:t>
      </w:r>
    </w:p>
    <w:p w14:paraId="7A9CC2F4" w14:textId="65C497D4" w:rsidR="00F845D2" w:rsidRPr="00F845D2" w:rsidRDefault="00F845D2" w:rsidP="00F845D2">
      <w:pPr>
        <w:rPr>
          <w:rStyle w:val="SubtleReference"/>
        </w:rPr>
      </w:pPr>
      <w:r w:rsidRPr="00840A16">
        <w:rPr>
          <w:rStyle w:val="SubtleReference"/>
        </w:rPr>
        <w:t>Email:</w:t>
      </w:r>
      <w:r>
        <w:rPr>
          <w:rStyle w:val="SubtleReference"/>
        </w:rPr>
        <w:tab/>
      </w:r>
      <w:r>
        <w:rPr>
          <w:rStyle w:val="SubtleReference"/>
        </w:rPr>
        <w:tab/>
      </w:r>
      <w:r>
        <w:rPr>
          <w:rStyle w:val="SubtleReference"/>
        </w:rPr>
        <w:tab/>
      </w:r>
      <w:r w:rsidRPr="00840A16">
        <w:rPr>
          <w:rStyle w:val="IntenseQuoteChar"/>
        </w:rPr>
        <w:t>isppu@princeton.edu</w:t>
      </w:r>
    </w:p>
    <w:p w14:paraId="3A0E2A51" w14:textId="5BDF65A8" w:rsidR="00F845D2" w:rsidRPr="00F845D2" w:rsidRDefault="00F845D2" w:rsidP="00F845D2">
      <w:pPr>
        <w:rPr>
          <w:rStyle w:val="SubtleReference"/>
        </w:rPr>
      </w:pPr>
      <w:r w:rsidRPr="00840A16">
        <w:rPr>
          <w:rStyle w:val="SubtleReference"/>
        </w:rPr>
        <w:t>Facebook:</w:t>
      </w:r>
      <w:r w:rsidRPr="00840A16">
        <w:rPr>
          <w:rStyle w:val="SubtleReference"/>
        </w:rPr>
        <w:tab/>
      </w:r>
      <w:r w:rsidR="00F37AE4">
        <w:rPr>
          <w:rStyle w:val="IntenseEmphasis"/>
        </w:rPr>
        <w:tab/>
      </w:r>
      <w:r w:rsidRPr="00840A16">
        <w:rPr>
          <w:rStyle w:val="IntenseQuoteChar"/>
        </w:rPr>
        <w:t>www.facebook.com/groups/isppu</w:t>
      </w:r>
    </w:p>
    <w:p w14:paraId="06BFDD2A" w14:textId="1A42D749" w:rsidR="00BC686A" w:rsidRPr="00840A16" w:rsidRDefault="00F845D2" w:rsidP="00A018C9">
      <w:pPr>
        <w:rPr>
          <w:rStyle w:val="IntenseQuoteChar"/>
        </w:rPr>
      </w:pPr>
      <w:r w:rsidRPr="00840A16">
        <w:rPr>
          <w:rStyle w:val="SubtleReference"/>
        </w:rPr>
        <w:t>Membership Request:</w:t>
      </w:r>
      <w:r>
        <w:rPr>
          <w:rStyle w:val="IntenseEmphasis"/>
        </w:rPr>
        <w:t xml:space="preserve"> </w:t>
      </w:r>
      <w:r>
        <w:rPr>
          <w:rStyle w:val="IntenseEmphasis"/>
        </w:rPr>
        <w:tab/>
      </w:r>
      <w:r w:rsidRPr="00840A16">
        <w:rPr>
          <w:rStyle w:val="IntenseQuoteChar"/>
        </w:rPr>
        <w:t>tinyurl.com/isppu-request</w:t>
      </w:r>
    </w:p>
    <w:sectPr w:rsidR="00BC686A" w:rsidRPr="00840A16">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C4A467" w14:textId="77777777" w:rsidR="00C34DA9" w:rsidRDefault="00C34DA9" w:rsidP="00465CB6">
      <w:pPr>
        <w:spacing w:after="0" w:line="240" w:lineRule="auto"/>
      </w:pPr>
      <w:r>
        <w:separator/>
      </w:r>
    </w:p>
  </w:endnote>
  <w:endnote w:type="continuationSeparator" w:id="0">
    <w:p w14:paraId="505876E3" w14:textId="77777777" w:rsidR="00C34DA9" w:rsidRDefault="00C34DA9" w:rsidP="00465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F03F8E" w14:textId="77777777" w:rsidR="00C34DA9" w:rsidRDefault="00C34DA9" w:rsidP="00465CB6">
      <w:pPr>
        <w:spacing w:after="0" w:line="240" w:lineRule="auto"/>
      </w:pPr>
      <w:r>
        <w:separator/>
      </w:r>
    </w:p>
  </w:footnote>
  <w:footnote w:type="continuationSeparator" w:id="0">
    <w:p w14:paraId="667D611B" w14:textId="77777777" w:rsidR="00C34DA9" w:rsidRDefault="00C34DA9" w:rsidP="00465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9E4FA3"/>
    <w:multiLevelType w:val="hybridMultilevel"/>
    <w:tmpl w:val="D794E6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6E02552"/>
    <w:multiLevelType w:val="hybridMultilevel"/>
    <w:tmpl w:val="857EC886"/>
    <w:lvl w:ilvl="0" w:tplc="5A6E8DEA">
      <w:start w:val="1"/>
      <w:numFmt w:val="bullet"/>
      <w:lvlText w:val=""/>
      <w:lvlJc w:val="left"/>
      <w:pPr>
        <w:ind w:left="648" w:hanging="360"/>
      </w:pPr>
      <w:rPr>
        <w:rFonts w:ascii="Symbol" w:hAnsi="Symbol" w:hint="default"/>
        <w:color w:val="auto"/>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2" w15:restartNumberingAfterBreak="0">
    <w:nsid w:val="5A6638D5"/>
    <w:multiLevelType w:val="hybridMultilevel"/>
    <w:tmpl w:val="1F80C7DA"/>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C34"/>
    <w:rsid w:val="00002AA6"/>
    <w:rsid w:val="00010600"/>
    <w:rsid w:val="00034FE1"/>
    <w:rsid w:val="00054F27"/>
    <w:rsid w:val="0009426D"/>
    <w:rsid w:val="000A2C12"/>
    <w:rsid w:val="000B5B36"/>
    <w:rsid w:val="000C1DC3"/>
    <w:rsid w:val="000E3817"/>
    <w:rsid w:val="000F5E9B"/>
    <w:rsid w:val="001451A1"/>
    <w:rsid w:val="00155C34"/>
    <w:rsid w:val="00162F44"/>
    <w:rsid w:val="001D0799"/>
    <w:rsid w:val="00255A63"/>
    <w:rsid w:val="002C0CBC"/>
    <w:rsid w:val="002D1EDF"/>
    <w:rsid w:val="002F71E5"/>
    <w:rsid w:val="00301678"/>
    <w:rsid w:val="00316192"/>
    <w:rsid w:val="00334A35"/>
    <w:rsid w:val="00377C43"/>
    <w:rsid w:val="00382747"/>
    <w:rsid w:val="003A13FB"/>
    <w:rsid w:val="003B398D"/>
    <w:rsid w:val="003D444F"/>
    <w:rsid w:val="003E5D85"/>
    <w:rsid w:val="003F5026"/>
    <w:rsid w:val="00464D5C"/>
    <w:rsid w:val="00465CB6"/>
    <w:rsid w:val="00473400"/>
    <w:rsid w:val="004C2407"/>
    <w:rsid w:val="004D0238"/>
    <w:rsid w:val="004D31DE"/>
    <w:rsid w:val="004D3AC9"/>
    <w:rsid w:val="004E07BE"/>
    <w:rsid w:val="004E2D11"/>
    <w:rsid w:val="00504994"/>
    <w:rsid w:val="0050686E"/>
    <w:rsid w:val="00506E3D"/>
    <w:rsid w:val="00511144"/>
    <w:rsid w:val="00511F61"/>
    <w:rsid w:val="00523D86"/>
    <w:rsid w:val="005713AC"/>
    <w:rsid w:val="00586CC8"/>
    <w:rsid w:val="005873BA"/>
    <w:rsid w:val="005D1C19"/>
    <w:rsid w:val="005D3E90"/>
    <w:rsid w:val="005D7264"/>
    <w:rsid w:val="005F648E"/>
    <w:rsid w:val="00600095"/>
    <w:rsid w:val="00623677"/>
    <w:rsid w:val="006313A8"/>
    <w:rsid w:val="0064094F"/>
    <w:rsid w:val="006A6CBF"/>
    <w:rsid w:val="006F570E"/>
    <w:rsid w:val="006F6C6D"/>
    <w:rsid w:val="00711600"/>
    <w:rsid w:val="007222FD"/>
    <w:rsid w:val="007437E4"/>
    <w:rsid w:val="00747D1E"/>
    <w:rsid w:val="00777937"/>
    <w:rsid w:val="007878E8"/>
    <w:rsid w:val="00792236"/>
    <w:rsid w:val="007E1486"/>
    <w:rsid w:val="00807B8A"/>
    <w:rsid w:val="00816438"/>
    <w:rsid w:val="008242C5"/>
    <w:rsid w:val="00840A16"/>
    <w:rsid w:val="00866C84"/>
    <w:rsid w:val="0088490F"/>
    <w:rsid w:val="008A5C41"/>
    <w:rsid w:val="009142F6"/>
    <w:rsid w:val="00933FDF"/>
    <w:rsid w:val="009412A4"/>
    <w:rsid w:val="009A3F81"/>
    <w:rsid w:val="009C710B"/>
    <w:rsid w:val="009D3592"/>
    <w:rsid w:val="00A002E7"/>
    <w:rsid w:val="00A018C9"/>
    <w:rsid w:val="00A139FC"/>
    <w:rsid w:val="00A21FF3"/>
    <w:rsid w:val="00A237FA"/>
    <w:rsid w:val="00A34758"/>
    <w:rsid w:val="00A560D1"/>
    <w:rsid w:val="00A64C2C"/>
    <w:rsid w:val="00A770E1"/>
    <w:rsid w:val="00A933A9"/>
    <w:rsid w:val="00A94D38"/>
    <w:rsid w:val="00AA10F0"/>
    <w:rsid w:val="00B20829"/>
    <w:rsid w:val="00B34F02"/>
    <w:rsid w:val="00B36896"/>
    <w:rsid w:val="00BC686A"/>
    <w:rsid w:val="00BD4805"/>
    <w:rsid w:val="00C0612B"/>
    <w:rsid w:val="00C24812"/>
    <w:rsid w:val="00C25D8E"/>
    <w:rsid w:val="00C34DA9"/>
    <w:rsid w:val="00C37A72"/>
    <w:rsid w:val="00C50C7B"/>
    <w:rsid w:val="00C64B61"/>
    <w:rsid w:val="00C72785"/>
    <w:rsid w:val="00C84D9F"/>
    <w:rsid w:val="00CB2D40"/>
    <w:rsid w:val="00CE1691"/>
    <w:rsid w:val="00CF2CA9"/>
    <w:rsid w:val="00D17A43"/>
    <w:rsid w:val="00D474AB"/>
    <w:rsid w:val="00D84F27"/>
    <w:rsid w:val="00D9402C"/>
    <w:rsid w:val="00D9572C"/>
    <w:rsid w:val="00DC354F"/>
    <w:rsid w:val="00DD3FFC"/>
    <w:rsid w:val="00DF47BE"/>
    <w:rsid w:val="00E632EA"/>
    <w:rsid w:val="00E67EDD"/>
    <w:rsid w:val="00E75C44"/>
    <w:rsid w:val="00ED1012"/>
    <w:rsid w:val="00F210F5"/>
    <w:rsid w:val="00F37AE4"/>
    <w:rsid w:val="00F50551"/>
    <w:rsid w:val="00F64167"/>
    <w:rsid w:val="00F845D2"/>
    <w:rsid w:val="00FA1266"/>
    <w:rsid w:val="00FC453F"/>
    <w:rsid w:val="00FE335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7632CC9"/>
  <w15:docId w15:val="{B9685370-DD20-4CFC-9DD8-5F56E57C3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2">
    <w:lsdException w:name="Normal" w:uiPriority="0"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E76A1D" w:themeColor="accent1"/>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E76A1D" w:themeColor="accent1"/>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unhideWhenUsed/>
    <w:qFormat/>
    <w:rsid w:val="00C0612B"/>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E76A1D" w:themeColor="accent1"/>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595959" w:themeColor="text1" w:themeTint="A6"/>
      <w:sz w:val="14"/>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E76A1D" w:themeColor="accent1"/>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E76A1D" w:themeColor="accent1"/>
        <w:bottom w:val="single" w:sz="6" w:space="4" w:color="E76A1D" w:themeColor="accent1"/>
      </w:pBdr>
      <w:spacing w:before="200"/>
      <w:ind w:left="864" w:right="864"/>
      <w:jc w:val="center"/>
    </w:pPr>
    <w:rPr>
      <w:i/>
      <w:iCs/>
      <w:sz w:val="28"/>
    </w:rPr>
  </w:style>
  <w:style w:type="character" w:customStyle="1" w:styleId="QuoteChar">
    <w:name w:val="Quote Char"/>
    <w:basedOn w:val="DefaultParagraphFont"/>
    <w:link w:val="Quote"/>
    <w:uiPriority w:val="3"/>
    <w:rPr>
      <w:i/>
      <w:iCs/>
      <w:color w:val="404040" w:themeColor="text1" w:themeTint="BF"/>
      <w:sz w:val="28"/>
    </w:rPr>
  </w:style>
  <w:style w:type="character" w:customStyle="1" w:styleId="Heading4Char">
    <w:name w:val="Heading 4 Char"/>
    <w:basedOn w:val="DefaultParagraphFont"/>
    <w:link w:val="Heading4"/>
    <w:uiPriority w:val="3"/>
    <w:rPr>
      <w:rFonts w:asciiTheme="majorHAnsi" w:eastAsiaTheme="majorEastAsia" w:hAnsiTheme="majorHAnsi" w:cstheme="majorBidi"/>
    </w:rPr>
  </w:style>
  <w:style w:type="paragraph" w:styleId="NoSpacing">
    <w:name w:val="No Spacing"/>
    <w:uiPriority w:val="99"/>
    <w:qFormat/>
    <w:pPr>
      <w:spacing w:after="0" w:line="240" w:lineRule="auto"/>
    </w:pPr>
  </w:style>
  <w:style w:type="paragraph" w:customStyle="1" w:styleId="ContactInfo">
    <w:name w:val="Contact Info"/>
    <w:basedOn w:val="Normal"/>
    <w:uiPriority w:val="4"/>
    <w:qFormat/>
    <w:pPr>
      <w:spacing w:after="0"/>
    </w:pPr>
  </w:style>
  <w:style w:type="character" w:styleId="Strong">
    <w:name w:val="Strong"/>
    <w:basedOn w:val="DefaultParagraphFont"/>
    <w:uiPriority w:val="22"/>
    <w:unhideWhenUsed/>
    <w:qFormat/>
    <w:rPr>
      <w:b/>
      <w:bCs/>
      <w:color w:val="5A5A5A" w:themeColor="text1" w:themeTint="A5"/>
    </w:r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E76A1D" w:themeColor="accent1"/>
      <w:sz w:val="24"/>
    </w:rPr>
  </w:style>
  <w:style w:type="paragraph" w:customStyle="1" w:styleId="Organization">
    <w:name w:val="Organization"/>
    <w:basedOn w:val="Normal"/>
    <w:uiPriority w:val="3"/>
    <w:qFormat/>
    <w:pPr>
      <w:spacing w:after="0"/>
    </w:pPr>
    <w:rPr>
      <w:rFonts w:asciiTheme="majorHAnsi" w:eastAsiaTheme="majorEastAsia" w:hAnsiTheme="majorHAnsi" w:cstheme="majorBidi"/>
      <w:b/>
      <w:bCs/>
      <w:caps/>
      <w:color w:val="E76A1D" w:themeColor="accent1"/>
      <w:sz w:val="22"/>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character" w:customStyle="1" w:styleId="Heading5Char">
    <w:name w:val="Heading 5 Char"/>
    <w:basedOn w:val="DefaultParagraphFont"/>
    <w:link w:val="Heading5"/>
    <w:uiPriority w:val="9"/>
    <w:rsid w:val="00C0612B"/>
    <w:rPr>
      <w:rFonts w:asciiTheme="majorHAnsi" w:eastAsiaTheme="majorEastAsia" w:hAnsiTheme="majorHAnsi" w:cstheme="majorBidi"/>
      <w:color w:val="AF4E12" w:themeColor="accent1" w:themeShade="BF"/>
    </w:rPr>
  </w:style>
  <w:style w:type="character" w:customStyle="1" w:styleId="apple-converted-space">
    <w:name w:val="apple-converted-space"/>
    <w:basedOn w:val="DefaultParagraphFont"/>
    <w:rsid w:val="00C0612B"/>
  </w:style>
  <w:style w:type="character" w:customStyle="1" w:styleId="aqj">
    <w:name w:val="aqj"/>
    <w:basedOn w:val="DefaultParagraphFont"/>
    <w:rsid w:val="00C0612B"/>
  </w:style>
  <w:style w:type="character" w:styleId="Hyperlink">
    <w:name w:val="Hyperlink"/>
    <w:basedOn w:val="DefaultParagraphFont"/>
    <w:uiPriority w:val="99"/>
    <w:unhideWhenUsed/>
    <w:rsid w:val="00BD4805"/>
    <w:rPr>
      <w:color w:val="3E84A3" w:themeColor="hyperlink"/>
      <w:u w:val="single"/>
    </w:rPr>
  </w:style>
  <w:style w:type="paragraph" w:styleId="Header">
    <w:name w:val="header"/>
    <w:basedOn w:val="Normal"/>
    <w:link w:val="HeaderChar"/>
    <w:uiPriority w:val="99"/>
    <w:unhideWhenUsed/>
    <w:rsid w:val="00465C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CB6"/>
  </w:style>
  <w:style w:type="paragraph" w:styleId="Footer">
    <w:name w:val="footer"/>
    <w:basedOn w:val="Normal"/>
    <w:link w:val="FooterChar"/>
    <w:uiPriority w:val="99"/>
    <w:unhideWhenUsed/>
    <w:rsid w:val="00465C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CB6"/>
  </w:style>
  <w:style w:type="paragraph" w:styleId="ListParagraph">
    <w:name w:val="List Paragraph"/>
    <w:basedOn w:val="Normal"/>
    <w:uiPriority w:val="34"/>
    <w:qFormat/>
    <w:rsid w:val="00054F27"/>
    <w:pPr>
      <w:ind w:left="720"/>
      <w:contextualSpacing/>
    </w:pPr>
  </w:style>
  <w:style w:type="character" w:styleId="IntenseEmphasis">
    <w:name w:val="Intense Emphasis"/>
    <w:basedOn w:val="DefaultParagraphFont"/>
    <w:uiPriority w:val="21"/>
    <w:qFormat/>
    <w:rsid w:val="00F845D2"/>
    <w:rPr>
      <w:i/>
      <w:iCs/>
      <w:color w:val="E76A1D" w:themeColor="accent1"/>
    </w:rPr>
  </w:style>
  <w:style w:type="character" w:styleId="SubtleReference">
    <w:name w:val="Subtle Reference"/>
    <w:basedOn w:val="DefaultParagraphFont"/>
    <w:uiPriority w:val="31"/>
    <w:qFormat/>
    <w:rsid w:val="00F845D2"/>
    <w:rPr>
      <w:smallCaps/>
      <w:color w:val="5A5A5A" w:themeColor="text1" w:themeTint="A5"/>
    </w:rPr>
  </w:style>
  <w:style w:type="paragraph" w:styleId="IntenseQuote">
    <w:name w:val="Intense Quote"/>
    <w:basedOn w:val="Normal"/>
    <w:next w:val="Normal"/>
    <w:link w:val="IntenseQuoteChar"/>
    <w:uiPriority w:val="30"/>
    <w:qFormat/>
    <w:rsid w:val="00840A16"/>
    <w:pPr>
      <w:pBdr>
        <w:top w:val="single" w:sz="4" w:space="10" w:color="E76A1D" w:themeColor="accent1"/>
        <w:bottom w:val="single" w:sz="4" w:space="10" w:color="E76A1D" w:themeColor="accent1"/>
      </w:pBdr>
      <w:spacing w:before="360" w:after="360"/>
      <w:ind w:left="864" w:right="864"/>
      <w:jc w:val="center"/>
    </w:pPr>
    <w:rPr>
      <w:i/>
      <w:iCs/>
      <w:color w:val="E76A1D" w:themeColor="accent1"/>
    </w:rPr>
  </w:style>
  <w:style w:type="character" w:customStyle="1" w:styleId="IntenseQuoteChar">
    <w:name w:val="Intense Quote Char"/>
    <w:basedOn w:val="DefaultParagraphFont"/>
    <w:link w:val="IntenseQuote"/>
    <w:uiPriority w:val="30"/>
    <w:rsid w:val="00840A16"/>
    <w:rPr>
      <w:i/>
      <w:iCs/>
      <w:color w:val="E76A1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1894910">
      <w:bodyDiv w:val="1"/>
      <w:marLeft w:val="0"/>
      <w:marRight w:val="0"/>
      <w:marTop w:val="0"/>
      <w:marBottom w:val="0"/>
      <w:divBdr>
        <w:top w:val="none" w:sz="0" w:space="0" w:color="auto"/>
        <w:left w:val="none" w:sz="0" w:space="0" w:color="auto"/>
        <w:bottom w:val="none" w:sz="0" w:space="0" w:color="auto"/>
        <w:right w:val="none" w:sz="0" w:space="0" w:color="auto"/>
      </w:divBdr>
    </w:div>
    <w:div w:id="1522746347">
      <w:bodyDiv w:val="1"/>
      <w:marLeft w:val="0"/>
      <w:marRight w:val="0"/>
      <w:marTop w:val="0"/>
      <w:marBottom w:val="0"/>
      <w:divBdr>
        <w:top w:val="none" w:sz="0" w:space="0" w:color="auto"/>
        <w:left w:val="none" w:sz="0" w:space="0" w:color="auto"/>
        <w:bottom w:val="none" w:sz="0" w:space="0" w:color="auto"/>
        <w:right w:val="none" w:sz="0" w:space="0" w:color="auto"/>
      </w:divBdr>
      <w:divsChild>
        <w:div w:id="1061487383">
          <w:marLeft w:val="0"/>
          <w:marRight w:val="0"/>
          <w:marTop w:val="0"/>
          <w:marBottom w:val="0"/>
          <w:divBdr>
            <w:top w:val="none" w:sz="0" w:space="0" w:color="auto"/>
            <w:left w:val="none" w:sz="0" w:space="0" w:color="auto"/>
            <w:bottom w:val="none" w:sz="0" w:space="0" w:color="auto"/>
            <w:right w:val="none" w:sz="0" w:space="0" w:color="auto"/>
          </w:divBdr>
          <w:divsChild>
            <w:div w:id="510070556">
              <w:marLeft w:val="0"/>
              <w:marRight w:val="0"/>
              <w:marTop w:val="30"/>
              <w:marBottom w:val="30"/>
              <w:divBdr>
                <w:top w:val="none" w:sz="0" w:space="0" w:color="auto"/>
                <w:left w:val="none" w:sz="0" w:space="0" w:color="auto"/>
                <w:bottom w:val="none" w:sz="0" w:space="0" w:color="auto"/>
                <w:right w:val="none" w:sz="0" w:space="0" w:color="auto"/>
              </w:divBdr>
              <w:divsChild>
                <w:div w:id="1756709089">
                  <w:marLeft w:val="0"/>
                  <w:marRight w:val="0"/>
                  <w:marTop w:val="0"/>
                  <w:marBottom w:val="0"/>
                  <w:divBdr>
                    <w:top w:val="none" w:sz="0" w:space="0" w:color="auto"/>
                    <w:left w:val="none" w:sz="0" w:space="0" w:color="auto"/>
                    <w:bottom w:val="none" w:sz="0" w:space="0" w:color="auto"/>
                    <w:right w:val="none" w:sz="0" w:space="0" w:color="auto"/>
                  </w:divBdr>
                  <w:divsChild>
                    <w:div w:id="317347168">
                      <w:marLeft w:val="0"/>
                      <w:marRight w:val="0"/>
                      <w:marTop w:val="0"/>
                      <w:marBottom w:val="0"/>
                      <w:divBdr>
                        <w:top w:val="none" w:sz="0" w:space="0" w:color="auto"/>
                        <w:left w:val="none" w:sz="0" w:space="0" w:color="auto"/>
                        <w:bottom w:val="none" w:sz="0" w:space="0" w:color="auto"/>
                        <w:right w:val="none" w:sz="0" w:space="0" w:color="auto"/>
                      </w:divBdr>
                      <w:divsChild>
                        <w:div w:id="81992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864268">
              <w:marLeft w:val="0"/>
              <w:marRight w:val="0"/>
              <w:marTop w:val="0"/>
              <w:marBottom w:val="0"/>
              <w:divBdr>
                <w:top w:val="none" w:sz="0" w:space="0" w:color="auto"/>
                <w:left w:val="none" w:sz="0" w:space="0" w:color="auto"/>
                <w:bottom w:val="none" w:sz="0" w:space="0" w:color="auto"/>
                <w:right w:val="none" w:sz="0" w:space="0" w:color="auto"/>
              </w:divBdr>
              <w:divsChild>
                <w:div w:id="1425149978">
                  <w:marLeft w:val="0"/>
                  <w:marRight w:val="0"/>
                  <w:marTop w:val="0"/>
                  <w:marBottom w:val="0"/>
                  <w:divBdr>
                    <w:top w:val="none" w:sz="0" w:space="0" w:color="auto"/>
                    <w:left w:val="none" w:sz="0" w:space="0" w:color="auto"/>
                    <w:bottom w:val="none" w:sz="0" w:space="0" w:color="auto"/>
                    <w:right w:val="none" w:sz="0" w:space="0" w:color="auto"/>
                  </w:divBdr>
                  <w:divsChild>
                    <w:div w:id="234361552">
                      <w:marLeft w:val="0"/>
                      <w:marRight w:val="0"/>
                      <w:marTop w:val="0"/>
                      <w:marBottom w:val="0"/>
                      <w:divBdr>
                        <w:top w:val="none" w:sz="0" w:space="0" w:color="auto"/>
                        <w:left w:val="none" w:sz="0" w:space="0" w:color="auto"/>
                        <w:bottom w:val="none" w:sz="0" w:space="0" w:color="auto"/>
                        <w:right w:val="none" w:sz="0" w:space="0" w:color="auto"/>
                      </w:divBdr>
                      <w:divsChild>
                        <w:div w:id="700863401">
                          <w:marLeft w:val="0"/>
                          <w:marRight w:val="0"/>
                          <w:marTop w:val="0"/>
                          <w:marBottom w:val="0"/>
                          <w:divBdr>
                            <w:top w:val="none" w:sz="0" w:space="0" w:color="auto"/>
                            <w:left w:val="none" w:sz="0" w:space="0" w:color="auto"/>
                            <w:bottom w:val="none" w:sz="0" w:space="0" w:color="auto"/>
                            <w:right w:val="none" w:sz="0" w:space="0" w:color="auto"/>
                          </w:divBdr>
                          <w:divsChild>
                            <w:div w:id="16032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320132">
          <w:marLeft w:val="0"/>
          <w:marRight w:val="0"/>
          <w:marTop w:val="0"/>
          <w:marBottom w:val="0"/>
          <w:divBdr>
            <w:top w:val="none" w:sz="0" w:space="0" w:color="auto"/>
            <w:left w:val="none" w:sz="0" w:space="0" w:color="auto"/>
            <w:bottom w:val="none" w:sz="0" w:space="0" w:color="auto"/>
            <w:right w:val="none" w:sz="0" w:space="0" w:color="auto"/>
          </w:divBdr>
          <w:divsChild>
            <w:div w:id="169931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hyperlink" Target="http://www.princetonlibrary.org" TargetMode="External"/><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hyperlink" Target="https://goo.gl/yodq8x"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www.princetonlibrary.org" TargetMode="External"/><Relationship Id="rId33" Type="http://schemas.openxmlformats.org/officeDocument/2006/relationships/hyperlink" Target="http://www.princetonlibrary.org"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11.jpeg"/><Relationship Id="rId29" Type="http://schemas.openxmlformats.org/officeDocument/2006/relationships/hyperlink" Target="http://www.princeton.edu/ev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rinceton.edu/~tigerswc" TargetMode="External"/><Relationship Id="rId32" Type="http://schemas.openxmlformats.org/officeDocument/2006/relationships/hyperlink" Target="http://www.princetonlibrary.org" TargetMode="External"/><Relationship Id="rId5" Type="http://schemas.openxmlformats.org/officeDocument/2006/relationships/settings" Target="settings.xml"/><Relationship Id="rId15" Type="http://schemas.openxmlformats.org/officeDocument/2006/relationships/hyperlink" Target="https://chinesecookingclassjan142017.eventbrite.com" TargetMode="External"/><Relationship Id="rId23" Type="http://schemas.openxmlformats.org/officeDocument/2006/relationships/hyperlink" Target="http://www.princeton.edu/events" TargetMode="External"/><Relationship Id="rId28" Type="http://schemas.openxmlformats.org/officeDocument/2006/relationships/hyperlink" Target="mailto:intlnews@princeton.edu" TargetMode="External"/><Relationship Id="rId36"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hyperlink" Target="http://www.princetonlibrary.org"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yperlink" Target="mailto:intlnews@princeton.edu" TargetMode="External"/><Relationship Id="rId27" Type="http://schemas.openxmlformats.org/officeDocument/2006/relationships/hyperlink" Target="http://www.princetonlibrary.org" TargetMode="External"/><Relationship Id="rId30" Type="http://schemas.openxmlformats.org/officeDocument/2006/relationships/hyperlink" Target="http://www.princeton.edu/~tigerswc"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pelp\AppData\Roaming\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D06D6414-66A8-4111-9899-84E48972E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1877</TotalTime>
  <Pages>2</Pages>
  <Words>519</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Princeton University Library</Company>
  <LinksUpToDate>false</LinksUpToDate>
  <CharactersWithSpaces>3472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zapelp</cp:lastModifiedBy>
  <cp:revision>44</cp:revision>
  <cp:lastPrinted>2016-05-26T15:03:00Z</cp:lastPrinted>
  <dcterms:created xsi:type="dcterms:W3CDTF">2016-12-23T20:35:00Z</dcterms:created>
  <dcterms:modified xsi:type="dcterms:W3CDTF">2016-12-27T18:03:00Z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