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F1E2" w:themeColor="background2"/>
  <w:body>
    <w:p w14:paraId="7DD05366" w14:textId="77777777" w:rsidR="004D3AC9" w:rsidRPr="00465CB6" w:rsidRDefault="00155C34">
      <w:pPr>
        <w:pStyle w:val="Title"/>
        <w:rPr>
          <w:sz w:val="72"/>
          <w:szCs w:val="72"/>
        </w:rPr>
      </w:pPr>
      <w:r w:rsidRPr="00465CB6">
        <w:rPr>
          <w:sz w:val="72"/>
          <w:szCs w:val="72"/>
        </w:rPr>
        <w:t>isppu news</w:t>
      </w:r>
    </w:p>
    <w:p w14:paraId="3C1C7B32" w14:textId="3C80E2DF" w:rsidR="00155C34" w:rsidRDefault="00155C34" w:rsidP="00155C34">
      <w:pPr>
        <w:pStyle w:val="Quote"/>
      </w:pPr>
      <w:r>
        <w:t>International Spouses and Partners of Princeton University</w:t>
      </w:r>
    </w:p>
    <w:p w14:paraId="2BAF12D8" w14:textId="741F0A2C" w:rsidR="004D3AC9" w:rsidRDefault="007878E8" w:rsidP="00465CB6">
      <w:pPr>
        <w:pStyle w:val="Heading1"/>
        <w:spacing w:before="0"/>
      </w:pPr>
      <w:r>
        <w:rPr>
          <w:noProof/>
          <w:lang w:eastAsia="zh-CN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73449EB8" wp14:editId="44D60B22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7134225" cy="1257300"/>
                <wp:effectExtent l="0" t="0" r="9525" b="0"/>
                <wp:wrapSquare wrapText="bothSides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Picture 18" descr="https://scontent.xx.fbcdn.net/v/t1.0-9/13331122_892761670833373_5012266265122912934_n.jpg?oh=7ce4044806bc063e137665da981582bc&amp;oe=5840BE0B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850" y="122850"/>
                            <a:ext cx="153225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mage result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350" y="122850"/>
                            <a:ext cx="1457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Image result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925" y="95250"/>
                            <a:ext cx="180848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://campusbeast.com/wp-content/uploads/2014/04/campus_tour-600x40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22850"/>
                            <a:ext cx="16764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C3218" id="Canvas 15" o:spid="_x0000_s1026" editas="canvas" style="position:absolute;margin-left:510.55pt;margin-top:17.6pt;width:561.75pt;height:99pt;z-index:251667456;mso-position-horizontal:right;mso-position-horizontal-relative:margin;mso-width-relative:margin;mso-height-relative:margin" coordsize="71342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B4AK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342;height:12573;visibility:visible;mso-wrap-style:square">
                  <v:fill o:detectmouseclick="t"/>
                  <v:path o:connecttype="none"/>
                </v:shape>
                <v:shape id="Picture 18" o:spid="_x0000_s1028" type="#_x0000_t75" alt="https://scontent.xx.fbcdn.net/v/t1.0-9/13331122_892761670833373_5012266265122912934_n.jpg?oh=7ce4044806bc063e137665da981582bc&amp;oe=5840BE0B" style="position:absolute;left:20278;top:1228;width:15323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">
                  <v:imagedata r:id="rId13" o:title="13331122_892761670833373_5012266265122912934_n"/>
                </v:shape>
                <v:shape id="Picture 20" o:spid="_x0000_s1029" type="#_x0000_t75" alt="Image result" style="position:absolute;left:37423;top:1228;width:1457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">
                  <v:imagedata r:id="rId14" o:title="Image result"/>
                </v:shape>
                <v:shape id="Picture 21" o:spid="_x0000_s1030" type="#_x0000_t75" alt="Image result" style="position:absolute;left:52949;top:952;width:1808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">
                  <v:imagedata r:id="rId15" o:title="Image result"/>
                </v:shape>
                <v:shape id="Picture 7" o:spid="_x0000_s1031" type="#_x0000_t75" alt="http://campusbeast.com/wp-content/uploads/2014/04/campus_tour-600x400.jpg" style="position:absolute;left:1905;top:1228;width:16764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">
                  <v:imagedata r:id="rId16" o:title="campus_tour-600x400"/>
                </v:shape>
                <w10:wrap type="square" anchorx="margin"/>
              </v:group>
            </w:pict>
          </mc:Fallback>
        </mc:AlternateContent>
      </w:r>
      <w:r w:rsidR="005D3E90">
        <w:rPr>
          <w:noProof/>
          <w:lang w:eastAsia="zh-CN"/>
        </w:rPr>
        <w:t>Oct 1 – Oct 15,</w:t>
      </w:r>
      <w:r w:rsidR="00155C34">
        <w:t xml:space="preserve"> 2016</w:t>
      </w:r>
    </w:p>
    <w:p w14:paraId="45F239B0" w14:textId="3A4357AD" w:rsidR="004D3AC9" w:rsidRDefault="00FC453F" w:rsidP="00FC453F">
      <w:pPr>
        <w:pStyle w:val="Heading1"/>
      </w:pPr>
      <w:r>
        <w:rPr>
          <w:noProof/>
          <w:lang w:eastAsia="zh-CN"/>
        </w:rPr>
        <mc:AlternateContent>
          <mc:Choice Requires="wps">
            <w:drawing>
              <wp:anchor distT="182880" distB="182880" distL="274320" distR="274320" simplePos="0" relativeHeight="251654656" behindDoc="0" locked="0" layoutInCell="1" allowOverlap="0" wp14:anchorId="12C8EA63" wp14:editId="1F8A9166">
                <wp:simplePos x="0" y="0"/>
                <wp:positionH relativeFrom="margin">
                  <wp:posOffset>-409575</wp:posOffset>
                </wp:positionH>
                <wp:positionV relativeFrom="paragraph">
                  <wp:posOffset>1233805</wp:posOffset>
                </wp:positionV>
                <wp:extent cx="2600325" cy="6115050"/>
                <wp:effectExtent l="0" t="0" r="9525" b="0"/>
                <wp:wrapSquare wrapText="bothSides"/>
                <wp:docPr id="4" name="Text Box 4" descr="Text box sidebar for laying out a highlighted story and phot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11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38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1572"/>
                              <w:gridCol w:w="1573"/>
                              <w:gridCol w:w="1243"/>
                            </w:tblGrid>
                            <w:tr w:rsidR="005873BA" w14:paraId="375E2E51" w14:textId="77777777" w:rsidTr="005873BA">
                              <w:trPr>
                                <w:trHeight w:hRule="exact" w:val="9196"/>
                              </w:trPr>
                              <w:tc>
                                <w:tcPr>
                                  <w:tcW w:w="4388" w:type="dxa"/>
                                  <w:gridSpan w:val="3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0CD2F0B6" w14:textId="77777777" w:rsidR="005873BA" w:rsidRPr="00CB2D40" w:rsidRDefault="005873BA" w:rsidP="00155C34">
                                  <w:pPr>
                                    <w:pStyle w:val="BlockHeading"/>
                                    <w:rPr>
                                      <w:color w:val="auto"/>
                                    </w:rPr>
                                  </w:pPr>
                                  <w:r w:rsidRPr="00CB2D40">
                                    <w:rPr>
                                      <w:color w:val="auto"/>
                                    </w:rPr>
                                    <w:t>In This Issue</w:t>
                                  </w:r>
                                </w:p>
                                <w:p w14:paraId="56F3B215" w14:textId="23106731" w:rsidR="00A64C2C" w:rsidRDefault="006F570E" w:rsidP="00155C34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Princeton Campus Tour</w:t>
                                  </w:r>
                                </w:p>
                                <w:p w14:paraId="62753200" w14:textId="71AA662A" w:rsidR="00A64C2C" w:rsidRPr="00A64C2C" w:rsidRDefault="006F570E" w:rsidP="00A64C2C">
                                  <w:pPr>
                                    <w:pStyle w:val="BlockText"/>
                                    <w:ind w:left="648"/>
                                  </w:pPr>
                                  <w:r>
                                    <w:t>Saturday, October 1</w:t>
                                  </w:r>
                                </w:p>
                                <w:p w14:paraId="0C6006C9" w14:textId="77777777" w:rsidR="004D31DE" w:rsidRPr="00A237FA" w:rsidRDefault="004D31DE" w:rsidP="004D31DE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color w:val="auto"/>
                                    </w:rPr>
                                    <w:t>ISPPU Book Club</w:t>
                                  </w:r>
                                  <w:r w:rsidRPr="00CB2D40"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14:paraId="5AF10CA2" w14:textId="77777777" w:rsidR="004D31DE" w:rsidRDefault="004D31DE" w:rsidP="004D31DE">
                                  <w:pPr>
                                    <w:pStyle w:val="BlockText"/>
                                    <w:ind w:left="648"/>
                                  </w:pPr>
                                  <w:r>
                                    <w:t>Tuesday, October 4</w:t>
                                  </w:r>
                                </w:p>
                                <w:p w14:paraId="2183404A" w14:textId="75AEF16C" w:rsidR="005873BA" w:rsidRPr="00CB2D40" w:rsidRDefault="003E5D85" w:rsidP="00155C34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ISPPU </w:t>
                                  </w:r>
                                  <w:r w:rsidR="009D3592">
                                    <w:rPr>
                                      <w:color w:val="auto"/>
                                    </w:rPr>
                                    <w:t xml:space="preserve">Afternoon 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Tea</w:t>
                                  </w:r>
                                </w:p>
                                <w:p w14:paraId="434627BB" w14:textId="051656D0" w:rsidR="005873BA" w:rsidRDefault="005873BA" w:rsidP="00155C34">
                                  <w:pPr>
                                    <w:pStyle w:val="BlockText"/>
                                    <w:ind w:left="648"/>
                                  </w:pPr>
                                  <w:r>
                                    <w:t xml:space="preserve">Fridays, </w:t>
                                  </w:r>
                                  <w:r w:rsidR="003E5D85">
                                    <w:t>3</w:t>
                                  </w:r>
                                  <w:r>
                                    <w:t>:30 p.m.</w:t>
                                  </w:r>
                                </w:p>
                                <w:p w14:paraId="448752B3" w14:textId="3703891F" w:rsidR="00FC453F" w:rsidRDefault="00FC453F" w:rsidP="00FC453F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FC453F">
                                    <w:rPr>
                                      <w:color w:val="auto"/>
                                    </w:rPr>
                                    <w:t>Children’s Meet</w:t>
                                  </w:r>
                                  <w:r w:rsidR="003D444F">
                                    <w:rPr>
                                      <w:color w:val="auto"/>
                                    </w:rPr>
                                    <w:t>-</w:t>
                                  </w:r>
                                  <w:r w:rsidRPr="00FC453F">
                                    <w:rPr>
                                      <w:color w:val="auto"/>
                                    </w:rPr>
                                    <w:t>up</w:t>
                                  </w:r>
                                  <w:r w:rsidR="003D444F">
                                    <w:rPr>
                                      <w:color w:val="auto"/>
                                    </w:rPr>
                                    <w:t>s</w:t>
                                  </w:r>
                                </w:p>
                                <w:p w14:paraId="133A54D2" w14:textId="1371EC33" w:rsidR="006F570E" w:rsidRPr="006F570E" w:rsidRDefault="004D31DE" w:rsidP="006F570E">
                                  <w:pPr>
                                    <w:pStyle w:val="BlockText"/>
                                    <w:ind w:left="648"/>
                                  </w:pPr>
                                  <w:r>
                                    <w:t>Mondays</w:t>
                                  </w:r>
                                  <w:r w:rsidR="006F570E" w:rsidRPr="006F570E">
                                    <w:t>, 10:00 a.m.</w:t>
                                  </w:r>
                                </w:p>
                                <w:p w14:paraId="45521EF5" w14:textId="6B809D95" w:rsidR="005873BA" w:rsidRDefault="005873BA" w:rsidP="00155C34">
                                  <w:pPr>
                                    <w:pStyle w:val="BlockHeading"/>
                                  </w:pPr>
                                  <w:r w:rsidRPr="00CB2D40">
                                    <w:rPr>
                                      <w:color w:val="auto"/>
                                    </w:rPr>
                                    <w:t>Campus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Resources</w:t>
                                  </w:r>
                                </w:p>
                                <w:p w14:paraId="7A7A7052" w14:textId="77777777" w:rsidR="005873BA" w:rsidRPr="00F210F5" w:rsidRDefault="005873BA" w:rsidP="006F570E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</w:pPr>
                                  <w:r w:rsidRPr="00CB2D40">
                                    <w:rPr>
                                      <w:color w:val="auto"/>
                                    </w:rPr>
                                    <w:t xml:space="preserve">Davis 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International Center</w:t>
                                  </w:r>
                                </w:p>
                                <w:p w14:paraId="7064DD34" w14:textId="5529CCAF" w:rsidR="00F210F5" w:rsidRPr="005873BA" w:rsidRDefault="00F50551" w:rsidP="006F570E">
                                  <w:pPr>
                                    <w:pStyle w:val="BlockText"/>
                                    <w:spacing w:after="0"/>
                                    <w:ind w:left="648"/>
                                  </w:pPr>
                                  <w:hyperlink r:id="rId17" w:history="1">
                                    <w:r w:rsidR="00F210F5" w:rsidRPr="00F210F5">
                                      <w:t>intlnews@princeton.edu</w:t>
                                    </w:r>
                                  </w:hyperlink>
                                </w:p>
                                <w:p w14:paraId="4633F964" w14:textId="77777777" w:rsidR="005873BA" w:rsidRPr="00F210F5" w:rsidRDefault="005873BA" w:rsidP="006F570E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</w:pPr>
                                  <w:r>
                                    <w:rPr>
                                      <w:color w:val="auto"/>
                                    </w:rPr>
                                    <w:t>PU Public Events Calendar</w:t>
                                  </w:r>
                                </w:p>
                                <w:p w14:paraId="48E68F41" w14:textId="501284FB" w:rsidR="00F210F5" w:rsidRPr="00465CB6" w:rsidRDefault="00F50551" w:rsidP="006F570E">
                                  <w:pPr>
                                    <w:pStyle w:val="BlockText"/>
                                    <w:spacing w:after="0"/>
                                    <w:ind w:left="648"/>
                                  </w:pPr>
                                  <w:hyperlink r:id="rId18" w:history="1">
                                    <w:r w:rsidR="00F210F5" w:rsidRPr="00F210F5">
                                      <w:t>www.princeton.edu/events</w:t>
                                    </w:r>
                                  </w:hyperlink>
                                </w:p>
                                <w:p w14:paraId="52F3580E" w14:textId="77777777" w:rsidR="00465CB6" w:rsidRPr="00F210F5" w:rsidRDefault="00465CB6" w:rsidP="006F570E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</w:pPr>
                                  <w:r>
                                    <w:rPr>
                                      <w:color w:val="auto"/>
                                    </w:rPr>
                                    <w:t>Tigers with Cubs (for Childcare)</w:t>
                                  </w:r>
                                </w:p>
                                <w:p w14:paraId="3D3FAEAC" w14:textId="50E43F2C" w:rsidR="00F210F5" w:rsidRPr="005873BA" w:rsidRDefault="00F50551" w:rsidP="006F570E">
                                  <w:pPr>
                                    <w:pStyle w:val="BlockText"/>
                                    <w:spacing w:after="0"/>
                                    <w:ind w:left="648"/>
                                  </w:pPr>
                                  <w:hyperlink r:id="rId19" w:history="1">
                                    <w:r w:rsidR="00F210F5" w:rsidRPr="00F210F5">
                                      <w:t>www.princeton.edu/~tigerswc</w:t>
                                    </w:r>
                                  </w:hyperlink>
                                </w:p>
                                <w:p w14:paraId="5C85EC0C" w14:textId="77777777" w:rsidR="005873BA" w:rsidRPr="005873BA" w:rsidRDefault="005873BA" w:rsidP="006F570E">
                                  <w:pPr>
                                    <w:pStyle w:val="BlockHeading"/>
                                    <w:spacing w:before="240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Community Resources</w:t>
                                  </w:r>
                                </w:p>
                                <w:p w14:paraId="289A97F0" w14:textId="77777777" w:rsidR="005873BA" w:rsidRPr="00F210F5" w:rsidRDefault="005873BA" w:rsidP="006F570E">
                                  <w:pPr>
                                    <w:pStyle w:val="BlockText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</w:pPr>
                                  <w:r>
                                    <w:rPr>
                                      <w:color w:val="auto"/>
                                    </w:rPr>
                                    <w:t>Princeton Public Library</w:t>
                                  </w:r>
                                </w:p>
                                <w:p w14:paraId="18BD75D5" w14:textId="4301604F" w:rsidR="00F210F5" w:rsidRPr="00155C34" w:rsidRDefault="00F50551" w:rsidP="006F570E">
                                  <w:pPr>
                                    <w:pStyle w:val="BlockText"/>
                                    <w:spacing w:after="0"/>
                                    <w:ind w:left="648"/>
                                  </w:pPr>
                                  <w:hyperlink r:id="rId20" w:history="1">
                                    <w:r w:rsidR="00F210F5" w:rsidRPr="00F210F5">
                                      <w:t>www.princetonlibrary.org</w:t>
                                    </w:r>
                                  </w:hyperlink>
                                </w:p>
                              </w:tc>
                            </w:tr>
                            <w:tr w:rsidR="00511144" w14:paraId="67A52CF3" w14:textId="77777777" w:rsidTr="005873BA">
                              <w:trPr>
                                <w:gridAfter w:val="1"/>
                                <w:wAfter w:w="3488" w:type="dxa"/>
                                <w:trHeight w:hRule="exact" w:val="5035"/>
                              </w:trPr>
                              <w:tc>
                                <w:tcPr>
                                  <w:tcW w:w="4388" w:type="dxa"/>
                                </w:tcPr>
                                <w:p w14:paraId="3323AD46" w14:textId="77777777" w:rsidR="005873BA" w:rsidRDefault="005873BA" w:rsidP="00155C34">
                                  <w:pPr>
                                    <w:ind w:left="720"/>
                                  </w:pPr>
                                </w:p>
                              </w:tc>
                              <w:tc>
                                <w:tcPr>
                                  <w:tcW w:w="4388" w:type="dxa"/>
                                </w:tcPr>
                                <w:p w14:paraId="75F06A02" w14:textId="77777777" w:rsidR="005873BA" w:rsidRDefault="005873BA"/>
                              </w:tc>
                            </w:tr>
                          </w:tbl>
                          <w:p w14:paraId="6B1D8C83" w14:textId="77777777" w:rsidR="00054F27" w:rsidRDefault="00054F27" w:rsidP="00054F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14:paraId="15D997A4" w14:textId="77777777" w:rsidR="005873BA" w:rsidRDefault="005873BA" w:rsidP="005873BA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8EA6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Text box sidebar for laying out a highlighted story and photo." style="position:absolute;margin-left:-32.25pt;margin-top:97.15pt;width:204.75pt;height:481.5pt;z-index:251654656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" o:allowoverlap="f" filled="f" stroked="f" strokeweight=".5pt">
                <v:textbox inset="0,0,0,0">
                  <w:txbxContent>
                    <w:tbl>
                      <w:tblPr>
                        <w:tblW w:w="438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1572"/>
                        <w:gridCol w:w="1573"/>
                        <w:gridCol w:w="1243"/>
                      </w:tblGrid>
                      <w:tr w:rsidR="005873BA" w14:paraId="375E2E51" w14:textId="77777777" w:rsidTr="005873BA">
                        <w:trPr>
                          <w:trHeight w:hRule="exact" w:val="9196"/>
                        </w:trPr>
                        <w:tc>
                          <w:tcPr>
                            <w:tcW w:w="4388" w:type="dxa"/>
                            <w:gridSpan w:val="3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0CD2F0B6" w14:textId="77777777" w:rsidR="005873BA" w:rsidRPr="00CB2D40" w:rsidRDefault="005873BA" w:rsidP="00155C34">
                            <w:pPr>
                              <w:pStyle w:val="BlockHeading"/>
                              <w:rPr>
                                <w:color w:val="auto"/>
                              </w:rPr>
                            </w:pPr>
                            <w:r w:rsidRPr="00CB2D40">
                              <w:rPr>
                                <w:color w:val="auto"/>
                              </w:rPr>
                              <w:t>In This Issue</w:t>
                            </w:r>
                          </w:p>
                          <w:p w14:paraId="56F3B215" w14:textId="23106731" w:rsidR="00A64C2C" w:rsidRDefault="006F570E" w:rsidP="00155C34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Princeton Campus Tour</w:t>
                            </w:r>
                          </w:p>
                          <w:p w14:paraId="62753200" w14:textId="71AA662A" w:rsidR="00A64C2C" w:rsidRPr="00A64C2C" w:rsidRDefault="006F570E" w:rsidP="00A64C2C">
                            <w:pPr>
                              <w:pStyle w:val="BlockText"/>
                              <w:ind w:left="648"/>
                            </w:pPr>
                            <w:r>
                              <w:t>Saturday, October 1</w:t>
                            </w:r>
                          </w:p>
                          <w:p w14:paraId="0C6006C9" w14:textId="77777777" w:rsidR="004D31DE" w:rsidRPr="00A237FA" w:rsidRDefault="004D31DE" w:rsidP="004D31DE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color w:val="auto"/>
                              </w:rPr>
                              <w:t>ISPPU Book Club</w:t>
                            </w:r>
                            <w:r w:rsidRPr="00CB2D40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5AF10CA2" w14:textId="77777777" w:rsidR="004D31DE" w:rsidRDefault="004D31DE" w:rsidP="004D31DE">
                            <w:pPr>
                              <w:pStyle w:val="BlockText"/>
                              <w:ind w:left="648"/>
                            </w:pPr>
                            <w:r>
                              <w:t>Tuesday, October 4</w:t>
                            </w:r>
                          </w:p>
                          <w:p w14:paraId="2183404A" w14:textId="75AEF16C" w:rsidR="005873BA" w:rsidRPr="00CB2D40" w:rsidRDefault="003E5D85" w:rsidP="00155C34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ISPPU </w:t>
                            </w:r>
                            <w:r w:rsidR="009D3592">
                              <w:rPr>
                                <w:color w:val="auto"/>
                              </w:rPr>
                              <w:t xml:space="preserve">Afternoon </w:t>
                            </w:r>
                            <w:r>
                              <w:rPr>
                                <w:color w:val="auto"/>
                              </w:rPr>
                              <w:t>Tea</w:t>
                            </w:r>
                          </w:p>
                          <w:p w14:paraId="434627BB" w14:textId="051656D0" w:rsidR="005873BA" w:rsidRDefault="005873BA" w:rsidP="00155C34">
                            <w:pPr>
                              <w:pStyle w:val="BlockText"/>
                              <w:ind w:left="648"/>
                            </w:pPr>
                            <w:r>
                              <w:t xml:space="preserve">Fridays, </w:t>
                            </w:r>
                            <w:r w:rsidR="003E5D85">
                              <w:t>3</w:t>
                            </w:r>
                            <w:r>
                              <w:t>:30 p.m.</w:t>
                            </w:r>
                          </w:p>
                          <w:p w14:paraId="448752B3" w14:textId="3703891F" w:rsidR="00FC453F" w:rsidRDefault="00FC453F" w:rsidP="00FC453F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rPr>
                                <w:color w:val="auto"/>
                              </w:rPr>
                            </w:pPr>
                            <w:r w:rsidRPr="00FC453F">
                              <w:rPr>
                                <w:color w:val="auto"/>
                              </w:rPr>
                              <w:t>Children’s Meet</w:t>
                            </w:r>
                            <w:r w:rsidR="003D444F">
                              <w:rPr>
                                <w:color w:val="auto"/>
                              </w:rPr>
                              <w:t>-</w:t>
                            </w:r>
                            <w:r w:rsidRPr="00FC453F">
                              <w:rPr>
                                <w:color w:val="auto"/>
                              </w:rPr>
                              <w:t>up</w:t>
                            </w:r>
                            <w:r w:rsidR="003D444F">
                              <w:rPr>
                                <w:color w:val="auto"/>
                              </w:rPr>
                              <w:t>s</w:t>
                            </w:r>
                          </w:p>
                          <w:p w14:paraId="133A54D2" w14:textId="1371EC33" w:rsidR="006F570E" w:rsidRPr="006F570E" w:rsidRDefault="004D31DE" w:rsidP="006F570E">
                            <w:pPr>
                              <w:pStyle w:val="BlockText"/>
                              <w:ind w:left="648"/>
                            </w:pPr>
                            <w:r>
                              <w:t>Mondays</w:t>
                            </w:r>
                            <w:r w:rsidR="006F570E" w:rsidRPr="006F570E">
                              <w:t>, 10:00 a.m.</w:t>
                            </w:r>
                          </w:p>
                          <w:p w14:paraId="45521EF5" w14:textId="6B809D95" w:rsidR="005873BA" w:rsidRDefault="005873BA" w:rsidP="00155C34">
                            <w:pPr>
                              <w:pStyle w:val="BlockHeading"/>
                            </w:pPr>
                            <w:r w:rsidRPr="00CB2D40">
                              <w:rPr>
                                <w:color w:val="auto"/>
                              </w:rPr>
                              <w:t>Campus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Resources</w:t>
                            </w:r>
                          </w:p>
                          <w:p w14:paraId="7A7A7052" w14:textId="77777777" w:rsidR="005873BA" w:rsidRPr="00F210F5" w:rsidRDefault="005873BA" w:rsidP="006F570E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CB2D40">
                              <w:rPr>
                                <w:color w:val="auto"/>
                              </w:rPr>
                              <w:t xml:space="preserve">Davis </w:t>
                            </w:r>
                            <w:r>
                              <w:rPr>
                                <w:color w:val="auto"/>
                              </w:rPr>
                              <w:t>International Center</w:t>
                            </w:r>
                          </w:p>
                          <w:p w14:paraId="7064DD34" w14:textId="5529CCAF" w:rsidR="00F210F5" w:rsidRPr="005873BA" w:rsidRDefault="00F50551" w:rsidP="006F570E">
                            <w:pPr>
                              <w:pStyle w:val="BlockText"/>
                              <w:spacing w:after="0"/>
                              <w:ind w:left="648"/>
                            </w:pPr>
                            <w:hyperlink r:id="rId21" w:history="1">
                              <w:r w:rsidR="00F210F5" w:rsidRPr="00F210F5">
                                <w:t>intlnews@princeton.edu</w:t>
                              </w:r>
                            </w:hyperlink>
                          </w:p>
                          <w:p w14:paraId="4633F964" w14:textId="77777777" w:rsidR="005873BA" w:rsidRPr="00F210F5" w:rsidRDefault="005873BA" w:rsidP="006F570E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rPr>
                                <w:color w:val="auto"/>
                              </w:rPr>
                              <w:t>PU Public Events Calendar</w:t>
                            </w:r>
                          </w:p>
                          <w:p w14:paraId="48E68F41" w14:textId="501284FB" w:rsidR="00F210F5" w:rsidRPr="00465CB6" w:rsidRDefault="00F50551" w:rsidP="006F570E">
                            <w:pPr>
                              <w:pStyle w:val="BlockText"/>
                              <w:spacing w:after="0"/>
                              <w:ind w:left="648"/>
                            </w:pPr>
                            <w:hyperlink r:id="rId22" w:history="1">
                              <w:r w:rsidR="00F210F5" w:rsidRPr="00F210F5">
                                <w:t>www.princeton.edu/events</w:t>
                              </w:r>
                            </w:hyperlink>
                          </w:p>
                          <w:p w14:paraId="52F3580E" w14:textId="77777777" w:rsidR="00465CB6" w:rsidRPr="00F210F5" w:rsidRDefault="00465CB6" w:rsidP="006F570E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rPr>
                                <w:color w:val="auto"/>
                              </w:rPr>
                              <w:t>Tigers with Cubs (for Childcare)</w:t>
                            </w:r>
                          </w:p>
                          <w:p w14:paraId="3D3FAEAC" w14:textId="50E43F2C" w:rsidR="00F210F5" w:rsidRPr="005873BA" w:rsidRDefault="00F50551" w:rsidP="006F570E">
                            <w:pPr>
                              <w:pStyle w:val="BlockText"/>
                              <w:spacing w:after="0"/>
                              <w:ind w:left="648"/>
                            </w:pPr>
                            <w:hyperlink r:id="rId23" w:history="1">
                              <w:r w:rsidR="00F210F5" w:rsidRPr="00F210F5">
                                <w:t>www.princeton.edu/~tigerswc</w:t>
                              </w:r>
                            </w:hyperlink>
                          </w:p>
                          <w:p w14:paraId="5C85EC0C" w14:textId="77777777" w:rsidR="005873BA" w:rsidRPr="005873BA" w:rsidRDefault="005873BA" w:rsidP="006F570E">
                            <w:pPr>
                              <w:pStyle w:val="BlockHeading"/>
                              <w:spacing w:before="24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Community Resources</w:t>
                            </w:r>
                          </w:p>
                          <w:p w14:paraId="289A97F0" w14:textId="77777777" w:rsidR="005873BA" w:rsidRPr="00F210F5" w:rsidRDefault="005873BA" w:rsidP="006F570E">
                            <w:pPr>
                              <w:pStyle w:val="BlockText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rPr>
                                <w:color w:val="auto"/>
                              </w:rPr>
                              <w:t>Princeton Public Library</w:t>
                            </w:r>
                          </w:p>
                          <w:p w14:paraId="18BD75D5" w14:textId="4301604F" w:rsidR="00F210F5" w:rsidRPr="00155C34" w:rsidRDefault="00F50551" w:rsidP="006F570E">
                            <w:pPr>
                              <w:pStyle w:val="BlockText"/>
                              <w:spacing w:after="0"/>
                              <w:ind w:left="648"/>
                            </w:pPr>
                            <w:hyperlink r:id="rId24" w:history="1">
                              <w:r w:rsidR="00F210F5" w:rsidRPr="00F210F5">
                                <w:t>www.princetonlibrary.org</w:t>
                              </w:r>
                            </w:hyperlink>
                          </w:p>
                        </w:tc>
                      </w:tr>
                      <w:tr w:rsidR="00511144" w14:paraId="67A52CF3" w14:textId="77777777" w:rsidTr="005873BA">
                        <w:trPr>
                          <w:gridAfter w:val="1"/>
                          <w:wAfter w:w="3488" w:type="dxa"/>
                          <w:trHeight w:hRule="exact" w:val="5035"/>
                        </w:trPr>
                        <w:tc>
                          <w:tcPr>
                            <w:tcW w:w="4388" w:type="dxa"/>
                          </w:tcPr>
                          <w:p w14:paraId="3323AD46" w14:textId="77777777" w:rsidR="005873BA" w:rsidRDefault="005873BA" w:rsidP="00155C34">
                            <w:pPr>
                              <w:ind w:left="720"/>
                            </w:pPr>
                          </w:p>
                        </w:tc>
                        <w:tc>
                          <w:tcPr>
                            <w:tcW w:w="4388" w:type="dxa"/>
                          </w:tcPr>
                          <w:p w14:paraId="75F06A02" w14:textId="77777777" w:rsidR="005873BA" w:rsidRDefault="005873BA"/>
                        </w:tc>
                      </w:tr>
                    </w:tbl>
                    <w:p w14:paraId="6B1D8C83" w14:textId="77777777" w:rsidR="00054F27" w:rsidRDefault="00054F27" w:rsidP="00054F2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  <w:p w14:paraId="15D997A4" w14:textId="77777777" w:rsidR="005873BA" w:rsidRDefault="005873BA" w:rsidP="005873BA">
                      <w:pPr>
                        <w:pStyle w:val="Caption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2D40">
        <w:t>ISPPU Events</w:t>
      </w:r>
    </w:p>
    <w:p w14:paraId="1C93C750" w14:textId="3E197E33" w:rsidR="00DC354F" w:rsidRPr="00DC354F" w:rsidRDefault="006F570E" w:rsidP="00DC354F">
      <w:pPr>
        <w:pStyle w:val="Heading2"/>
        <w:rPr>
          <w:u w:val="single"/>
        </w:rPr>
      </w:pPr>
      <w:r>
        <w:rPr>
          <w:u w:val="single"/>
        </w:rPr>
        <w:t>Princeton</w:t>
      </w:r>
      <w:r w:rsidR="0050686E">
        <w:rPr>
          <w:u w:val="single"/>
        </w:rPr>
        <w:t xml:space="preserve"> </w:t>
      </w:r>
      <w:r>
        <w:rPr>
          <w:u w:val="single"/>
        </w:rPr>
        <w:t>Campus Tour</w:t>
      </w:r>
    </w:p>
    <w:p w14:paraId="5C9E9D55" w14:textId="6A852D87" w:rsidR="00DC354F" w:rsidRDefault="006F570E" w:rsidP="00DC354F">
      <w:pPr>
        <w:pStyle w:val="Heading5"/>
      </w:pPr>
      <w:r>
        <w:t>Saturday</w:t>
      </w:r>
      <w:r w:rsidR="0050686E" w:rsidRPr="0050686E">
        <w:t xml:space="preserve">, </w:t>
      </w:r>
      <w:r>
        <w:t>October 1</w:t>
      </w:r>
      <w:r w:rsidR="0050686E">
        <w:t xml:space="preserve"> </w:t>
      </w:r>
      <w:r w:rsidR="00DC354F">
        <w:t xml:space="preserve">| </w:t>
      </w:r>
      <w:r w:rsidR="0050686E">
        <w:t>1</w:t>
      </w:r>
      <w:r w:rsidR="00DC354F">
        <w:t xml:space="preserve">:00 </w:t>
      </w:r>
      <w:r w:rsidR="00A64C2C">
        <w:t xml:space="preserve">– </w:t>
      </w:r>
      <w:r>
        <w:t>3</w:t>
      </w:r>
      <w:r w:rsidR="0050686E">
        <w:t>:0</w:t>
      </w:r>
      <w:r w:rsidR="00A64C2C">
        <w:t xml:space="preserve">0 </w:t>
      </w:r>
      <w:r w:rsidR="00DC354F">
        <w:t xml:space="preserve">p.m. | </w:t>
      </w:r>
      <w:r>
        <w:t>FitzRandolph</w:t>
      </w:r>
      <w:bookmarkStart w:id="0" w:name="_GoBack"/>
      <w:bookmarkEnd w:id="0"/>
      <w:r>
        <w:t xml:space="preserve"> Gate</w:t>
      </w:r>
    </w:p>
    <w:p w14:paraId="68A5C454" w14:textId="1B8AF562" w:rsidR="00DC354F" w:rsidRDefault="003E5D85" w:rsidP="003E5D85">
      <w:pPr>
        <w:ind w:left="2160"/>
      </w:pPr>
      <w:r w:rsidRPr="003E5D85">
        <w:t xml:space="preserve">Recently relocated to Princeton? Come and </w:t>
      </w:r>
      <w:r w:rsidR="006F570E">
        <w:t>take a guided tour of the beautiful campus! Family friendly. Rain date: Sunday, October 2, same time and location.</w:t>
      </w:r>
    </w:p>
    <w:p w14:paraId="087C1040" w14:textId="77777777" w:rsidR="004D31DE" w:rsidRPr="00465CB6" w:rsidRDefault="004D31DE" w:rsidP="004D31DE">
      <w:pPr>
        <w:pStyle w:val="Heading2"/>
        <w:rPr>
          <w:u w:val="single"/>
        </w:rPr>
      </w:pPr>
      <w:r>
        <w:rPr>
          <w:u w:val="single"/>
        </w:rPr>
        <w:t xml:space="preserve">ISPPU Book Club </w:t>
      </w:r>
    </w:p>
    <w:p w14:paraId="1A881316" w14:textId="77777777" w:rsidR="004D31DE" w:rsidRDefault="004D31DE" w:rsidP="004D31DE">
      <w:pPr>
        <w:pStyle w:val="Heading5"/>
      </w:pPr>
      <w:r>
        <w:t xml:space="preserve">Tuesday, October 4 | 5:00 p.m. | Halo Pub, 9 Hulfish St, Princeton, NJ </w:t>
      </w:r>
    </w:p>
    <w:p w14:paraId="7150F06E" w14:textId="77777777" w:rsidR="004D31DE" w:rsidRDefault="004D31DE" w:rsidP="004D31DE">
      <w:pPr>
        <w:ind w:left="2160"/>
      </w:pPr>
      <w:r>
        <w:t xml:space="preserve">This month we will discuss poetry books by Emily Dickinson! You don’t have to read an entire book, as you can find many of her poems online. </w:t>
      </w:r>
    </w:p>
    <w:p w14:paraId="673A2312" w14:textId="15A02CAD" w:rsidR="00CB2D40" w:rsidRPr="00465CB6" w:rsidRDefault="003E5D85" w:rsidP="00054F27">
      <w:pPr>
        <w:pStyle w:val="Heading2"/>
        <w:tabs>
          <w:tab w:val="left" w:pos="3870"/>
        </w:tabs>
        <w:rPr>
          <w:u w:val="single"/>
        </w:rPr>
      </w:pPr>
      <w:r>
        <w:rPr>
          <w:u w:val="single"/>
        </w:rPr>
        <w:t xml:space="preserve">ISPPU </w:t>
      </w:r>
      <w:r w:rsidR="009D3592">
        <w:rPr>
          <w:u w:val="single"/>
        </w:rPr>
        <w:t>Afternoon Tea</w:t>
      </w:r>
    </w:p>
    <w:p w14:paraId="3C606219" w14:textId="0FBE0670" w:rsidR="00B36896" w:rsidRDefault="00B36896" w:rsidP="00B36896">
      <w:pPr>
        <w:pStyle w:val="Heading5"/>
      </w:pPr>
      <w:r>
        <w:t xml:space="preserve">Fridays | </w:t>
      </w:r>
      <w:r w:rsidR="003E5D85">
        <w:t>3</w:t>
      </w:r>
      <w:r>
        <w:t xml:space="preserve">:30 p.m. | </w:t>
      </w:r>
      <w:r w:rsidR="003E5D85">
        <w:t xml:space="preserve">Genomics Café, </w:t>
      </w:r>
      <w:r w:rsidR="009D3592">
        <w:t>Lobby of Carl Icahn Laboratory</w:t>
      </w:r>
    </w:p>
    <w:p w14:paraId="58A03CE3" w14:textId="16C44894" w:rsidR="00C0612B" w:rsidRDefault="00C0612B" w:rsidP="00C0612B">
      <w:r>
        <w:t xml:space="preserve">Join us for our weekly ISPPU </w:t>
      </w:r>
      <w:r w:rsidR="009D3592">
        <w:t>Afternoon Tea</w:t>
      </w:r>
      <w:r>
        <w:t xml:space="preserve"> on Fridays</w:t>
      </w:r>
      <w:r w:rsidR="009D3592">
        <w:t xml:space="preserve"> to introduce yourself, connect with fellow ISPPU members, learn about upcoming ISPPU events, or just for a casual chat. Please</w:t>
      </w:r>
      <w:r w:rsidR="00B36896">
        <w:t xml:space="preserve"> bring your own </w:t>
      </w:r>
      <w:r w:rsidR="009D3592">
        <w:t>coffee, tea, water, or snacks.</w:t>
      </w:r>
    </w:p>
    <w:p w14:paraId="54359039" w14:textId="7271DBB7" w:rsidR="00F210F5" w:rsidRPr="00465CB6" w:rsidRDefault="00F210F5" w:rsidP="00F210F5">
      <w:pPr>
        <w:pStyle w:val="Heading2"/>
        <w:tabs>
          <w:tab w:val="left" w:pos="3870"/>
        </w:tabs>
        <w:rPr>
          <w:u w:val="single"/>
        </w:rPr>
      </w:pPr>
      <w:r>
        <w:rPr>
          <w:u w:val="single"/>
        </w:rPr>
        <w:t>Children’s Meetup</w:t>
      </w:r>
    </w:p>
    <w:p w14:paraId="26F67096" w14:textId="6AE23CAF" w:rsidR="00C37A72" w:rsidRDefault="006F570E" w:rsidP="007437E4">
      <w:pPr>
        <w:pStyle w:val="Heading5"/>
      </w:pPr>
      <w:r>
        <w:t>Mondays | 10:00 a.m. | Cotsen Children’s Library (Inside Firestone Library)</w:t>
      </w:r>
    </w:p>
    <w:p w14:paraId="76F63AE5" w14:textId="08C71759" w:rsidR="0009426D" w:rsidRDefault="00C37A72" w:rsidP="00623677">
      <w:r>
        <w:t xml:space="preserve">It takes a village to raise a child, so why do it alone? Come to our weekly Children’s Meetup where little ones can play with each other while parents can share their stories and tips. </w:t>
      </w:r>
      <w:r w:rsidR="00C24812">
        <w:t xml:space="preserve">Meetups are scheduled to start in late September or early October. </w:t>
      </w:r>
      <w:r>
        <w:t>Check our Facebook group for details and updates.</w:t>
      </w:r>
    </w:p>
    <w:p w14:paraId="58D7700C" w14:textId="33951D96" w:rsidR="00F845D2" w:rsidRDefault="00F845D2" w:rsidP="00F845D2">
      <w:pPr>
        <w:pStyle w:val="Heading1"/>
      </w:pPr>
      <w:r>
        <w:t>Contact us</w:t>
      </w:r>
    </w:p>
    <w:p w14:paraId="7A9CC2F4" w14:textId="4D1C1B15" w:rsidR="00F845D2" w:rsidRPr="00F845D2" w:rsidRDefault="00F845D2" w:rsidP="00F845D2">
      <w:pPr>
        <w:rPr>
          <w:rStyle w:val="SubtleReference"/>
        </w:rPr>
      </w:pPr>
      <w:r w:rsidRPr="00840A16">
        <w:rPr>
          <w:rStyle w:val="SubtleReference"/>
        </w:rPr>
        <w:t>Email:</w:t>
      </w:r>
      <w:r>
        <w:rPr>
          <w:rStyle w:val="SubtleReference"/>
        </w:rPr>
        <w:tab/>
      </w:r>
      <w:r>
        <w:rPr>
          <w:rStyle w:val="SubtleReference"/>
        </w:rPr>
        <w:tab/>
      </w:r>
      <w:r>
        <w:rPr>
          <w:rStyle w:val="SubtleReference"/>
        </w:rPr>
        <w:tab/>
      </w:r>
      <w:r w:rsidRPr="00840A16">
        <w:rPr>
          <w:rStyle w:val="IntenseQuoteChar"/>
        </w:rPr>
        <w:t>isppu@princeton.edu</w:t>
      </w:r>
    </w:p>
    <w:p w14:paraId="3A0E2A51" w14:textId="172FB100" w:rsidR="00F845D2" w:rsidRPr="00F845D2" w:rsidRDefault="00F845D2" w:rsidP="00F845D2">
      <w:pPr>
        <w:rPr>
          <w:rStyle w:val="SubtleReference"/>
        </w:rPr>
      </w:pPr>
      <w:r w:rsidRPr="00840A16">
        <w:rPr>
          <w:rStyle w:val="SubtleReference"/>
        </w:rPr>
        <w:t>Facebook:</w:t>
      </w:r>
      <w:r w:rsidRPr="00840A16">
        <w:rPr>
          <w:rStyle w:val="SubtleReference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 w:rsidRPr="00840A16">
        <w:rPr>
          <w:rStyle w:val="IntenseQuoteChar"/>
        </w:rPr>
        <w:t>www.facebook.com/groups/isppu</w:t>
      </w:r>
    </w:p>
    <w:p w14:paraId="26D44E55" w14:textId="1B85BA59" w:rsidR="00F845D2" w:rsidRPr="00840A16" w:rsidRDefault="00F845D2" w:rsidP="00A018C9">
      <w:pPr>
        <w:rPr>
          <w:rStyle w:val="IntenseQuoteChar"/>
        </w:rPr>
      </w:pPr>
      <w:r w:rsidRPr="00840A16">
        <w:rPr>
          <w:rStyle w:val="SubtleReference"/>
        </w:rPr>
        <w:t>Membership Request:</w:t>
      </w:r>
      <w:r>
        <w:rPr>
          <w:rStyle w:val="IntenseEmphasis"/>
        </w:rPr>
        <w:t xml:space="preserve"> </w:t>
      </w:r>
      <w:r>
        <w:rPr>
          <w:rStyle w:val="IntenseEmphasis"/>
        </w:rPr>
        <w:tab/>
      </w:r>
      <w:r w:rsidRPr="00840A16">
        <w:rPr>
          <w:rStyle w:val="IntenseQuoteChar"/>
        </w:rPr>
        <w:t>tinyurl.com/isppu-request</w:t>
      </w:r>
    </w:p>
    <w:sectPr w:rsidR="00F845D2" w:rsidRPr="00840A16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75703" w14:textId="77777777" w:rsidR="00F50551" w:rsidRDefault="00F50551" w:rsidP="00465CB6">
      <w:pPr>
        <w:spacing w:after="0" w:line="240" w:lineRule="auto"/>
      </w:pPr>
      <w:r>
        <w:separator/>
      </w:r>
    </w:p>
  </w:endnote>
  <w:endnote w:type="continuationSeparator" w:id="0">
    <w:p w14:paraId="5D1AA449" w14:textId="77777777" w:rsidR="00F50551" w:rsidRDefault="00F50551" w:rsidP="00465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D4F23" w14:textId="77777777" w:rsidR="00F50551" w:rsidRDefault="00F50551" w:rsidP="00465CB6">
      <w:pPr>
        <w:spacing w:after="0" w:line="240" w:lineRule="auto"/>
      </w:pPr>
      <w:r>
        <w:separator/>
      </w:r>
    </w:p>
  </w:footnote>
  <w:footnote w:type="continuationSeparator" w:id="0">
    <w:p w14:paraId="5800AEB4" w14:textId="77777777" w:rsidR="00F50551" w:rsidRDefault="00F50551" w:rsidP="00465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E4FA3"/>
    <w:multiLevelType w:val="hybridMultilevel"/>
    <w:tmpl w:val="D794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02552"/>
    <w:multiLevelType w:val="hybridMultilevel"/>
    <w:tmpl w:val="857EC886"/>
    <w:lvl w:ilvl="0" w:tplc="5A6E8DEA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5A6638D5"/>
    <w:multiLevelType w:val="hybridMultilevel"/>
    <w:tmpl w:val="1F80C7DA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34"/>
    <w:rsid w:val="00034FE1"/>
    <w:rsid w:val="00054F27"/>
    <w:rsid w:val="0009426D"/>
    <w:rsid w:val="000A2C12"/>
    <w:rsid w:val="000C1DC3"/>
    <w:rsid w:val="001451A1"/>
    <w:rsid w:val="00155C34"/>
    <w:rsid w:val="00162F44"/>
    <w:rsid w:val="001D0799"/>
    <w:rsid w:val="002F71E5"/>
    <w:rsid w:val="00301678"/>
    <w:rsid w:val="00334A35"/>
    <w:rsid w:val="00382747"/>
    <w:rsid w:val="003D444F"/>
    <w:rsid w:val="003E5D85"/>
    <w:rsid w:val="003F5026"/>
    <w:rsid w:val="00465CB6"/>
    <w:rsid w:val="004D0238"/>
    <w:rsid w:val="004D31DE"/>
    <w:rsid w:val="004D3AC9"/>
    <w:rsid w:val="004E07BE"/>
    <w:rsid w:val="0050686E"/>
    <w:rsid w:val="00506E3D"/>
    <w:rsid w:val="00511144"/>
    <w:rsid w:val="00523D86"/>
    <w:rsid w:val="005713AC"/>
    <w:rsid w:val="00586CC8"/>
    <w:rsid w:val="005873BA"/>
    <w:rsid w:val="005D3E90"/>
    <w:rsid w:val="00600095"/>
    <w:rsid w:val="00623677"/>
    <w:rsid w:val="006F570E"/>
    <w:rsid w:val="007222FD"/>
    <w:rsid w:val="007437E4"/>
    <w:rsid w:val="00747D1E"/>
    <w:rsid w:val="00777937"/>
    <w:rsid w:val="007878E8"/>
    <w:rsid w:val="00792236"/>
    <w:rsid w:val="00807B8A"/>
    <w:rsid w:val="00840A16"/>
    <w:rsid w:val="008A5C41"/>
    <w:rsid w:val="009142F6"/>
    <w:rsid w:val="009412A4"/>
    <w:rsid w:val="009A3F81"/>
    <w:rsid w:val="009D3592"/>
    <w:rsid w:val="00A002E7"/>
    <w:rsid w:val="00A018C9"/>
    <w:rsid w:val="00A21FF3"/>
    <w:rsid w:val="00A237FA"/>
    <w:rsid w:val="00A34758"/>
    <w:rsid w:val="00A64C2C"/>
    <w:rsid w:val="00A94D38"/>
    <w:rsid w:val="00AA10F0"/>
    <w:rsid w:val="00B36896"/>
    <w:rsid w:val="00BD4805"/>
    <w:rsid w:val="00C0612B"/>
    <w:rsid w:val="00C24812"/>
    <w:rsid w:val="00C37A72"/>
    <w:rsid w:val="00C50C7B"/>
    <w:rsid w:val="00C84D9F"/>
    <w:rsid w:val="00CB2D40"/>
    <w:rsid w:val="00D84F27"/>
    <w:rsid w:val="00DC354F"/>
    <w:rsid w:val="00DD3FFC"/>
    <w:rsid w:val="00F210F5"/>
    <w:rsid w:val="00F50551"/>
    <w:rsid w:val="00F845D2"/>
    <w:rsid w:val="00FC453F"/>
    <w:rsid w:val="00FE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632CC9"/>
  <w15:docId w15:val="{B9685370-DD20-4CFC-9DD8-5F56E57C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6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3"/>
    <w:rPr>
      <w:rFonts w:asciiTheme="majorHAnsi" w:eastAsiaTheme="majorEastAsia" w:hAnsiTheme="majorHAnsi" w:cstheme="majorBidi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character" w:styleId="Strong">
    <w:name w:val="Strong"/>
    <w:basedOn w:val="DefaultParagraphFont"/>
    <w:uiPriority w:val="22"/>
    <w:unhideWhenUsed/>
    <w:qFormat/>
    <w:rPr>
      <w:b/>
      <w:bCs/>
      <w:color w:val="5A5A5A" w:themeColor="text1" w:themeTint="A5"/>
    </w:r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tion">
    <w:name w:val="Organiz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0612B"/>
    <w:rPr>
      <w:rFonts w:asciiTheme="majorHAnsi" w:eastAsiaTheme="majorEastAsia" w:hAnsiTheme="majorHAnsi" w:cstheme="majorBidi"/>
      <w:color w:val="AF4E12" w:themeColor="accent1" w:themeShade="BF"/>
    </w:rPr>
  </w:style>
  <w:style w:type="character" w:customStyle="1" w:styleId="apple-converted-space">
    <w:name w:val="apple-converted-space"/>
    <w:basedOn w:val="DefaultParagraphFont"/>
    <w:rsid w:val="00C0612B"/>
  </w:style>
  <w:style w:type="character" w:customStyle="1" w:styleId="aqj">
    <w:name w:val="aqj"/>
    <w:basedOn w:val="DefaultParagraphFont"/>
    <w:rsid w:val="00C0612B"/>
  </w:style>
  <w:style w:type="character" w:styleId="Hyperlink">
    <w:name w:val="Hyperlink"/>
    <w:basedOn w:val="DefaultParagraphFont"/>
    <w:uiPriority w:val="99"/>
    <w:unhideWhenUsed/>
    <w:rsid w:val="00BD4805"/>
    <w:rPr>
      <w:color w:val="3E84A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5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CB6"/>
  </w:style>
  <w:style w:type="paragraph" w:styleId="Footer">
    <w:name w:val="footer"/>
    <w:basedOn w:val="Normal"/>
    <w:link w:val="FooterChar"/>
    <w:uiPriority w:val="99"/>
    <w:unhideWhenUsed/>
    <w:rsid w:val="00465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CB6"/>
  </w:style>
  <w:style w:type="paragraph" w:styleId="ListParagraph">
    <w:name w:val="List Paragraph"/>
    <w:basedOn w:val="Normal"/>
    <w:uiPriority w:val="34"/>
    <w:qFormat/>
    <w:rsid w:val="00054F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45D2"/>
    <w:rPr>
      <w:i/>
      <w:iCs/>
      <w:color w:val="E76A1D" w:themeColor="accent1"/>
    </w:rPr>
  </w:style>
  <w:style w:type="character" w:styleId="SubtleReference">
    <w:name w:val="Subtle Reference"/>
    <w:basedOn w:val="DefaultParagraphFont"/>
    <w:uiPriority w:val="31"/>
    <w:qFormat/>
    <w:rsid w:val="00F845D2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A16"/>
    <w:pPr>
      <w:pBdr>
        <w:top w:val="single" w:sz="4" w:space="10" w:color="E76A1D" w:themeColor="accent1"/>
        <w:bottom w:val="single" w:sz="4" w:space="10" w:color="E76A1D" w:themeColor="accent1"/>
      </w:pBdr>
      <w:spacing w:before="360" w:after="360"/>
      <w:ind w:left="864" w:right="864"/>
      <w:jc w:val="center"/>
    </w:pPr>
    <w:rPr>
      <w:i/>
      <w:iCs/>
      <w:color w:val="E76A1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A16"/>
    <w:rPr>
      <w:i/>
      <w:iCs/>
      <w:color w:val="E76A1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8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05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08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1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3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1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rinceton.edu/events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intlnews@princeton.ed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intlnews@princeton.ed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www.princetonlibrary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princetonlibrary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princeton.edu/~tigerswc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princeton.edu/~tigerswc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princeton.edu/event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ppu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05036-586E-4DB8-B888-BE093869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58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 Library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zapelp</cp:lastModifiedBy>
  <cp:revision>8</cp:revision>
  <cp:lastPrinted>2016-05-26T15:03:00Z</cp:lastPrinted>
  <dcterms:created xsi:type="dcterms:W3CDTF">2016-09-29T00:56:00Z</dcterms:created>
  <dcterms:modified xsi:type="dcterms:W3CDTF">2016-09-29T02:01:00Z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