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F1E2" w:themeColor="background2"/>
  <w:body>
    <w:p w14:paraId="7DD05366" w14:textId="77777777" w:rsidR="004D3AC9" w:rsidRPr="00465CB6" w:rsidRDefault="00155C34">
      <w:pPr>
        <w:pStyle w:val="Title"/>
        <w:rPr>
          <w:sz w:val="72"/>
          <w:szCs w:val="72"/>
        </w:rPr>
      </w:pPr>
      <w:r w:rsidRPr="00465CB6">
        <w:rPr>
          <w:sz w:val="72"/>
          <w:szCs w:val="72"/>
        </w:rPr>
        <w:t>isppu news</w:t>
      </w:r>
    </w:p>
    <w:p w14:paraId="3C1C7B32" w14:textId="3C80E2DF" w:rsidR="00155C34" w:rsidRDefault="00155C34" w:rsidP="00155C34">
      <w:pPr>
        <w:pStyle w:val="Quote"/>
      </w:pPr>
      <w:r>
        <w:t>International Spouses and Partners of Princeton University</w:t>
      </w:r>
    </w:p>
    <w:p w14:paraId="2BAF12D8" w14:textId="3E0E2B4D" w:rsidR="004D3AC9" w:rsidRDefault="007878E8" w:rsidP="00465CB6">
      <w:pPr>
        <w:pStyle w:val="Heading1"/>
        <w:spacing w:before="0"/>
      </w:pPr>
      <w:r>
        <w:rPr>
          <w:noProof/>
          <w:lang w:eastAsia="zh-CN"/>
        </w:rPr>
        <mc:AlternateContent>
          <mc:Choice Requires="wpc">
            <w:drawing>
              <wp:anchor distT="0" distB="0" distL="114300" distR="114300" simplePos="0" relativeHeight="251667456" behindDoc="0" locked="0" layoutInCell="1" allowOverlap="1" wp14:anchorId="73449EB8" wp14:editId="04B1E98B">
                <wp:simplePos x="0" y="0"/>
                <wp:positionH relativeFrom="margin">
                  <wp:align>right</wp:align>
                </wp:positionH>
                <wp:positionV relativeFrom="paragraph">
                  <wp:posOffset>223520</wp:posOffset>
                </wp:positionV>
                <wp:extent cx="7134225" cy="1257300"/>
                <wp:effectExtent l="0" t="0" r="9525"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 name="Picture 18" descr="https://scontent.xx.fbcdn.net/v/t1.0-9/13331122_892761670833373_5012266265122912934_n.jpg?oh=7ce4044806bc063e137665da981582bc&amp;oe=5840BE0B"/>
                          <pic:cNvPicPr/>
                        </pic:nvPicPr>
                        <pic:blipFill>
                          <a:blip r:embed="rId9">
                            <a:extLst>
                              <a:ext uri="{28A0092B-C50C-407E-A947-70E740481C1C}">
                                <a14:useLocalDpi xmlns:a14="http://schemas.microsoft.com/office/drawing/2010/main" val="0"/>
                              </a:ext>
                            </a:extLst>
                          </a:blip>
                          <a:srcRect/>
                          <a:stretch>
                            <a:fillRect/>
                          </a:stretch>
                        </pic:blipFill>
                        <pic:spPr bwMode="auto">
                          <a:xfrm>
                            <a:off x="180000" y="180000"/>
                            <a:ext cx="1532255" cy="1047750"/>
                          </a:xfrm>
                          <a:prstGeom prst="rect">
                            <a:avLst/>
                          </a:prstGeom>
                          <a:noFill/>
                          <a:ln>
                            <a:noFill/>
                          </a:ln>
                        </pic:spPr>
                      </pic:pic>
                      <pic:pic xmlns:pic="http://schemas.openxmlformats.org/drawingml/2006/picture">
                        <pic:nvPicPr>
                          <pic:cNvPr id="19" name="Picture 19" descr="Image result for open house"/>
                          <pic:cNvPicPr/>
                        </pic:nvPicPr>
                        <pic:blipFill>
                          <a:blip r:embed="rId10">
                            <a:extLst>
                              <a:ext uri="{28A0092B-C50C-407E-A947-70E740481C1C}">
                                <a14:useLocalDpi xmlns:a14="http://schemas.microsoft.com/office/drawing/2010/main" val="0"/>
                              </a:ext>
                            </a:extLst>
                          </a:blip>
                          <a:srcRect/>
                          <a:stretch>
                            <a:fillRect/>
                          </a:stretch>
                        </pic:blipFill>
                        <pic:spPr bwMode="auto">
                          <a:xfrm>
                            <a:off x="1884975" y="152400"/>
                            <a:ext cx="1692910" cy="1066800"/>
                          </a:xfrm>
                          <a:prstGeom prst="rect">
                            <a:avLst/>
                          </a:prstGeom>
                          <a:noFill/>
                          <a:ln>
                            <a:noFill/>
                          </a:ln>
                        </pic:spPr>
                      </pic:pic>
                      <pic:pic xmlns:pic="http://schemas.openxmlformats.org/drawingml/2006/picture">
                        <pic:nvPicPr>
                          <pic:cNvPr id="20" name="Picture 20" descr="Image result"/>
                          <pic:cNvPicPr/>
                        </pic:nvPicPr>
                        <pic:blipFill>
                          <a:blip r:embed="rId11">
                            <a:extLst>
                              <a:ext uri="{28A0092B-C50C-407E-A947-70E740481C1C}">
                                <a14:useLocalDpi xmlns:a14="http://schemas.microsoft.com/office/drawing/2010/main" val="0"/>
                              </a:ext>
                            </a:extLst>
                          </a:blip>
                          <a:srcRect/>
                          <a:stretch>
                            <a:fillRect/>
                          </a:stretch>
                        </pic:blipFill>
                        <pic:spPr bwMode="auto">
                          <a:xfrm>
                            <a:off x="3742350" y="122850"/>
                            <a:ext cx="1457325" cy="1104900"/>
                          </a:xfrm>
                          <a:prstGeom prst="rect">
                            <a:avLst/>
                          </a:prstGeom>
                          <a:noFill/>
                          <a:ln>
                            <a:noFill/>
                          </a:ln>
                        </pic:spPr>
                      </pic:pic>
                      <pic:pic xmlns:pic="http://schemas.openxmlformats.org/drawingml/2006/picture">
                        <pic:nvPicPr>
                          <pic:cNvPr id="21" name="Picture 21" descr="Image result"/>
                          <pic:cNvPicPr/>
                        </pic:nvPicPr>
                        <pic:blipFill>
                          <a:blip r:embed="rId12">
                            <a:extLst>
                              <a:ext uri="{28A0092B-C50C-407E-A947-70E740481C1C}">
                                <a14:useLocalDpi xmlns:a14="http://schemas.microsoft.com/office/drawing/2010/main" val="0"/>
                              </a:ext>
                            </a:extLst>
                          </a:blip>
                          <a:srcRect/>
                          <a:stretch>
                            <a:fillRect/>
                          </a:stretch>
                        </pic:blipFill>
                        <pic:spPr bwMode="auto">
                          <a:xfrm>
                            <a:off x="5294925" y="95250"/>
                            <a:ext cx="1808480" cy="1123950"/>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4F1D41C4" id="Canvas 15" o:spid="_x0000_s1026" editas="canvas" style="position:absolute;margin-left:510.55pt;margin-top:17.6pt;width:561.75pt;height:99pt;z-index:251667456;mso-position-horizontal:right;mso-position-horizontal-relative:margin;mso-width-relative:margin;mso-height-relative:margin" coordsize="71342,12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342;height:12573;visibility:visible;mso-wrap-style:square">
                  <v:fill o:detectmouseclick="t"/>
                  <v:path o:connecttype="none"/>
                </v:shape>
                <v:shape id="Picture 18" o:spid="_x0000_s1028" type="#_x0000_t75" alt="https://scontent.xx.fbcdn.net/v/t1.0-9/13331122_892761670833373_5012266265122912934_n.jpg?oh=7ce4044806bc063e137665da981582bc&amp;oe=5840BE0B" style="position:absolute;left:1800;top:1800;width:15322;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8z/EAAAA2wAAAA8AAABkcnMvZG93bnJldi54bWxEj0FrwkAQhe8F/8Mygre6sQfR6CoiCCJS&#10;agyF3obsmASzsyG71dhf3zkI3mZ4b977ZrnuXaNu1IXas4HJOAFFXHhbc2kgP+/eZ6BCRLbYeCYD&#10;DwqwXg3elphaf+cT3bJYKgnhkKKBKsY21ToUFTkMY98Si3bxncMoa1dq2+Fdwl2jP5Jkqh3WLA0V&#10;trStqLhmv87A7ODP8ybPr9nfaTL/+fouPulxNGY07DcLUJH6+DI/r/dW8AVWfpEB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b8z/EAAAA2wAAAA8AAAAAAAAAAAAAAAAA&#10;nwIAAGRycy9kb3ducmV2LnhtbFBLBQYAAAAABAAEAPcAAACQAwAAAAA=&#10;">
                  <v:imagedata r:id="rId13" o:title="13331122_892761670833373_5012266265122912934_n"/>
                </v:shape>
                <v:shape id="Picture 19" o:spid="_x0000_s1029" type="#_x0000_t75" alt="Image result for open house" style="position:absolute;left:18849;top:1524;width:1692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TLLCAAAA2wAAAA8AAABkcnMvZG93bnJldi54bWxET0trwkAQvhf8D8sUems29VA0uoYgiL2V&#10;aoUep9nJQ7Ozye6qqb/eLRR6m4/vOct8NJ24kPOtZQUvSQqCuLS65VrB537zPAPhA7LGzjIp+CEP&#10;+WrysMRM2yt/0GUXahFD2GeooAmhz6T0ZUMGfWJ74shV1hkMEbpaaofXGG46OU3TV2mw5djQYE/r&#10;hsrT7mwUnIdjtSmGbZBDbw9u/l1Nb1/vSj09jsUCRKAx/Iv/3G86zp/D7y/xAL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20yywgAAANsAAAAPAAAAAAAAAAAAAAAAAJ8C&#10;AABkcnMvZG93bnJldi54bWxQSwUGAAAAAAQABAD3AAAAjgMAAAAA&#10;">
                  <v:imagedata r:id="rId14" o:title="Image result for open house"/>
                </v:shape>
                <v:shape id="Picture 20" o:spid="_x0000_s1030" type="#_x0000_t75" alt="Image result" style="position:absolute;left:37423;top:1228;width:14573;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nVnbBAAAA2wAAAA8AAABkcnMvZG93bnJldi54bWxET8uKwjAU3Q/4D+EK7sZUGcpQG0ULgpvR&#10;GR/g8tLcPrC5KU3U6tdPFoLLw3mni9404kadqy0rmIwjEMS51TWXCo6H9ec3COeRNTaWScGDHCzm&#10;g48UE23v/Ee3vS9FCGGXoILK+zaR0uUVGXRj2xIHrrCdQR9gV0rd4T2Em0ZOoyiWBmsODRW2lFWU&#10;X/ZXoyAuTtvnz8qe4+vufMiyx1f7q61So2G/nIHw1Pu3+OXeaAXTsD58CT9A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nVnbBAAAA2wAAAA8AAAAAAAAAAAAAAAAAnwIA&#10;AGRycy9kb3ducmV2LnhtbFBLBQYAAAAABAAEAPcAAACNAwAAAAA=&#10;">
                  <v:imagedata r:id="rId15" o:title="Image result"/>
                </v:shape>
                <v:shape id="Picture 21" o:spid="_x0000_s1031" type="#_x0000_t75" alt="Image result" style="position:absolute;left:52949;top:952;width:18085;height:1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enfBAAAA2wAAAA8AAABkcnMvZG93bnJldi54bWxET89rwjAUvgv+D+EJXkRTPYxZjSKyoTtt&#10;Wi/eHs2zLTYvJYm121+/CILHj+/3ct2ZWrTkfGVZwXSSgCDOra64UHDKPsfvIHxA1lhbJgW/5GG9&#10;6veWmGp75wO1x1CIGMI+RQVlCE0qpc9LMugntiGO3MU6gyFCV0jt8B7DTS1nSfImDVYcG0psaFtS&#10;fj3ejALT+dG5zT6+fv6+d5e5G+2yfZynhoNuswARqAsv8dO91wpmU3h8i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PenfBAAAA2wAAAA8AAAAAAAAAAAAAAAAAnwIA&#10;AGRycy9kb3ducmV2LnhtbFBLBQYAAAAABAAEAPcAAACNAwAAAAA=&#10;">
                  <v:imagedata r:id="rId16" o:title="Image result"/>
                </v:shape>
                <w10:wrap type="square" anchorx="margin"/>
              </v:group>
            </w:pict>
          </mc:Fallback>
        </mc:AlternateContent>
      </w:r>
      <w:r w:rsidR="00F210F5">
        <w:t>September</w:t>
      </w:r>
      <w:r w:rsidR="00155C34">
        <w:t xml:space="preserve"> 2016</w:t>
      </w:r>
    </w:p>
    <w:p w14:paraId="45F239B0" w14:textId="3A4357AD" w:rsidR="004D3AC9" w:rsidRDefault="00FC453F" w:rsidP="00FC453F">
      <w:pPr>
        <w:pStyle w:val="Heading1"/>
      </w:pPr>
      <w:r>
        <w:rPr>
          <w:noProof/>
          <w:lang w:eastAsia="zh-CN"/>
        </w:rPr>
        <mc:AlternateContent>
          <mc:Choice Requires="wps">
            <w:drawing>
              <wp:anchor distT="182880" distB="182880" distL="274320" distR="274320" simplePos="0" relativeHeight="251654656" behindDoc="0" locked="0" layoutInCell="1" allowOverlap="0" wp14:anchorId="12C8EA63" wp14:editId="1F8A9166">
                <wp:simplePos x="0" y="0"/>
                <wp:positionH relativeFrom="margin">
                  <wp:posOffset>-409575</wp:posOffset>
                </wp:positionH>
                <wp:positionV relativeFrom="paragraph">
                  <wp:posOffset>1233805</wp:posOffset>
                </wp:positionV>
                <wp:extent cx="2600325" cy="6115050"/>
                <wp:effectExtent l="0" t="0" r="9525" b="0"/>
                <wp:wrapSquare wrapText="bothSides"/>
                <wp:docPr id="4" name="Text Box 4"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611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311B6873" w14:textId="579CAC65" w:rsidR="00A237FA" w:rsidRPr="00A237FA" w:rsidRDefault="0050686E" w:rsidP="00054F27">
                                  <w:pPr>
                                    <w:pStyle w:val="BlockText"/>
                                    <w:numPr>
                                      <w:ilvl w:val="0"/>
                                      <w:numId w:val="1"/>
                                    </w:numPr>
                                  </w:pPr>
                                  <w:r>
                                    <w:rPr>
                                      <w:color w:val="auto"/>
                                    </w:rPr>
                                    <w:t>Reading Challenge</w:t>
                                  </w:r>
                                  <w:r w:rsidR="005873BA" w:rsidRPr="00CB2D40">
                                    <w:rPr>
                                      <w:color w:val="auto"/>
                                    </w:rPr>
                                    <w:t xml:space="preserve"> </w:t>
                                  </w:r>
                                </w:p>
                                <w:p w14:paraId="13693D14" w14:textId="7D40B526" w:rsidR="005873BA" w:rsidRDefault="0050686E" w:rsidP="00A237FA">
                                  <w:pPr>
                                    <w:pStyle w:val="BlockText"/>
                                    <w:ind w:left="648"/>
                                  </w:pPr>
                                  <w:r>
                                    <w:t>Thursday</w:t>
                                  </w:r>
                                  <w:r w:rsidR="005873BA">
                                    <w:t xml:space="preserve">, </w:t>
                                  </w:r>
                                  <w:r>
                                    <w:t>September 1</w:t>
                                  </w:r>
                                </w:p>
                                <w:p w14:paraId="56F3B215" w14:textId="5A88E1F6" w:rsidR="00A64C2C" w:rsidRDefault="0050686E" w:rsidP="00155C34">
                                  <w:pPr>
                                    <w:pStyle w:val="BlockText"/>
                                    <w:numPr>
                                      <w:ilvl w:val="0"/>
                                      <w:numId w:val="1"/>
                                    </w:numPr>
                                    <w:rPr>
                                      <w:color w:val="auto"/>
                                    </w:rPr>
                                  </w:pPr>
                                  <w:r>
                                    <w:rPr>
                                      <w:color w:val="auto"/>
                                    </w:rPr>
                                    <w:t>ISPPU Open House</w:t>
                                  </w:r>
                                </w:p>
                                <w:p w14:paraId="62753200" w14:textId="18FE1B37" w:rsidR="00A64C2C" w:rsidRPr="00A64C2C" w:rsidRDefault="0050686E" w:rsidP="00A64C2C">
                                  <w:pPr>
                                    <w:pStyle w:val="BlockText"/>
                                    <w:ind w:left="648"/>
                                  </w:pPr>
                                  <w:r>
                                    <w:t>Friday</w:t>
                                  </w:r>
                                  <w:r w:rsidR="00A64C2C" w:rsidRPr="00A64C2C">
                                    <w:t xml:space="preserve">, </w:t>
                                  </w:r>
                                  <w:r>
                                    <w:t>September 23</w:t>
                                  </w:r>
                                </w:p>
                                <w:p w14:paraId="2183404A" w14:textId="75AEF16C" w:rsidR="005873BA" w:rsidRPr="00CB2D40" w:rsidRDefault="003E5D85" w:rsidP="00155C34">
                                  <w:pPr>
                                    <w:pStyle w:val="BlockText"/>
                                    <w:numPr>
                                      <w:ilvl w:val="0"/>
                                      <w:numId w:val="1"/>
                                    </w:numPr>
                                    <w:rPr>
                                      <w:color w:val="auto"/>
                                    </w:rPr>
                                  </w:pPr>
                                  <w:r>
                                    <w:rPr>
                                      <w:color w:val="auto"/>
                                    </w:rPr>
                                    <w:t xml:space="preserve">ISPPU </w:t>
                                  </w:r>
                                  <w:r w:rsidR="009D3592">
                                    <w:rPr>
                                      <w:color w:val="auto"/>
                                    </w:rPr>
                                    <w:t xml:space="preserve">Afternoon </w:t>
                                  </w:r>
                                  <w:r>
                                    <w:rPr>
                                      <w:color w:val="auto"/>
                                    </w:rPr>
                                    <w:t>Tea</w:t>
                                  </w:r>
                                </w:p>
                                <w:p w14:paraId="434627BB" w14:textId="051656D0" w:rsidR="005873BA" w:rsidRDefault="005873BA" w:rsidP="00155C34">
                                  <w:pPr>
                                    <w:pStyle w:val="BlockText"/>
                                    <w:ind w:left="648"/>
                                  </w:pPr>
                                  <w:r>
                                    <w:t xml:space="preserve">Fridays, </w:t>
                                  </w:r>
                                  <w:r w:rsidR="003E5D85">
                                    <w:t>3</w:t>
                                  </w:r>
                                  <w:r>
                                    <w:t>:30 p.m.</w:t>
                                  </w:r>
                                </w:p>
                                <w:p w14:paraId="448752B3" w14:textId="6B809D95" w:rsidR="00FC453F" w:rsidRPr="00FC453F" w:rsidRDefault="00FC453F" w:rsidP="00FC453F">
                                  <w:pPr>
                                    <w:pStyle w:val="BlockText"/>
                                    <w:numPr>
                                      <w:ilvl w:val="0"/>
                                      <w:numId w:val="1"/>
                                    </w:numPr>
                                    <w:rPr>
                                      <w:color w:val="auto"/>
                                    </w:rPr>
                                  </w:pPr>
                                  <w:r w:rsidRPr="00FC453F">
                                    <w:rPr>
                                      <w:color w:val="auto"/>
                                    </w:rPr>
                                    <w:t>Children’s Meetup</w:t>
                                  </w:r>
                                </w:p>
                                <w:p w14:paraId="45521EF5" w14:textId="6B809D95" w:rsidR="005873BA" w:rsidRDefault="005873BA" w:rsidP="00155C34">
                                  <w:pPr>
                                    <w:pStyle w:val="BlockHeading"/>
                                  </w:pPr>
                                  <w:r w:rsidRPr="00CB2D40">
                                    <w:rPr>
                                      <w:color w:val="auto"/>
                                    </w:rPr>
                                    <w:t>Campus</w:t>
                                  </w:r>
                                  <w:r>
                                    <w:t xml:space="preserve"> </w:t>
                                  </w:r>
                                  <w:r>
                                    <w:rPr>
                                      <w:color w:val="auto"/>
                                    </w:rPr>
                                    <w:t>Resources</w:t>
                                  </w:r>
                                </w:p>
                                <w:p w14:paraId="7A7A7052" w14:textId="77777777" w:rsidR="005873BA" w:rsidRPr="00F210F5" w:rsidRDefault="005873BA" w:rsidP="005873BA">
                                  <w:pPr>
                                    <w:pStyle w:val="BlockText"/>
                                    <w:numPr>
                                      <w:ilvl w:val="0"/>
                                      <w:numId w:val="1"/>
                                    </w:numPr>
                                  </w:pPr>
                                  <w:r w:rsidRPr="00CB2D40">
                                    <w:rPr>
                                      <w:color w:val="auto"/>
                                    </w:rPr>
                                    <w:t xml:space="preserve">Davis </w:t>
                                  </w:r>
                                  <w:r>
                                    <w:rPr>
                                      <w:color w:val="auto"/>
                                    </w:rPr>
                                    <w:t>International Center</w:t>
                                  </w:r>
                                </w:p>
                                <w:p w14:paraId="7064DD34" w14:textId="5529CCAF" w:rsidR="00F210F5" w:rsidRPr="005873BA" w:rsidRDefault="00AA10F0" w:rsidP="00F210F5">
                                  <w:pPr>
                                    <w:pStyle w:val="BlockText"/>
                                    <w:ind w:left="648"/>
                                  </w:pPr>
                                  <w:hyperlink r:id="rId17" w:history="1">
                                    <w:r w:rsidR="00F210F5" w:rsidRPr="00F210F5">
                                      <w:t>intlnews@princeton.edu</w:t>
                                    </w:r>
                                  </w:hyperlink>
                                </w:p>
                                <w:p w14:paraId="4633F964" w14:textId="77777777" w:rsidR="005873BA" w:rsidRPr="00F210F5" w:rsidRDefault="005873BA" w:rsidP="005873BA">
                                  <w:pPr>
                                    <w:pStyle w:val="BlockText"/>
                                    <w:numPr>
                                      <w:ilvl w:val="0"/>
                                      <w:numId w:val="1"/>
                                    </w:numPr>
                                  </w:pPr>
                                  <w:r>
                                    <w:rPr>
                                      <w:color w:val="auto"/>
                                    </w:rPr>
                                    <w:t>PU Public Events Calendar</w:t>
                                  </w:r>
                                </w:p>
                                <w:p w14:paraId="48E68F41" w14:textId="501284FB" w:rsidR="00F210F5" w:rsidRPr="00465CB6" w:rsidRDefault="00AA10F0" w:rsidP="00F210F5">
                                  <w:pPr>
                                    <w:pStyle w:val="BlockText"/>
                                    <w:ind w:left="648"/>
                                  </w:pPr>
                                  <w:hyperlink r:id="rId18" w:history="1">
                                    <w:r w:rsidR="00F210F5" w:rsidRPr="00F210F5">
                                      <w:t>www.princeton.edu/events</w:t>
                                    </w:r>
                                  </w:hyperlink>
                                </w:p>
                                <w:p w14:paraId="52F3580E" w14:textId="77777777" w:rsidR="00465CB6" w:rsidRPr="00F210F5" w:rsidRDefault="00465CB6" w:rsidP="005873BA">
                                  <w:pPr>
                                    <w:pStyle w:val="BlockText"/>
                                    <w:numPr>
                                      <w:ilvl w:val="0"/>
                                      <w:numId w:val="1"/>
                                    </w:numPr>
                                  </w:pPr>
                                  <w:r>
                                    <w:rPr>
                                      <w:color w:val="auto"/>
                                    </w:rPr>
                                    <w:t>Tigers with Cubs (for Childcare)</w:t>
                                  </w:r>
                                </w:p>
                                <w:p w14:paraId="3D3FAEAC" w14:textId="50E43F2C" w:rsidR="00F210F5" w:rsidRPr="005873BA" w:rsidRDefault="00AA10F0" w:rsidP="00F210F5">
                                  <w:pPr>
                                    <w:pStyle w:val="BlockText"/>
                                    <w:ind w:left="648"/>
                                  </w:pPr>
                                  <w:hyperlink r:id="rId19" w:history="1">
                                    <w:r w:rsidR="00F210F5" w:rsidRPr="00F210F5">
                                      <w:t>www.princeton.edu/~tigerswc</w:t>
                                    </w:r>
                                  </w:hyperlink>
                                </w:p>
                                <w:p w14:paraId="5C85EC0C" w14:textId="77777777" w:rsidR="005873BA" w:rsidRPr="005873BA" w:rsidRDefault="005873BA" w:rsidP="005873BA">
                                  <w:pPr>
                                    <w:pStyle w:val="BlockHeading"/>
                                    <w:rPr>
                                      <w:color w:val="auto"/>
                                    </w:rPr>
                                  </w:pPr>
                                  <w:r>
                                    <w:rPr>
                                      <w:color w:val="auto"/>
                                    </w:rPr>
                                    <w:t>Community Resources</w:t>
                                  </w:r>
                                </w:p>
                                <w:p w14:paraId="289A97F0" w14:textId="77777777" w:rsidR="005873BA" w:rsidRPr="00F210F5" w:rsidRDefault="005873BA" w:rsidP="005873BA">
                                  <w:pPr>
                                    <w:pStyle w:val="BlockText"/>
                                    <w:numPr>
                                      <w:ilvl w:val="0"/>
                                      <w:numId w:val="1"/>
                                    </w:numPr>
                                  </w:pPr>
                                  <w:r>
                                    <w:rPr>
                                      <w:color w:val="auto"/>
                                    </w:rPr>
                                    <w:t>Princeton Public Library</w:t>
                                  </w:r>
                                </w:p>
                                <w:p w14:paraId="18BD75D5" w14:textId="4301604F" w:rsidR="00F210F5" w:rsidRPr="00155C34" w:rsidRDefault="00AA10F0" w:rsidP="00F210F5">
                                  <w:pPr>
                                    <w:pStyle w:val="BlockText"/>
                                    <w:ind w:left="648"/>
                                  </w:pPr>
                                  <w:hyperlink r:id="rId20" w:history="1">
                                    <w:r w:rsidR="00F210F5" w:rsidRPr="00F210F5">
                                      <w:t>www.princetonlibrary.org</w:t>
                                    </w:r>
                                  </w:hyperlink>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8EA63" id="_x0000_t202" coordsize="21600,21600" o:spt="202" path="m,l,21600r21600,l21600,xe">
                <v:stroke joinstyle="miter"/>
                <v:path gradientshapeok="t" o:connecttype="rect"/>
              </v:shapetype>
              <v:shape id="Text Box 4" o:spid="_x0000_s1026" type="#_x0000_t202" alt="Text box sidebar for laying out a highlighted story and photo." style="position:absolute;margin-left:-32.25pt;margin-top:97.15pt;width:204.75pt;height:481.5pt;z-index:2516546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311B6873" w14:textId="579CAC65" w:rsidR="00A237FA" w:rsidRPr="00A237FA" w:rsidRDefault="0050686E" w:rsidP="00054F27">
                            <w:pPr>
                              <w:pStyle w:val="BlockText"/>
                              <w:numPr>
                                <w:ilvl w:val="0"/>
                                <w:numId w:val="1"/>
                              </w:numPr>
                            </w:pPr>
                            <w:r>
                              <w:rPr>
                                <w:color w:val="auto"/>
                              </w:rPr>
                              <w:t>Reading Challenge</w:t>
                            </w:r>
                            <w:r w:rsidR="005873BA" w:rsidRPr="00CB2D40">
                              <w:rPr>
                                <w:color w:val="auto"/>
                              </w:rPr>
                              <w:t xml:space="preserve"> </w:t>
                            </w:r>
                          </w:p>
                          <w:p w14:paraId="13693D14" w14:textId="7D40B526" w:rsidR="005873BA" w:rsidRDefault="0050686E" w:rsidP="00A237FA">
                            <w:pPr>
                              <w:pStyle w:val="BlockText"/>
                              <w:ind w:left="648"/>
                            </w:pPr>
                            <w:r>
                              <w:t>Thursday</w:t>
                            </w:r>
                            <w:r w:rsidR="005873BA">
                              <w:t xml:space="preserve">, </w:t>
                            </w:r>
                            <w:r>
                              <w:t>September 1</w:t>
                            </w:r>
                          </w:p>
                          <w:p w14:paraId="56F3B215" w14:textId="5A88E1F6" w:rsidR="00A64C2C" w:rsidRDefault="0050686E" w:rsidP="00155C34">
                            <w:pPr>
                              <w:pStyle w:val="BlockText"/>
                              <w:numPr>
                                <w:ilvl w:val="0"/>
                                <w:numId w:val="1"/>
                              </w:numPr>
                              <w:rPr>
                                <w:color w:val="auto"/>
                              </w:rPr>
                            </w:pPr>
                            <w:r>
                              <w:rPr>
                                <w:color w:val="auto"/>
                              </w:rPr>
                              <w:t>ISPPU Open House</w:t>
                            </w:r>
                          </w:p>
                          <w:p w14:paraId="62753200" w14:textId="18FE1B37" w:rsidR="00A64C2C" w:rsidRPr="00A64C2C" w:rsidRDefault="0050686E" w:rsidP="00A64C2C">
                            <w:pPr>
                              <w:pStyle w:val="BlockText"/>
                              <w:ind w:left="648"/>
                            </w:pPr>
                            <w:r>
                              <w:t>Friday</w:t>
                            </w:r>
                            <w:r w:rsidR="00A64C2C" w:rsidRPr="00A64C2C">
                              <w:t xml:space="preserve">, </w:t>
                            </w:r>
                            <w:r>
                              <w:t>September 23</w:t>
                            </w:r>
                          </w:p>
                          <w:p w14:paraId="2183404A" w14:textId="75AEF16C" w:rsidR="005873BA" w:rsidRPr="00CB2D40" w:rsidRDefault="003E5D85" w:rsidP="00155C34">
                            <w:pPr>
                              <w:pStyle w:val="BlockText"/>
                              <w:numPr>
                                <w:ilvl w:val="0"/>
                                <w:numId w:val="1"/>
                              </w:numPr>
                              <w:rPr>
                                <w:color w:val="auto"/>
                              </w:rPr>
                            </w:pPr>
                            <w:r>
                              <w:rPr>
                                <w:color w:val="auto"/>
                              </w:rPr>
                              <w:t xml:space="preserve">ISPPU </w:t>
                            </w:r>
                            <w:r w:rsidR="009D3592">
                              <w:rPr>
                                <w:color w:val="auto"/>
                              </w:rPr>
                              <w:t xml:space="preserve">Afternoon </w:t>
                            </w:r>
                            <w:r>
                              <w:rPr>
                                <w:color w:val="auto"/>
                              </w:rPr>
                              <w:t>Tea</w:t>
                            </w:r>
                          </w:p>
                          <w:p w14:paraId="434627BB" w14:textId="051656D0" w:rsidR="005873BA" w:rsidRDefault="005873BA" w:rsidP="00155C34">
                            <w:pPr>
                              <w:pStyle w:val="BlockText"/>
                              <w:ind w:left="648"/>
                            </w:pPr>
                            <w:r>
                              <w:t xml:space="preserve">Fridays, </w:t>
                            </w:r>
                            <w:r w:rsidR="003E5D85">
                              <w:t>3</w:t>
                            </w:r>
                            <w:r>
                              <w:t>:30 p.m.</w:t>
                            </w:r>
                          </w:p>
                          <w:p w14:paraId="448752B3" w14:textId="6B809D95" w:rsidR="00FC453F" w:rsidRPr="00FC453F" w:rsidRDefault="00FC453F" w:rsidP="00FC453F">
                            <w:pPr>
                              <w:pStyle w:val="BlockText"/>
                              <w:numPr>
                                <w:ilvl w:val="0"/>
                                <w:numId w:val="1"/>
                              </w:numPr>
                              <w:rPr>
                                <w:color w:val="auto"/>
                              </w:rPr>
                            </w:pPr>
                            <w:r w:rsidRPr="00FC453F">
                              <w:rPr>
                                <w:color w:val="auto"/>
                              </w:rPr>
                              <w:t>Children’s Meetup</w:t>
                            </w:r>
                          </w:p>
                          <w:p w14:paraId="45521EF5" w14:textId="6B809D95" w:rsidR="005873BA" w:rsidRDefault="005873BA" w:rsidP="00155C34">
                            <w:pPr>
                              <w:pStyle w:val="BlockHeading"/>
                            </w:pPr>
                            <w:r w:rsidRPr="00CB2D40">
                              <w:rPr>
                                <w:color w:val="auto"/>
                              </w:rPr>
                              <w:t>Campus</w:t>
                            </w:r>
                            <w:r>
                              <w:t xml:space="preserve"> </w:t>
                            </w:r>
                            <w:r>
                              <w:rPr>
                                <w:color w:val="auto"/>
                              </w:rPr>
                              <w:t>Resources</w:t>
                            </w:r>
                          </w:p>
                          <w:p w14:paraId="7A7A7052" w14:textId="77777777" w:rsidR="005873BA" w:rsidRPr="00F210F5" w:rsidRDefault="005873BA" w:rsidP="005873BA">
                            <w:pPr>
                              <w:pStyle w:val="BlockText"/>
                              <w:numPr>
                                <w:ilvl w:val="0"/>
                                <w:numId w:val="1"/>
                              </w:numPr>
                            </w:pPr>
                            <w:r w:rsidRPr="00CB2D40">
                              <w:rPr>
                                <w:color w:val="auto"/>
                              </w:rPr>
                              <w:t xml:space="preserve">Davis </w:t>
                            </w:r>
                            <w:r>
                              <w:rPr>
                                <w:color w:val="auto"/>
                              </w:rPr>
                              <w:t>International Center</w:t>
                            </w:r>
                          </w:p>
                          <w:p w14:paraId="7064DD34" w14:textId="5529CCAF" w:rsidR="00F210F5" w:rsidRPr="005873BA" w:rsidRDefault="00AA10F0" w:rsidP="00F210F5">
                            <w:pPr>
                              <w:pStyle w:val="BlockText"/>
                              <w:ind w:left="648"/>
                            </w:pPr>
                            <w:hyperlink r:id="rId21" w:history="1">
                              <w:r w:rsidR="00F210F5" w:rsidRPr="00F210F5">
                                <w:t>intlnews@princeton.edu</w:t>
                              </w:r>
                            </w:hyperlink>
                          </w:p>
                          <w:p w14:paraId="4633F964" w14:textId="77777777" w:rsidR="005873BA" w:rsidRPr="00F210F5" w:rsidRDefault="005873BA" w:rsidP="005873BA">
                            <w:pPr>
                              <w:pStyle w:val="BlockText"/>
                              <w:numPr>
                                <w:ilvl w:val="0"/>
                                <w:numId w:val="1"/>
                              </w:numPr>
                            </w:pPr>
                            <w:r>
                              <w:rPr>
                                <w:color w:val="auto"/>
                              </w:rPr>
                              <w:t>PU Public Events Calendar</w:t>
                            </w:r>
                          </w:p>
                          <w:p w14:paraId="48E68F41" w14:textId="501284FB" w:rsidR="00F210F5" w:rsidRPr="00465CB6" w:rsidRDefault="00AA10F0" w:rsidP="00F210F5">
                            <w:pPr>
                              <w:pStyle w:val="BlockText"/>
                              <w:ind w:left="648"/>
                            </w:pPr>
                            <w:hyperlink r:id="rId22" w:history="1">
                              <w:r w:rsidR="00F210F5" w:rsidRPr="00F210F5">
                                <w:t>www.princeton.edu/events</w:t>
                              </w:r>
                            </w:hyperlink>
                          </w:p>
                          <w:p w14:paraId="52F3580E" w14:textId="77777777" w:rsidR="00465CB6" w:rsidRPr="00F210F5" w:rsidRDefault="00465CB6" w:rsidP="005873BA">
                            <w:pPr>
                              <w:pStyle w:val="BlockText"/>
                              <w:numPr>
                                <w:ilvl w:val="0"/>
                                <w:numId w:val="1"/>
                              </w:numPr>
                            </w:pPr>
                            <w:r>
                              <w:rPr>
                                <w:color w:val="auto"/>
                              </w:rPr>
                              <w:t>Tigers with Cubs (for Childcare)</w:t>
                            </w:r>
                          </w:p>
                          <w:p w14:paraId="3D3FAEAC" w14:textId="50E43F2C" w:rsidR="00F210F5" w:rsidRPr="005873BA" w:rsidRDefault="00AA10F0" w:rsidP="00F210F5">
                            <w:pPr>
                              <w:pStyle w:val="BlockText"/>
                              <w:ind w:left="648"/>
                            </w:pPr>
                            <w:hyperlink r:id="rId23" w:history="1">
                              <w:r w:rsidR="00F210F5" w:rsidRPr="00F210F5">
                                <w:t>www.princeton.edu/~tigerswc</w:t>
                              </w:r>
                            </w:hyperlink>
                          </w:p>
                          <w:p w14:paraId="5C85EC0C" w14:textId="77777777" w:rsidR="005873BA" w:rsidRPr="005873BA" w:rsidRDefault="005873BA" w:rsidP="005873BA">
                            <w:pPr>
                              <w:pStyle w:val="BlockHeading"/>
                              <w:rPr>
                                <w:color w:val="auto"/>
                              </w:rPr>
                            </w:pPr>
                            <w:r>
                              <w:rPr>
                                <w:color w:val="auto"/>
                              </w:rPr>
                              <w:t>Community Resources</w:t>
                            </w:r>
                          </w:p>
                          <w:p w14:paraId="289A97F0" w14:textId="77777777" w:rsidR="005873BA" w:rsidRPr="00F210F5" w:rsidRDefault="005873BA" w:rsidP="005873BA">
                            <w:pPr>
                              <w:pStyle w:val="BlockText"/>
                              <w:numPr>
                                <w:ilvl w:val="0"/>
                                <w:numId w:val="1"/>
                              </w:numPr>
                            </w:pPr>
                            <w:r>
                              <w:rPr>
                                <w:color w:val="auto"/>
                              </w:rPr>
                              <w:t>Princeton Public Library</w:t>
                            </w:r>
                          </w:p>
                          <w:p w14:paraId="18BD75D5" w14:textId="4301604F" w:rsidR="00F210F5" w:rsidRPr="00155C34" w:rsidRDefault="00AA10F0" w:rsidP="00F210F5">
                            <w:pPr>
                              <w:pStyle w:val="BlockText"/>
                              <w:ind w:left="648"/>
                            </w:pPr>
                            <w:hyperlink r:id="rId24" w:history="1">
                              <w:r w:rsidR="00F210F5" w:rsidRPr="00F210F5">
                                <w:t>www.princetonlibrary.org</w:t>
                              </w:r>
                            </w:hyperlink>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v:textbox>
                <w10:wrap type="square" anchorx="margin"/>
              </v:shape>
            </w:pict>
          </mc:Fallback>
        </mc:AlternateContent>
      </w:r>
      <w:r w:rsidR="00CB2D40">
        <w:t>ISPPU Events</w:t>
      </w:r>
    </w:p>
    <w:p w14:paraId="789BE209" w14:textId="308E7C94" w:rsidR="004D3AC9" w:rsidRPr="00465CB6" w:rsidRDefault="0050686E">
      <w:pPr>
        <w:pStyle w:val="Heading2"/>
        <w:rPr>
          <w:u w:val="single"/>
        </w:rPr>
      </w:pPr>
      <w:r>
        <w:rPr>
          <w:u w:val="single"/>
        </w:rPr>
        <w:t xml:space="preserve">ISPPU Book Club Reading Challenge 2016 </w:t>
      </w:r>
    </w:p>
    <w:p w14:paraId="0F3B6FF4" w14:textId="697A262E" w:rsidR="00CB2D40" w:rsidRDefault="0050686E" w:rsidP="00C0612B">
      <w:pPr>
        <w:pStyle w:val="Heading5"/>
      </w:pPr>
      <w:r>
        <w:t>Thursday, September 1</w:t>
      </w:r>
      <w:r w:rsidR="00C0612B">
        <w:t xml:space="preserve"> | </w:t>
      </w:r>
      <w:r>
        <w:t>6</w:t>
      </w:r>
      <w:r w:rsidR="00C0612B">
        <w:t xml:space="preserve">:00 p.m. | </w:t>
      </w:r>
      <w:proofErr w:type="spellStart"/>
      <w:r>
        <w:t>infini</w:t>
      </w:r>
      <w:proofErr w:type="spellEnd"/>
      <w:r>
        <w:t>-T Cafe</w:t>
      </w:r>
      <w:r w:rsidR="00C0612B">
        <w:t xml:space="preserve">, </w:t>
      </w:r>
      <w:r>
        <w:t xml:space="preserve">4 </w:t>
      </w:r>
      <w:proofErr w:type="spellStart"/>
      <w:r>
        <w:t>Hulfish</w:t>
      </w:r>
      <w:proofErr w:type="spellEnd"/>
      <w:r w:rsidR="007222FD">
        <w:t xml:space="preserve"> St</w:t>
      </w:r>
      <w:r>
        <w:t>, Princeton, NJ</w:t>
      </w:r>
      <w:r w:rsidR="00CB2D40">
        <w:t xml:space="preserve"> </w:t>
      </w:r>
    </w:p>
    <w:p w14:paraId="477178F5" w14:textId="1B3CF7BA" w:rsidR="001D0799" w:rsidRDefault="0050686E" w:rsidP="00054F27">
      <w:pPr>
        <w:ind w:left="2160"/>
      </w:pPr>
      <w:r>
        <w:t>Come to our very first meeting of ISPPU Book Club for this new academic year and share with fellow ISPPU members the books you read over the summer! If you want to participate in the Reading Challenge, visit our Facebook group (www.facebook.com/groups/isppu) for details.</w:t>
      </w:r>
      <w:r w:rsidR="00C0612B" w:rsidRPr="00C0612B">
        <w:t xml:space="preserve"> </w:t>
      </w:r>
    </w:p>
    <w:p w14:paraId="1C93C750" w14:textId="306A7487" w:rsidR="00DC354F" w:rsidRPr="00DC354F" w:rsidRDefault="0050686E" w:rsidP="00DC354F">
      <w:pPr>
        <w:pStyle w:val="Heading2"/>
        <w:rPr>
          <w:u w:val="single"/>
        </w:rPr>
      </w:pPr>
      <w:r>
        <w:rPr>
          <w:u w:val="single"/>
        </w:rPr>
        <w:t>ISPPU Open House</w:t>
      </w:r>
    </w:p>
    <w:p w14:paraId="5C9E9D55" w14:textId="25657570" w:rsidR="00DC354F" w:rsidRDefault="0050686E" w:rsidP="00DC354F">
      <w:pPr>
        <w:pStyle w:val="Heading5"/>
      </w:pPr>
      <w:r w:rsidRPr="0050686E">
        <w:t>Friday, September 23</w:t>
      </w:r>
      <w:r>
        <w:t xml:space="preserve"> </w:t>
      </w:r>
      <w:r w:rsidR="00DC354F">
        <w:t xml:space="preserve">| </w:t>
      </w:r>
      <w:r>
        <w:t>12</w:t>
      </w:r>
      <w:r w:rsidR="00DC354F">
        <w:t xml:space="preserve">:00 </w:t>
      </w:r>
      <w:r w:rsidR="00A64C2C">
        <w:t xml:space="preserve">– </w:t>
      </w:r>
      <w:r>
        <w:t>2:0</w:t>
      </w:r>
      <w:r w:rsidR="00A64C2C">
        <w:t xml:space="preserve">0 </w:t>
      </w:r>
      <w:r w:rsidR="00DC354F">
        <w:t xml:space="preserve">p.m. | </w:t>
      </w:r>
      <w:r>
        <w:t>1985 Meeting Room, Carl Fields Center</w:t>
      </w:r>
      <w:r w:rsidR="003E5D85">
        <w:t xml:space="preserve">, </w:t>
      </w:r>
      <w:r w:rsidR="003E5D85" w:rsidRPr="003E5D85">
        <w:t>58 Prospect Ave, Princeton, NJ 08544</w:t>
      </w:r>
    </w:p>
    <w:p w14:paraId="68A5C454" w14:textId="39C7913F" w:rsidR="00DC354F" w:rsidRPr="001D0799" w:rsidRDefault="003E5D85" w:rsidP="003E5D85">
      <w:pPr>
        <w:ind w:left="2160"/>
      </w:pPr>
      <w:r w:rsidRPr="003E5D85">
        <w:t>Recently relocated to Princeton? Come and join us! All spouses and partners of international scholars and graduates are invited to our welcome reception.</w:t>
      </w:r>
      <w:r>
        <w:t xml:space="preserve"> </w:t>
      </w:r>
      <w:r w:rsidRPr="003E5D85">
        <w:t>Food and drinks will be served</w:t>
      </w:r>
      <w:r>
        <w:t>. Registration required. Visit our Facebook group for updates and registration.</w:t>
      </w:r>
      <w:r w:rsidRPr="001D0799">
        <w:t xml:space="preserve"> </w:t>
      </w:r>
    </w:p>
    <w:p w14:paraId="673A2312" w14:textId="15A02CAD" w:rsidR="00CB2D40" w:rsidRPr="00465CB6" w:rsidRDefault="003E5D85" w:rsidP="00054F27">
      <w:pPr>
        <w:pStyle w:val="Heading2"/>
        <w:tabs>
          <w:tab w:val="left" w:pos="3870"/>
        </w:tabs>
        <w:rPr>
          <w:u w:val="single"/>
        </w:rPr>
      </w:pPr>
      <w:r>
        <w:rPr>
          <w:u w:val="single"/>
        </w:rPr>
        <w:t xml:space="preserve">ISPPU </w:t>
      </w:r>
      <w:r w:rsidR="009D3592">
        <w:rPr>
          <w:u w:val="single"/>
        </w:rPr>
        <w:t>Afternoon Tea</w:t>
      </w:r>
    </w:p>
    <w:p w14:paraId="3C606219" w14:textId="0FBE0670" w:rsidR="00B36896" w:rsidRDefault="00B36896" w:rsidP="00B36896">
      <w:pPr>
        <w:pStyle w:val="Heading5"/>
      </w:pPr>
      <w:r>
        <w:t xml:space="preserve">Fridays | </w:t>
      </w:r>
      <w:r w:rsidR="003E5D85">
        <w:t>3</w:t>
      </w:r>
      <w:r>
        <w:t xml:space="preserve">:30 p.m. | </w:t>
      </w:r>
      <w:r w:rsidR="003E5D85">
        <w:t xml:space="preserve">Genomics Café, </w:t>
      </w:r>
      <w:r w:rsidR="009D3592">
        <w:t>Lobby of Carl Icahn Laboratory</w:t>
      </w:r>
    </w:p>
    <w:p w14:paraId="58A03CE3" w14:textId="16C44894" w:rsidR="00C0612B" w:rsidRDefault="00C0612B" w:rsidP="00C0612B">
      <w:r>
        <w:t xml:space="preserve">Join us for our weekly ISPPU </w:t>
      </w:r>
      <w:r w:rsidR="009D3592">
        <w:t>Afternoon Tea</w:t>
      </w:r>
      <w:r>
        <w:t xml:space="preserve"> on Fridays</w:t>
      </w:r>
      <w:r w:rsidR="009D3592">
        <w:t xml:space="preserve"> to introduce yourself, connect with fellow ISPPU members, learn about upcoming ISPPU events, or just for a casual chat. Please</w:t>
      </w:r>
      <w:r w:rsidR="00B36896">
        <w:t xml:space="preserve"> bring your own </w:t>
      </w:r>
      <w:r w:rsidR="009D3592">
        <w:t>coffee, tea, water, or snacks.</w:t>
      </w:r>
    </w:p>
    <w:p w14:paraId="54359039" w14:textId="7271DBB7" w:rsidR="00F210F5" w:rsidRPr="00465CB6" w:rsidRDefault="00F210F5" w:rsidP="00F210F5">
      <w:pPr>
        <w:pStyle w:val="Heading2"/>
        <w:tabs>
          <w:tab w:val="left" w:pos="3870"/>
        </w:tabs>
        <w:rPr>
          <w:u w:val="single"/>
        </w:rPr>
      </w:pPr>
      <w:r>
        <w:rPr>
          <w:u w:val="single"/>
        </w:rPr>
        <w:t>Children’s Meetup</w:t>
      </w:r>
      <w:bookmarkStart w:id="0" w:name="_GoBack"/>
      <w:bookmarkEnd w:id="0"/>
    </w:p>
    <w:p w14:paraId="26F67096" w14:textId="48427FDA" w:rsidR="00C37A72" w:rsidRDefault="00C37A72" w:rsidP="007437E4">
      <w:pPr>
        <w:pStyle w:val="Heading5"/>
      </w:pPr>
      <w:r>
        <w:t>Time and Location: TBD</w:t>
      </w:r>
    </w:p>
    <w:p w14:paraId="76F63AE5" w14:textId="39607106" w:rsidR="0009426D" w:rsidRPr="00623677" w:rsidRDefault="00C37A72" w:rsidP="00623677">
      <w:r>
        <w:t xml:space="preserve">It takes a village to raise a child, so why do it alone? Come to our weekly Children’s Meetup where little ones can play with each other while parents can share their stories and tips. </w:t>
      </w:r>
      <w:r w:rsidR="00C24812">
        <w:t xml:space="preserve">Meetups are scheduled to start in late September or early October. </w:t>
      </w:r>
      <w:r>
        <w:t>Check our Facebook group for details and updates.</w:t>
      </w:r>
    </w:p>
    <w:sectPr w:rsidR="0009426D" w:rsidRPr="00623677">
      <w:footerReference w:type="default" r:id="rId25"/>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EF4D0" w14:textId="77777777" w:rsidR="00AA10F0" w:rsidRDefault="00AA10F0" w:rsidP="00465CB6">
      <w:pPr>
        <w:spacing w:after="0" w:line="240" w:lineRule="auto"/>
      </w:pPr>
      <w:r>
        <w:separator/>
      </w:r>
    </w:p>
  </w:endnote>
  <w:endnote w:type="continuationSeparator" w:id="0">
    <w:p w14:paraId="352D5336" w14:textId="77777777" w:rsidR="00AA10F0" w:rsidRDefault="00AA10F0" w:rsidP="0046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B8944" w14:textId="77777777" w:rsidR="00465CB6" w:rsidRDefault="00465CB6" w:rsidP="00465CB6">
    <w:pPr>
      <w:pStyle w:val="Header"/>
      <w:jc w:val="right"/>
    </w:pPr>
    <w:r>
      <w:t>Join Our Facebook Group: https://www.facebook.com/groups/isppu</w:t>
    </w:r>
  </w:p>
  <w:p w14:paraId="2D5DCF52" w14:textId="77777777" w:rsidR="00465CB6" w:rsidRDefault="00465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71BE1" w14:textId="77777777" w:rsidR="00AA10F0" w:rsidRDefault="00AA10F0" w:rsidP="00465CB6">
      <w:pPr>
        <w:spacing w:after="0" w:line="240" w:lineRule="auto"/>
      </w:pPr>
      <w:r>
        <w:separator/>
      </w:r>
    </w:p>
  </w:footnote>
  <w:footnote w:type="continuationSeparator" w:id="0">
    <w:p w14:paraId="264626FF" w14:textId="77777777" w:rsidR="00AA10F0" w:rsidRDefault="00AA10F0" w:rsidP="0046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E4FA3"/>
    <w:multiLevelType w:val="hybridMultilevel"/>
    <w:tmpl w:val="D794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02552"/>
    <w:multiLevelType w:val="hybridMultilevel"/>
    <w:tmpl w:val="857EC886"/>
    <w:lvl w:ilvl="0" w:tplc="5A6E8DEA">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5A6638D5"/>
    <w:multiLevelType w:val="hybridMultilevel"/>
    <w:tmpl w:val="1F80C7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C34"/>
    <w:rsid w:val="00034FE1"/>
    <w:rsid w:val="00054F27"/>
    <w:rsid w:val="0009426D"/>
    <w:rsid w:val="000C1DC3"/>
    <w:rsid w:val="001451A1"/>
    <w:rsid w:val="00155C34"/>
    <w:rsid w:val="00162F44"/>
    <w:rsid w:val="001D0799"/>
    <w:rsid w:val="002F71E5"/>
    <w:rsid w:val="00301678"/>
    <w:rsid w:val="00334A35"/>
    <w:rsid w:val="003E5D85"/>
    <w:rsid w:val="003F5026"/>
    <w:rsid w:val="00465CB6"/>
    <w:rsid w:val="004D0238"/>
    <w:rsid w:val="004D3AC9"/>
    <w:rsid w:val="004E07BE"/>
    <w:rsid w:val="0050686E"/>
    <w:rsid w:val="00506E3D"/>
    <w:rsid w:val="00511144"/>
    <w:rsid w:val="00523D86"/>
    <w:rsid w:val="005713AC"/>
    <w:rsid w:val="00586CC8"/>
    <w:rsid w:val="005873BA"/>
    <w:rsid w:val="00600095"/>
    <w:rsid w:val="00623677"/>
    <w:rsid w:val="007222FD"/>
    <w:rsid w:val="007437E4"/>
    <w:rsid w:val="00747D1E"/>
    <w:rsid w:val="00777937"/>
    <w:rsid w:val="007878E8"/>
    <w:rsid w:val="00792236"/>
    <w:rsid w:val="00807B8A"/>
    <w:rsid w:val="008A5C41"/>
    <w:rsid w:val="009142F6"/>
    <w:rsid w:val="009412A4"/>
    <w:rsid w:val="009A3F81"/>
    <w:rsid w:val="009D3592"/>
    <w:rsid w:val="00A002E7"/>
    <w:rsid w:val="00A21FF3"/>
    <w:rsid w:val="00A237FA"/>
    <w:rsid w:val="00A34758"/>
    <w:rsid w:val="00A64C2C"/>
    <w:rsid w:val="00A94D38"/>
    <w:rsid w:val="00AA10F0"/>
    <w:rsid w:val="00B36896"/>
    <w:rsid w:val="00BD4805"/>
    <w:rsid w:val="00C0612B"/>
    <w:rsid w:val="00C24812"/>
    <w:rsid w:val="00C37A72"/>
    <w:rsid w:val="00C50C7B"/>
    <w:rsid w:val="00C84D9F"/>
    <w:rsid w:val="00CB2D40"/>
    <w:rsid w:val="00D84F27"/>
    <w:rsid w:val="00DC354F"/>
    <w:rsid w:val="00DD3FFC"/>
    <w:rsid w:val="00F210F5"/>
    <w:rsid w:val="00FC453F"/>
    <w:rsid w:val="00FE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632CC9"/>
  <w15:docId w15:val="{B9685370-DD20-4CFC-9DD8-5F56E57C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894910">
      <w:bodyDiv w:val="1"/>
      <w:marLeft w:val="0"/>
      <w:marRight w:val="0"/>
      <w:marTop w:val="0"/>
      <w:marBottom w:val="0"/>
      <w:divBdr>
        <w:top w:val="none" w:sz="0" w:space="0" w:color="auto"/>
        <w:left w:val="none" w:sz="0" w:space="0" w:color="auto"/>
        <w:bottom w:val="none" w:sz="0" w:space="0" w:color="auto"/>
        <w:right w:val="none" w:sz="0" w:space="0" w:color="auto"/>
      </w:divBdr>
    </w:div>
    <w:div w:id="1522746347">
      <w:bodyDiv w:val="1"/>
      <w:marLeft w:val="0"/>
      <w:marRight w:val="0"/>
      <w:marTop w:val="0"/>
      <w:marBottom w:val="0"/>
      <w:divBdr>
        <w:top w:val="none" w:sz="0" w:space="0" w:color="auto"/>
        <w:left w:val="none" w:sz="0" w:space="0" w:color="auto"/>
        <w:bottom w:val="none" w:sz="0" w:space="0" w:color="auto"/>
        <w:right w:val="none" w:sz="0" w:space="0" w:color="auto"/>
      </w:divBdr>
      <w:divsChild>
        <w:div w:id="1061487383">
          <w:marLeft w:val="0"/>
          <w:marRight w:val="0"/>
          <w:marTop w:val="0"/>
          <w:marBottom w:val="0"/>
          <w:divBdr>
            <w:top w:val="none" w:sz="0" w:space="0" w:color="auto"/>
            <w:left w:val="none" w:sz="0" w:space="0" w:color="auto"/>
            <w:bottom w:val="none" w:sz="0" w:space="0" w:color="auto"/>
            <w:right w:val="none" w:sz="0" w:space="0" w:color="auto"/>
          </w:divBdr>
          <w:divsChild>
            <w:div w:id="510070556">
              <w:marLeft w:val="0"/>
              <w:marRight w:val="0"/>
              <w:marTop w:val="30"/>
              <w:marBottom w:val="30"/>
              <w:divBdr>
                <w:top w:val="none" w:sz="0" w:space="0" w:color="auto"/>
                <w:left w:val="none" w:sz="0" w:space="0" w:color="auto"/>
                <w:bottom w:val="none" w:sz="0" w:space="0" w:color="auto"/>
                <w:right w:val="none" w:sz="0" w:space="0" w:color="auto"/>
              </w:divBdr>
              <w:divsChild>
                <w:div w:id="1756709089">
                  <w:marLeft w:val="0"/>
                  <w:marRight w:val="0"/>
                  <w:marTop w:val="0"/>
                  <w:marBottom w:val="0"/>
                  <w:divBdr>
                    <w:top w:val="none" w:sz="0" w:space="0" w:color="auto"/>
                    <w:left w:val="none" w:sz="0" w:space="0" w:color="auto"/>
                    <w:bottom w:val="none" w:sz="0" w:space="0" w:color="auto"/>
                    <w:right w:val="none" w:sz="0" w:space="0" w:color="auto"/>
                  </w:divBdr>
                  <w:divsChild>
                    <w:div w:id="317347168">
                      <w:marLeft w:val="0"/>
                      <w:marRight w:val="0"/>
                      <w:marTop w:val="0"/>
                      <w:marBottom w:val="0"/>
                      <w:divBdr>
                        <w:top w:val="none" w:sz="0" w:space="0" w:color="auto"/>
                        <w:left w:val="none" w:sz="0" w:space="0" w:color="auto"/>
                        <w:bottom w:val="none" w:sz="0" w:space="0" w:color="auto"/>
                        <w:right w:val="none" w:sz="0" w:space="0" w:color="auto"/>
                      </w:divBdr>
                      <w:divsChild>
                        <w:div w:id="819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4268">
              <w:marLeft w:val="0"/>
              <w:marRight w:val="0"/>
              <w:marTop w:val="0"/>
              <w:marBottom w:val="0"/>
              <w:divBdr>
                <w:top w:val="none" w:sz="0" w:space="0" w:color="auto"/>
                <w:left w:val="none" w:sz="0" w:space="0" w:color="auto"/>
                <w:bottom w:val="none" w:sz="0" w:space="0" w:color="auto"/>
                <w:right w:val="none" w:sz="0" w:space="0" w:color="auto"/>
              </w:divBdr>
              <w:divsChild>
                <w:div w:id="1425149978">
                  <w:marLeft w:val="0"/>
                  <w:marRight w:val="0"/>
                  <w:marTop w:val="0"/>
                  <w:marBottom w:val="0"/>
                  <w:divBdr>
                    <w:top w:val="none" w:sz="0" w:space="0" w:color="auto"/>
                    <w:left w:val="none" w:sz="0" w:space="0" w:color="auto"/>
                    <w:bottom w:val="none" w:sz="0" w:space="0" w:color="auto"/>
                    <w:right w:val="none" w:sz="0" w:space="0" w:color="auto"/>
                  </w:divBdr>
                  <w:divsChild>
                    <w:div w:id="234361552">
                      <w:marLeft w:val="0"/>
                      <w:marRight w:val="0"/>
                      <w:marTop w:val="0"/>
                      <w:marBottom w:val="0"/>
                      <w:divBdr>
                        <w:top w:val="none" w:sz="0" w:space="0" w:color="auto"/>
                        <w:left w:val="none" w:sz="0" w:space="0" w:color="auto"/>
                        <w:bottom w:val="none" w:sz="0" w:space="0" w:color="auto"/>
                        <w:right w:val="none" w:sz="0" w:space="0" w:color="auto"/>
                      </w:divBdr>
                      <w:divsChild>
                        <w:div w:id="700863401">
                          <w:marLeft w:val="0"/>
                          <w:marRight w:val="0"/>
                          <w:marTop w:val="0"/>
                          <w:marBottom w:val="0"/>
                          <w:divBdr>
                            <w:top w:val="none" w:sz="0" w:space="0" w:color="auto"/>
                            <w:left w:val="none" w:sz="0" w:space="0" w:color="auto"/>
                            <w:bottom w:val="none" w:sz="0" w:space="0" w:color="auto"/>
                            <w:right w:val="none" w:sz="0" w:space="0" w:color="auto"/>
                          </w:divBdr>
                          <w:divsChild>
                            <w:div w:id="16032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320132">
          <w:marLeft w:val="0"/>
          <w:marRight w:val="0"/>
          <w:marTop w:val="0"/>
          <w:marBottom w:val="0"/>
          <w:divBdr>
            <w:top w:val="none" w:sz="0" w:space="0" w:color="auto"/>
            <w:left w:val="none" w:sz="0" w:space="0" w:color="auto"/>
            <w:bottom w:val="none" w:sz="0" w:space="0" w:color="auto"/>
            <w:right w:val="none" w:sz="0" w:space="0" w:color="auto"/>
          </w:divBdr>
          <w:divsChild>
            <w:div w:id="1699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princeton.edu/event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intlnews@princeton.ed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intlnews@princeton.ed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princetonlibrary.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princetonlibrary.org"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princeton.edu/~tigerswc" TargetMode="External"/><Relationship Id="rId10" Type="http://schemas.openxmlformats.org/officeDocument/2006/relationships/image" Target="media/image2.png"/><Relationship Id="rId19" Type="http://schemas.openxmlformats.org/officeDocument/2006/relationships/hyperlink" Target="http://www.princeton.edu/~tigerswc"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princeton.edu/events"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ppu\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C76FD8A3-C0E1-44A5-814E-99E4D3C2F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108</TotalTime>
  <Pages>1</Pages>
  <Words>231</Words>
  <Characters>1321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Princeton University Library</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zapelp</cp:lastModifiedBy>
  <cp:revision>8</cp:revision>
  <cp:lastPrinted>2016-05-26T15:03:00Z</cp:lastPrinted>
  <dcterms:created xsi:type="dcterms:W3CDTF">2016-08-22T17:16:00Z</dcterms:created>
  <dcterms:modified xsi:type="dcterms:W3CDTF">2016-08-28T01:10:00Z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